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0"/>
        <w:gridCol w:w="4680"/>
      </w:tblGrid>
      <w:tr w:rsidRPr="00405848" w:rsidR="0066290D" w:rsidTr="00D15F68" w14:paraId="0361416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0B1EBA" w:rsidRDefault="00000000" w14:paraId="5174EFCB" w14:textId="77777777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0B1EBA" w:rsidRDefault="00000000" w14:paraId="0E202CBF" w14:textId="77777777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 w14:paraId="772F096A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0B1EBA" w:rsidRDefault="00000000" w14:paraId="4515DD3C" w14:textId="77777777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8F5C82" w:rsidP="00E95152" w:rsidRDefault="008C4238" w14:paraId="72D52D12" w14:textId="77777777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E95152">
              <w:t>N/A</w:t>
            </w:r>
          </w:p>
        </w:tc>
      </w:tr>
      <w:tr w:rsidRPr="00405848" w:rsidR="00C975F7" w:rsidTr="00D15F68" w14:paraId="1AA40FE6" w14:textId="77777777">
        <w:tc>
          <w:tcPr>
            <w:tcW w:w="6660" w:type="dxa"/>
            <w:tcMar>
              <w:left w:w="0" w:type="dxa"/>
              <w:right w:w="115" w:type="dxa"/>
            </w:tcMar>
          </w:tcPr>
          <w:p w:rsidR="000B1EBA" w:rsidRDefault="00000000" w14:paraId="62892DB4" w14:textId="77777777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[#Location#]</w:t>
            </w:r>
          </w:p>
        </w:tc>
        <w:tc>
          <w:tcPr>
            <w:tcW w:w="4680" w:type="dxa"/>
          </w:tcPr>
          <w:p w:rsidR="000B1EBA" w:rsidRDefault="00000000" w14:paraId="43AB3885" w14:textId="77777777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 w14:paraId="29C92062" w14:textId="77777777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0B1EBA" w:rsidRDefault="00000000" w14:paraId="2302AC45" w14:textId="77777777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0B1EBA" w:rsidRDefault="00000000" w14:paraId="38979202" w14:textId="77777777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EC2686" w:rsidR="00D15F68" w:rsidTr="00D46237" w14:paraId="336C6357" w14:textId="7777777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0B1EBA" w:rsidRDefault="00000000" w14:paraId="23EC1849" w14:textId="77777777">
            <w:r>
              <w:t xml:space="preserve"> EI / TR Execução</w:t>
            </w:r>
            <w:r>
              <w:tab/>
              <w:t>: [#DistributorName#] - [#Grupo_Económico#]</w:t>
            </w:r>
          </w:p>
        </w:tc>
      </w:tr>
    </w:tbl>
    <w:p w:rsidR="00E85A56" w:rsidRDefault="00E85A56" w14:paraId="602BCAA2" w14:textId="77777777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0"/>
      </w:tblGrid>
      <w:tr w:rsidRPr="00EC2686" w:rsidR="00B6752C" w:rsidTr="001B19C7" w14:paraId="25C1750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 w14:paraId="0B099461" w14:textId="77777777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 w14:paraId="098DF375" w14:textId="77777777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0B1EBA" w:rsidRDefault="00000000" w14:paraId="09B400EA" w14:textId="77777777">
      <w:pPr>
        <w:rPr>
          <w:lang w:val="pt-PT"/>
        </w:rPr>
      </w:pPr>
      <w:r>
        <w:rPr>
          <w:lang w:val="pt-PT"/>
        </w:rPr>
        <w:t>[#UserEquipmentDetails#]</w:t>
      </w:r>
    </w:p>
    <w:p w:rsidRPr="00EC2686" w:rsidR="00D3201B" w:rsidRDefault="00D3201B" w14:paraId="00E0BE61" w14:textId="339A078E">
      <w:pPr>
        <w:rPr>
          <w:color w:val="FFFFFF" w:themeColor="background1"/>
          <w:sz w:val="2"/>
          <w:szCs w:val="2"/>
          <w:lang w:val="pt-PT"/>
        </w:rPr>
      </w:pPr>
      <w:r w:rsidRPr="00EC2686">
        <w:rPr>
          <w:color w:val="FFFFFF" w:themeColor="background1"/>
          <w:sz w:val="2"/>
          <w:szCs w:val="2"/>
          <w:lang w:val="pt-PT"/>
        </w:rPr>
        <w:t>[#ChecklistName#]</w:t>
      </w:r>
    </w:p>
    <w:sectPr w:rsidRPr="00EC2686" w:rsidR="00D3201B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DB4D9" w14:textId="77777777" w:rsidR="00F9528D" w:rsidRDefault="00F9528D" w:rsidP="00816498">
      <w:r>
        <w:separator/>
      </w:r>
    </w:p>
  </w:endnote>
  <w:endnote w:type="continuationSeparator" w:id="0">
    <w:p w14:paraId="3581C77F" w14:textId="77777777" w:rsidR="00F9528D" w:rsidRDefault="00F9528D" w:rsidP="0081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10D76" w14:textId="77777777" w:rsidR="00D3201B" w:rsidRDefault="00D320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42849" w14:textId="77777777" w:rsidR="00DA647D" w:rsidRDefault="00000000" w:rsidP="00DA647D">
    <w:pPr>
      <w:pStyle w:val="Footer"/>
    </w:pPr>
    <w:r>
      <w:rPr>
        <w:noProof/>
        <w:lang w:val="pt-PT"/>
      </w:rPr>
      <w:pict w14:anchorId="1DE29FBE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A647D" w:rsidRPr="00D3201B" w14:paraId="492D751E" w14:textId="77777777" w:rsidTr="006E27E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455A73ED" w14:textId="77777777"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3A1E2B28" w14:textId="32273E9C"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A4737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A4737F" w:rsidRPr="00D60917">
            <w:rPr>
              <w:b/>
              <w:bCs/>
              <w:sz w:val="14"/>
              <w:szCs w:val="14"/>
            </w:rPr>
            <w:fldChar w:fldCharType="separate"/>
          </w:r>
          <w:r w:rsidR="00E95152">
            <w:rPr>
              <w:b/>
              <w:bCs/>
              <w:noProof/>
              <w:sz w:val="14"/>
              <w:szCs w:val="14"/>
            </w:rPr>
            <w:t>1</w:t>
          </w:r>
          <w:r w:rsidR="00A4737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C2686">
            <w:rPr>
              <w:rStyle w:val="PageNumber"/>
              <w:b/>
              <w:noProof/>
              <w:sz w:val="14"/>
              <w:szCs w:val="14"/>
            </w:rPr>
            <w:t>1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326A7220" w14:textId="77777777"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38A9123D" w14:textId="77777777" w:rsidR="00DA647D" w:rsidRPr="00D60917" w:rsidRDefault="001016FF" w:rsidP="006E630D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</w:t>
          </w:r>
          <w:r w:rsidR="006E630D">
            <w:rPr>
              <w:sz w:val="14"/>
              <w:szCs w:val="14"/>
            </w:rPr>
            <w:t>5</w:t>
          </w:r>
          <w:r>
            <w:rPr>
              <w:sz w:val="14"/>
              <w:szCs w:val="14"/>
            </w:rPr>
            <w:t>6</w:t>
          </w:r>
        </w:p>
      </w:tc>
    </w:tr>
  </w:tbl>
  <w:p w14:paraId="6FF2DA42" w14:textId="77777777"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177D4" w14:textId="77777777" w:rsidR="00DB2882" w:rsidRDefault="00000000" w:rsidP="00DB2882">
    <w:pPr>
      <w:pStyle w:val="Footer"/>
    </w:pPr>
    <w:r>
      <w:rPr>
        <w:noProof/>
        <w:lang w:val="pt-PT"/>
      </w:rPr>
      <w:pict w14:anchorId="6F41344F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5"/>
      <w:gridCol w:w="2283"/>
    </w:tblGrid>
    <w:tr w:rsidR="00DB2882" w:rsidRPr="00EC2686" w14:paraId="7B81273B" w14:textId="77777777" w:rsidTr="00DB288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28"/>
      </w:trPr>
      <w:tc>
        <w:tcPr>
          <w:tcW w:w="9075" w:type="dxa"/>
        </w:tcPr>
        <w:p w14:paraId="313EDBCE" w14:textId="77777777"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14:paraId="538334DE" w14:textId="77777777"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A4737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A4737F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A4737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</w:t>
          </w:r>
          <w:r w:rsidRPr="00D60917">
            <w:rPr>
              <w:b/>
              <w:sz w:val="14"/>
              <w:szCs w:val="14"/>
            </w:rPr>
            <w:t xml:space="preserve">/ 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A4737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14:paraId="6B9009FA" w14:textId="77777777"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14:paraId="0FDBBA27" w14:textId="77777777"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14:paraId="24CB0410" w14:textId="77777777"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E72AD" w14:textId="77777777" w:rsidR="00F9528D" w:rsidRDefault="00F9528D" w:rsidP="00816498">
      <w:r>
        <w:separator/>
      </w:r>
    </w:p>
  </w:footnote>
  <w:footnote w:type="continuationSeparator" w:id="0">
    <w:p w14:paraId="7C100834" w14:textId="77777777" w:rsidR="00F9528D" w:rsidRDefault="00F9528D" w:rsidP="00816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339C1" w14:textId="77777777" w:rsidR="00D3201B" w:rsidRDefault="00D320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6C0B69" w:rsidRPr="00EC2686" w14:paraId="6B6A7837" w14:textId="77777777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54861D9D" w14:textId="77777777"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13C3686C" wp14:editId="4A89A743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382B0599" w14:textId="77777777"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14:paraId="65829832" w14:textId="77777777" w:rsidR="008D38C2" w:rsidRDefault="008D38C2" w:rsidP="008D38C2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14:paraId="7DA6B7FF" w14:textId="21EAC958" w:rsidR="006C0B69" w:rsidRPr="00F13694" w:rsidRDefault="00D3201B" w:rsidP="00DD2165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D3201B">
            <w:rPr>
              <w:bCs/>
              <w:sz w:val="22"/>
              <w:lang w:eastAsia="pt-PT"/>
            </w:rPr>
            <w:t>[#ChecklistName#]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5AE3ACD6" w14:textId="037592A0"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07"/>
      <w:gridCol w:w="1282"/>
    </w:tblGrid>
    <w:tr w:rsidR="006C0B69" w:rsidRPr="00EC2686" w14:paraId="482A3699" w14:textId="77777777" w:rsidTr="006C0B69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14:paraId="6E92B416" w14:textId="77777777"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14:paraId="0D13B598" w14:textId="77777777"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14:paraId="167D7622" w14:textId="77777777" w:rsidR="00816498" w:rsidRPr="00DD2165" w:rsidRDefault="00816498" w:rsidP="006C0B69">
    <w:pPr>
      <w:pStyle w:val="Header"/>
      <w:rPr>
        <w:color w:val="FF0000"/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338"/>
      <w:gridCol w:w="8021"/>
      <w:gridCol w:w="1976"/>
    </w:tblGrid>
    <w:tr w:rsidR="00CE1F4F" w:rsidRPr="00EC2686" w14:paraId="0CEC224A" w14:textId="77777777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14:paraId="2F31F094" w14:textId="77777777"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 wp14:anchorId="1A16ECCE" wp14:editId="7C8757D3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14:paraId="29E73595" w14:textId="77777777"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14:paraId="25FF6A79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14:paraId="52A47986" w14:textId="77777777"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14:paraId="0AD6F428" w14:textId="77777777"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14:paraId="73615A46" w14:textId="77777777"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14:paraId="78D13506" w14:textId="77777777"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85"/>
      <w:gridCol w:w="8885"/>
      <w:gridCol w:w="1165"/>
    </w:tblGrid>
    <w:tr w:rsidR="00756D52" w:rsidRPr="00EC2686" w14:paraId="3ECBFED1" w14:textId="77777777" w:rsidTr="0012281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0" w:type="auto"/>
          <w:tcMar>
            <w:left w:w="0" w:type="dxa"/>
            <w:right w:w="115" w:type="dxa"/>
          </w:tcMar>
        </w:tcPr>
        <w:p w14:paraId="59EC3524" w14:textId="77777777" w:rsidR="00756D52" w:rsidRDefault="00756D52" w:rsidP="00457319">
          <w:pPr>
            <w:pStyle w:val="Style3"/>
          </w:pPr>
        </w:p>
      </w:tc>
      <w:tc>
        <w:tcPr>
          <w:tcW w:w="8885" w:type="dxa"/>
        </w:tcPr>
        <w:p w14:paraId="55BF9220" w14:textId="77777777"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14:paraId="3155AC9E" w14:textId="77777777" w:rsidR="00756D52" w:rsidRDefault="00756D52" w:rsidP="0051741F">
          <w:pPr>
            <w:pStyle w:val="Header"/>
            <w:jc w:val="right"/>
          </w:pPr>
        </w:p>
      </w:tc>
    </w:tr>
  </w:tbl>
  <w:p w14:paraId="32FB7477" w14:textId="77777777" w:rsidR="00756D52" w:rsidRPr="00DD2165" w:rsidRDefault="00756D52">
    <w:pPr>
      <w:pStyle w:val="Header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C4238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EBA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378B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B2EDF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8602A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39CA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30D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B3C60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C4238"/>
    <w:rsid w:val="008D029A"/>
    <w:rsid w:val="008D38C2"/>
    <w:rsid w:val="008E492C"/>
    <w:rsid w:val="008E5F54"/>
    <w:rsid w:val="008E7386"/>
    <w:rsid w:val="008F1DBE"/>
    <w:rsid w:val="008F5C82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4F22"/>
    <w:rsid w:val="009D5E46"/>
    <w:rsid w:val="009D7088"/>
    <w:rsid w:val="009D7AA5"/>
    <w:rsid w:val="009E397E"/>
    <w:rsid w:val="009E5B2D"/>
    <w:rsid w:val="00A03CB2"/>
    <w:rsid w:val="00A060C6"/>
    <w:rsid w:val="00A13753"/>
    <w:rsid w:val="00A16A60"/>
    <w:rsid w:val="00A26429"/>
    <w:rsid w:val="00A27805"/>
    <w:rsid w:val="00A31735"/>
    <w:rsid w:val="00A34D85"/>
    <w:rsid w:val="00A37D9B"/>
    <w:rsid w:val="00A416C0"/>
    <w:rsid w:val="00A4737F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5993"/>
    <w:rsid w:val="00B761BA"/>
    <w:rsid w:val="00B77834"/>
    <w:rsid w:val="00B77AF2"/>
    <w:rsid w:val="00B85F6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3201B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165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1B65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95152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2686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528D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CEEC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4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1144_@ECVEMobilidadeEletrica_V1_DR_1235.dotx</Template>
  <TotalTime>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Mugundhan Murugaraj</cp:lastModifiedBy>
  <cp:revision>6</cp:revision>
  <dcterms:created xsi:type="dcterms:W3CDTF">2024-11-04T06:17:00Z</dcterms:created>
  <dcterms:modified xsi:type="dcterms:W3CDTF">2024-11-21T07:27:00Z</dcterms:modified>
</cp:coreProperties>
</file>