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Localização da instalação</w:t>
            </w:r>
            <w:r>
              <w:tab/>
            </w:r>
            <w:r>
              <w:t>: [#Address#], [#DoorNo#]</w:t>
            </w:r>
          </w:p>
        </w:tc>
        <w:tc>
          <w:tcPr>
            <w:tcW w:w="4680" w:type="dxa"/>
          </w:tcPr>
          <w:p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[#Pincode#]</w:t>
            </w:r>
          </w:p>
        </w:tc>
        <w:tc>
          <w:tcPr>
            <w:tcW w:w="4680" w:type="dxa"/>
          </w:tcPr>
          <w:p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[#Asset_Number#]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[#Location#]</w:t>
            </w:r>
          </w:p>
        </w:tc>
        <w:tc>
          <w:tcPr>
            <w:tcW w:w="4680" w:type="dxa"/>
          </w:tcPr>
          <w:p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[#County#]</w:t>
            </w:r>
          </w:p>
        </w:tc>
        <w:tc>
          <w:tcPr>
            <w:tcW w:w="4680" w:type="dxa"/>
          </w:tcPr>
          <w:p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>
            <w:r>
              <w:t xml:space="preserve"> Empresa de Manutenção</w:t>
            </w:r>
            <w:r>
              <w:tab/>
            </w:r>
            <w:r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>
      <w:pPr>
        <w:rPr>
          <w:lang w:val="pt-PT"/>
        </w:rPr>
      </w:pPr>
      <w:r>
        <w:rPr>
          <w:lang w:val="pt-PT"/>
        </w:rPr>
        <w:t>[#UserEquipmentDetails#]</w:t>
      </w:r>
      <w:bookmarkStart w:name="_GoBack" w:id="1"/>
      <w:bookmarkEnd w:id="1"/>
    </w:p>
    <w:sectPr w:rsidR="00F47A26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732" w:rsidRDefault="00037732" w:rsidP="00816498">
      <w:r>
        <w:separator/>
      </w:r>
    </w:p>
  </w:endnote>
  <w:endnote w:type="continuationSeparator" w:id="1">
    <w:p w:rsidR="00037732" w:rsidRDefault="00037732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F47A26" w:rsidP="00DA647D">
    <w:pPr>
      <w:pStyle w:val="Footer"/>
    </w:pPr>
    <w:r w:rsidRPr="00F47A26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F47A26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F47A26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2</w:t>
          </w:r>
          <w:r w:rsidR="00F47A26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6B4A56">
            <w:rPr>
              <w:rStyle w:val="PageNumber"/>
              <w:b/>
              <w:noProof/>
              <w:sz w:val="14"/>
              <w:szCs w:val="14"/>
            </w:rPr>
            <w:t>2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6E27E5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206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F47A26" w:rsidP="00DB2882">
    <w:pPr>
      <w:pStyle w:val="Footer"/>
    </w:pPr>
    <w:r w:rsidRPr="00F47A26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F47A26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F47A26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F47A26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6B4A56">
            <w:rPr>
              <w:rStyle w:val="PageNumber"/>
              <w:b/>
              <w:noProof/>
              <w:sz w:val="14"/>
              <w:szCs w:val="14"/>
            </w:rPr>
            <w:t>1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732" w:rsidRDefault="00037732" w:rsidP="00816498">
      <w:r>
        <w:separator/>
      </w:r>
    </w:p>
  </w:footnote>
  <w:footnote w:type="continuationSeparator" w:id="1">
    <w:p w:rsidR="00037732" w:rsidRDefault="00037732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1250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705"/>
      <w:gridCol w:w="1260"/>
    </w:tblGrid>
    <w:tr w:rsidR="005F73C1" w:rsidTr="007A5337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5F73C1" w:rsidRDefault="00ED5F25" w:rsidP="007A5337">
          <w:pPr>
            <w:pStyle w:val="Style3"/>
          </w:pPr>
          <w:r w:rsidRPr="00ED5F25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</w:tcPr>
        <w:p w:rsidR="005F73C1" w:rsidRDefault="005F73C1" w:rsidP="007A5337"/>
        <w:p w:rsidR="00592CE6" w:rsidRDefault="00592CE6" w:rsidP="00592CE6">
          <w:pPr>
            <w:pStyle w:val="Style3"/>
            <w:jc w:val="center"/>
            <w:rPr>
              <w:b/>
              <w:sz w:val="24"/>
              <w:szCs w:val="24"/>
            </w:rPr>
          </w:pPr>
          <w:r w:rsidRPr="00617FB6">
            <w:rPr>
              <w:b/>
              <w:sz w:val="24"/>
              <w:szCs w:val="24"/>
            </w:rPr>
            <w:t>RE</w:t>
          </w:r>
          <w:r>
            <w:rPr>
              <w:b/>
              <w:sz w:val="24"/>
              <w:szCs w:val="24"/>
            </w:rPr>
            <w:t>GISTO DE INSPECÇÃO DE ELEVADORES (Lista de Verificação – LVP)</w:t>
          </w:r>
        </w:p>
        <w:p w:rsidR="005F73C1" w:rsidRPr="00457319" w:rsidRDefault="00592CE6" w:rsidP="00592CE6">
          <w:pPr>
            <w:pStyle w:val="Style3"/>
            <w:jc w:val="center"/>
            <w:rPr>
              <w:b/>
              <w:sz w:val="28"/>
              <w:szCs w:val="28"/>
            </w:rPr>
          </w:pPr>
          <w:r>
            <w:rPr>
              <w:b/>
              <w:bCs/>
            </w:rPr>
            <w:t>(Ascensores, Monta-cargas, Escadas Mecânicas e Tapetes Rolantes)</w:t>
          </w:r>
        </w:p>
      </w:tc>
      <w:tc>
        <w:tcPr>
          <w:tcW w:w="1260" w:type="dxa"/>
          <w:tcMar>
            <w:left w:w="115" w:type="dxa"/>
            <w:right w:w="0" w:type="dxa"/>
          </w:tcMar>
        </w:tcPr>
        <w:p w:rsidR="005F73C1" w:rsidRDefault="009C1179" w:rsidP="007A5337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ED5F25" w:rsidP="00457319">
          <w:pPr>
            <w:pStyle w:val="Style3"/>
          </w:pPr>
          <w:r w:rsidRPr="00ED5F25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</w:tcPr>
        <w:p w:rsidR="00C975F7" w:rsidRDefault="00C975F7" w:rsidP="00C975F7">
          <w:pPr>
            <w:pStyle w:val="Style3"/>
            <w:jc w:val="center"/>
            <w:rPr>
              <w:b/>
              <w:sz w:val="24"/>
              <w:szCs w:val="24"/>
            </w:rPr>
          </w:pPr>
          <w:r w:rsidRPr="00617FB6">
            <w:rPr>
              <w:b/>
              <w:sz w:val="24"/>
              <w:szCs w:val="24"/>
            </w:rPr>
            <w:t>RE</w:t>
          </w:r>
          <w:r>
            <w:rPr>
              <w:b/>
              <w:sz w:val="24"/>
              <w:szCs w:val="24"/>
            </w:rPr>
            <w:t>GISTO DE INSPECÇÃO DE ELEVADORES (Lista de Verificação – LVP)</w:t>
          </w:r>
        </w:p>
        <w:p w:rsidR="00756D52" w:rsidRPr="00617FB6" w:rsidRDefault="00C975F7" w:rsidP="00C975F7">
          <w:pPr>
            <w:pStyle w:val="Style3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</w:rPr>
            <w:t>(Ascensores, Monta-cargas, Escadas Mecânicas e Tapetes Rolantes)</w:t>
          </w: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9C1179" w:rsidP="0051741F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49"/>
        <o:r id="V:Rule4" type="connector" idref="#_x0000_s2050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3D00B3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 Template V6_Detail</Template>
  <TotalTime>20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</dc:creator>
  <cp:lastModifiedBy>poojanandika</cp:lastModifiedBy>
  <cp:revision>33</cp:revision>
  <dcterms:created xsi:type="dcterms:W3CDTF">2015-11-05T22:35:00Z</dcterms:created>
  <dcterms:modified xsi:type="dcterms:W3CDTF">2019-09-27T06:46:00Z</dcterms:modified>
</cp:coreProperties>
</file>