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r="http://schemas.openxmlformats.org/officeDocument/2006/relationships" xmlns:w="http://schemas.openxmlformats.org/wordprocessingml/2006/main">
  <w:body>
    <w:p w:rsidR="00F15DE7" w:rsidP="00F15DE7" w:rsidRDefault="00F15DE7">
      <w:pPr>
        <w:ind w:left="3352" w:firstLine="708"/>
        <w:rPr>
          <w:rFonts w:ascii="Arial" w:hAnsi="Arial" w:cs="Arial"/>
          <w:bCs/>
          <w:sz w:val="20"/>
          <w:szCs w:val="24"/>
        </w:rPr>
      </w:pPr>
    </w:p>
    <w:p w:rsidR="00F15DE7" w:rsidP="00F15DE7" w:rsidRDefault="00F15DE7">
      <w:pPr>
        <w:ind w:left="3352" w:firstLine="708"/>
        <w:rPr>
          <w:rFonts w:ascii="Arial" w:hAnsi="Arial" w:cs="Arial"/>
          <w:bCs/>
          <w:sz w:val="20"/>
          <w:szCs w:val="24"/>
        </w:rPr>
      </w:pPr>
    </w:p>
    <w:p w:rsidRPr="006F1214" w:rsidR="00F15DE7" w:rsidP="006F1214" w:rsidRDefault="00F15DE7">
      <w:pPr>
        <w:ind w:left="3612" w:firstLine="708"/>
        <w:rPr>
          <w:rFonts w:ascii="Arial" w:hAnsi="Arial" w:cs="Arial"/>
          <w:bCs/>
          <w:sz w:val="20"/>
          <w:szCs w:val="24"/>
          <w:lang w:val="en-US"/>
        </w:rPr>
      </w:pPr>
      <w:r w:rsidRPr="006F1214">
        <w:rPr>
          <w:rFonts w:ascii="Arial" w:hAnsi="Arial" w:cs="Arial"/>
          <w:bCs/>
          <w:sz w:val="20"/>
          <w:szCs w:val="24"/>
          <w:lang w:val="en-US"/>
        </w:rPr>
        <w:t>Exmº. Sr.</w:t>
      </w:r>
    </w:p>
    <w:p w:rsidRPr="006F1214" w:rsidR="00F15DE7" w:rsidP="006F1214" w:rsidRDefault="00550F8E">
      <w:pPr>
        <w:ind w:left="4060" w:firstLine="260"/>
        <w:rPr>
          <w:rFonts w:ascii="Arial" w:hAnsi="Arial" w:cs="Arial"/>
          <w:bCs/>
          <w:sz w:val="20"/>
          <w:szCs w:val="24"/>
          <w:lang w:val="en-US"/>
        </w:rPr>
      </w:pPr>
      <w:r w:rsidRPr="006F1214">
        <w:rPr>
          <w:rFonts w:ascii="Arial" w:hAnsi="Arial" w:cs="Arial"/>
          <w:bCs/>
          <w:sz w:val="20"/>
          <w:szCs w:val="24"/>
          <w:lang w:val="en-US"/>
        </w:rPr>
        <w:t>[#customerName#]</w:t>
      </w:r>
    </w:p>
    <w:p w:rsidRPr="002030BE" w:rsidR="00F15DE7" w:rsidP="006F1214" w:rsidRDefault="00550F8E">
      <w:pPr>
        <w:ind w:left="4060" w:firstLine="260"/>
        <w:rPr>
          <w:rFonts w:ascii="Arial" w:hAnsi="Arial" w:cs="Arial"/>
          <w:bCs/>
          <w:sz w:val="20"/>
          <w:szCs w:val="24"/>
          <w:lang w:val="en-US"/>
        </w:rPr>
      </w:pPr>
      <w:r>
        <w:rPr>
          <w:rFonts w:ascii="Arial" w:hAnsi="Arial" w:cs="Arial"/>
          <w:bCs/>
          <w:sz w:val="20"/>
          <w:szCs w:val="24"/>
          <w:lang w:val="en-US"/>
        </w:rPr>
        <w:t>[#CustomerAddress#] , [#CustomerDoor#]</w:t>
      </w:r>
    </w:p>
    <w:p w:rsidRPr="00965FC1" w:rsidR="00F15DE7" w:rsidP="006F1214" w:rsidRDefault="00550F8E">
      <w:pPr>
        <w:ind w:left="4060" w:firstLine="260"/>
        <w:rPr>
          <w:rFonts w:ascii="Arial" w:hAnsi="Arial" w:cs="Arial"/>
          <w:bCs/>
          <w:sz w:val="20"/>
          <w:szCs w:val="24"/>
        </w:rPr>
      </w:pPr>
      <w:r w:rsidRPr="00965FC1">
        <w:rPr>
          <w:rFonts w:ascii="Arial" w:hAnsi="Arial" w:cs="Arial"/>
          <w:bCs/>
          <w:sz w:val="20"/>
          <w:szCs w:val="24"/>
        </w:rPr>
        <w:t>[#CustomerFloor#]</w:t>
      </w:r>
    </w:p>
    <w:p w:rsidRPr="00965FC1" w:rsidR="00F15DE7" w:rsidP="006F1214" w:rsidRDefault="00550F8E">
      <w:pPr>
        <w:ind w:left="4060" w:firstLine="260"/>
        <w:rPr>
          <w:rFonts w:ascii="Arial" w:hAnsi="Arial" w:cs="Arial"/>
          <w:bCs/>
          <w:sz w:val="20"/>
          <w:szCs w:val="24"/>
        </w:rPr>
      </w:pPr>
      <w:r w:rsidRPr="00965FC1">
        <w:rPr>
          <w:rFonts w:ascii="Arial" w:hAnsi="Arial" w:cs="Arial"/>
          <w:bCs/>
          <w:sz w:val="20"/>
          <w:szCs w:val="24"/>
        </w:rPr>
        <w:t>[#CustomerCodPostal#]- [#CustomerLocal#]</w:t>
      </w:r>
    </w:p>
    <w:p w:rsidRPr="00965FC1" w:rsidR="00F15DE7" w:rsidP="00F15DE7" w:rsidRDefault="00F15DE7">
      <w:pPr>
        <w:rPr>
          <w:rFonts w:ascii="Arial" w:hAnsi="Arial" w:cs="Arial"/>
          <w:bCs/>
          <w:sz w:val="20"/>
          <w:szCs w:val="24"/>
        </w:rPr>
      </w:pPr>
    </w:p>
    <w:p w:rsidRPr="00965FC1" w:rsidR="00F15DE7" w:rsidP="00F15DE7" w:rsidRDefault="00F15DE7">
      <w:pPr>
        <w:ind w:left="4060"/>
        <w:rPr>
          <w:rFonts w:ascii="Arial" w:hAnsi="Arial" w:cs="Arial"/>
          <w:sz w:val="20"/>
          <w:szCs w:val="24"/>
        </w:rPr>
      </w:pPr>
    </w:p>
    <w:p w:rsidRPr="00965FC1" w:rsidR="00F15DE7" w:rsidP="00F15DE7" w:rsidRDefault="00F15DE7">
      <w:pPr>
        <w:rPr>
          <w:rFonts w:ascii="Arial" w:hAnsi="Arial" w:cs="Arial"/>
          <w:sz w:val="20"/>
          <w:szCs w:val="24"/>
        </w:rPr>
      </w:pPr>
    </w:p>
    <w:p w:rsidR="00F15DE7" w:rsidP="00F15DE7" w:rsidRDefault="00F15DE7">
      <w:pPr>
        <w:rPr>
          <w:rFonts w:ascii="Arial" w:hAnsi="Arial" w:cs="Arial"/>
          <w:bCs/>
          <w:sz w:val="20"/>
          <w:szCs w:val="24"/>
        </w:rPr>
      </w:pPr>
      <w:r>
        <w:rPr>
          <w:rFonts w:ascii="Arial" w:hAnsi="Arial" w:cs="Arial"/>
          <w:bCs/>
          <w:sz w:val="20"/>
          <w:szCs w:val="24"/>
        </w:rPr>
        <w:t xml:space="preserve">Data: </w:t>
      </w:r>
      <w:r w:rsidR="00DE5DED">
        <w:rPr>
          <w:rFonts w:ascii="Arial" w:hAnsi="Arial" w:cs="Arial"/>
          <w:bCs/>
          <w:sz w:val="20"/>
          <w:szCs w:val="24"/>
        </w:rPr>
        <w:fldChar w:fldCharType="begin"/>
      </w:r>
      <w:r>
        <w:rPr>
          <w:rFonts w:ascii="Arial" w:hAnsi="Arial" w:cs="Arial"/>
          <w:bCs/>
          <w:sz w:val="20"/>
          <w:szCs w:val="24"/>
        </w:rPr>
        <w:instrText xml:space="preserve"> TIME \@ "d' de 'MMMM' de 'yyyy" </w:instrText>
      </w:r>
      <w:r w:rsidR="00DE5DED">
        <w:rPr>
          <w:rFonts w:ascii="Arial" w:hAnsi="Arial" w:cs="Arial"/>
          <w:bCs/>
          <w:sz w:val="20"/>
          <w:szCs w:val="24"/>
        </w:rPr>
        <w:fldChar w:fldCharType="separate"/>
      </w:r>
      <w:r w:rsidR="00965FC1">
        <w:rPr>
          <w:rFonts w:ascii="Arial" w:hAnsi="Arial" w:cs="Arial"/>
          <w:bCs/>
          <w:noProof/>
          <w:sz w:val="20"/>
          <w:szCs w:val="24"/>
        </w:rPr>
        <w:t>3 de Fevereiro de 2016</w:t>
      </w:r>
      <w:r w:rsidR="00DE5DED">
        <w:rPr>
          <w:rFonts w:ascii="Arial" w:hAnsi="Arial" w:cs="Arial"/>
          <w:bCs/>
          <w:sz w:val="20"/>
          <w:szCs w:val="24"/>
        </w:rPr>
        <w:fldChar w:fldCharType="end"/>
      </w:r>
    </w:p>
    <w:p w:rsidR="00F15DE7" w:rsidP="00F15DE7" w:rsidRDefault="00F15DE7">
      <w:pPr>
        <w:rPr>
          <w:rFonts w:ascii="Arial" w:hAnsi="Arial" w:cs="Arial"/>
          <w:bCs/>
          <w:sz w:val="20"/>
          <w:szCs w:val="24"/>
        </w:rPr>
      </w:pPr>
    </w:p>
    <w:p w:rsidR="00F15DE7" w:rsidP="00F15DE7" w:rsidRDefault="00F15DE7">
      <w:pPr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 xml:space="preserve">Processo: </w:t>
      </w:r>
      <w:r w:rsidR="002B78C4">
        <w:rPr>
          <w:rFonts w:ascii="Arial" w:hAnsi="Arial" w:cs="Arial"/>
          <w:sz w:val="20"/>
          <w:szCs w:val="24"/>
        </w:rPr>
        <w:t>[#ProcessNumber#]</w:t>
      </w:r>
    </w:p>
    <w:p w:rsidR="00F15DE7" w:rsidP="00F15DE7" w:rsidRDefault="00F15DE7">
      <w:pPr>
        <w:rPr>
          <w:rFonts w:ascii="Arial" w:hAnsi="Arial" w:cs="Arial"/>
          <w:bCs/>
          <w:sz w:val="20"/>
          <w:szCs w:val="24"/>
        </w:rPr>
      </w:pPr>
    </w:p>
    <w:p w:rsidR="00F15DE7" w:rsidP="00F15DE7" w:rsidRDefault="00F15DE7">
      <w:pPr>
        <w:rPr>
          <w:rFonts w:ascii="Arial" w:hAnsi="Arial" w:cs="Arial"/>
          <w:sz w:val="20"/>
          <w:szCs w:val="24"/>
        </w:rPr>
      </w:pPr>
    </w:p>
    <w:p w:rsidR="00F15DE7" w:rsidP="00F15DE7" w:rsidRDefault="00F15DE7">
      <w:pPr>
        <w:rPr>
          <w:rFonts w:ascii="Arial" w:hAnsi="Arial" w:cs="Arial"/>
          <w:b/>
          <w:sz w:val="20"/>
          <w:szCs w:val="24"/>
        </w:rPr>
      </w:pPr>
      <w:r>
        <w:rPr>
          <w:rFonts w:ascii="Arial" w:hAnsi="Arial" w:cs="Arial"/>
          <w:b/>
          <w:sz w:val="20"/>
          <w:szCs w:val="24"/>
        </w:rPr>
        <w:t xml:space="preserve">Assunto: </w:t>
      </w:r>
      <w:r w:rsidR="0066240C">
        <w:rPr>
          <w:rFonts w:ascii="Arial" w:hAnsi="Arial" w:cs="Arial"/>
          <w:b/>
          <w:sz w:val="20"/>
          <w:szCs w:val="24"/>
        </w:rPr>
        <w:t>Relatório de</w:t>
      </w:r>
      <w:r w:rsidR="00956F88">
        <w:rPr>
          <w:rFonts w:ascii="Arial" w:hAnsi="Arial" w:cs="Arial"/>
          <w:b/>
          <w:sz w:val="20"/>
          <w:szCs w:val="24"/>
        </w:rPr>
        <w:t xml:space="preserve"> </w:t>
      </w:r>
      <w:r w:rsidR="00E37291">
        <w:rPr>
          <w:rFonts w:ascii="Arial" w:hAnsi="Arial" w:cs="Arial"/>
          <w:b/>
          <w:sz w:val="20"/>
          <w:szCs w:val="24"/>
        </w:rPr>
        <w:t>[#InspectionType#]</w:t>
      </w:r>
    </w:p>
    <w:p w:rsidR="00F15DE7" w:rsidP="00F15DE7" w:rsidRDefault="00F15DE7">
      <w:pPr>
        <w:rPr>
          <w:rFonts w:ascii="Arial" w:hAnsi="Arial" w:cs="Arial"/>
          <w:sz w:val="20"/>
          <w:szCs w:val="24"/>
        </w:rPr>
      </w:pPr>
    </w:p>
    <w:p w:rsidR="00F15DE7" w:rsidP="00F15DE7" w:rsidRDefault="005F1018">
      <w:pPr>
        <w:jc w:val="both"/>
        <w:rPr>
          <w:rFonts w:ascii="Arial" w:hAnsi="Arial" w:cs="Arial"/>
          <w:sz w:val="20"/>
          <w:szCs w:val="24"/>
        </w:rPr>
      </w:pPr>
      <w:r w:rsidRPr="005F1018">
        <w:rPr>
          <w:rFonts w:ascii="Arial" w:hAnsi="Arial" w:cs="Arial"/>
          <w:sz w:val="20"/>
          <w:szCs w:val="24"/>
        </w:rPr>
        <w:t>Na sequência da inspecção periódica realizada tenho o prazer de e</w:t>
      </w:r>
      <w:r w:rsidR="00965FC1">
        <w:rPr>
          <w:rFonts w:ascii="Arial" w:hAnsi="Arial" w:cs="Arial"/>
          <w:sz w:val="20"/>
          <w:szCs w:val="24"/>
        </w:rPr>
        <w:t xml:space="preserve">nviar a V. Exª o Relatório de </w:t>
      </w:r>
      <w:r w:rsidRPr="00965FC1" w:rsidR="00965FC1">
        <w:rPr>
          <w:rFonts w:ascii="Arial" w:hAnsi="Arial" w:cs="Arial"/>
          <w:sz w:val="20"/>
          <w:szCs w:val="24"/>
        </w:rPr>
        <w:t>[#InspectionType#]</w:t>
      </w:r>
      <w:r w:rsidR="00965FC1">
        <w:rPr>
          <w:rFonts w:ascii="Arial" w:hAnsi="Arial" w:cs="Arial"/>
          <w:sz w:val="20"/>
          <w:szCs w:val="24"/>
        </w:rPr>
        <w:t xml:space="preserve"> </w:t>
      </w:r>
      <w:r w:rsidRPr="005F1018">
        <w:rPr>
          <w:rFonts w:ascii="Arial" w:hAnsi="Arial" w:cs="Arial"/>
          <w:sz w:val="20"/>
          <w:szCs w:val="24"/>
        </w:rPr>
        <w:t>respeitante ao processo acima referido</w:t>
      </w:r>
      <w:r w:rsidR="00132DCC">
        <w:rPr>
          <w:rFonts w:ascii="Arial" w:hAnsi="Arial" w:cs="Arial"/>
          <w:sz w:val="20"/>
          <w:szCs w:val="24"/>
        </w:rPr>
        <w:t>.</w:t>
      </w:r>
    </w:p>
    <w:p w:rsidR="00F15DE7" w:rsidP="00F15DE7" w:rsidRDefault="00F15DE7">
      <w:pPr>
        <w:jc w:val="both"/>
        <w:rPr>
          <w:rFonts w:ascii="Arial" w:hAnsi="Arial" w:cs="Arial"/>
          <w:sz w:val="20"/>
          <w:szCs w:val="24"/>
        </w:rPr>
      </w:pPr>
    </w:p>
    <w:p w:rsidR="004D49B9" w:rsidP="00F15DE7" w:rsidRDefault="00F15DE7">
      <w:pPr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>Localização d</w:t>
      </w:r>
      <w:r w:rsidR="004D49B9">
        <w:rPr>
          <w:rFonts w:ascii="Arial" w:hAnsi="Arial" w:cs="Arial"/>
          <w:sz w:val="20"/>
          <w:szCs w:val="24"/>
        </w:rPr>
        <w:t>a</w:t>
      </w:r>
      <w:r>
        <w:rPr>
          <w:rFonts w:ascii="Arial" w:hAnsi="Arial" w:cs="Arial"/>
          <w:sz w:val="20"/>
          <w:szCs w:val="24"/>
        </w:rPr>
        <w:t xml:space="preserve"> </w:t>
      </w:r>
      <w:r w:rsidR="004D49B9">
        <w:rPr>
          <w:rFonts w:ascii="Arial" w:hAnsi="Arial" w:cs="Arial"/>
          <w:sz w:val="20"/>
          <w:szCs w:val="24"/>
        </w:rPr>
        <w:t>escada/Tapete Rolante:</w:t>
      </w:r>
    </w:p>
    <w:p w:rsidR="004D49B9" w:rsidP="00F15DE7" w:rsidRDefault="004D49B9">
      <w:pPr>
        <w:jc w:val="both"/>
        <w:rPr>
          <w:rFonts w:ascii="Arial" w:hAnsi="Arial" w:cs="Arial"/>
          <w:sz w:val="20"/>
          <w:szCs w:val="24"/>
        </w:rPr>
      </w:pPr>
    </w:p>
    <w:p w:rsidR="00F15DE7" w:rsidP="004D49B9" w:rsidRDefault="00D446E4">
      <w:pPr>
        <w:ind w:left="2160"/>
        <w:jc w:val="both"/>
        <w:rPr>
          <w:rFonts w:ascii="Arial" w:hAnsi="Arial" w:cs="Arial"/>
          <w:sz w:val="20"/>
          <w:szCs w:val="24"/>
        </w:rPr>
      </w:pPr>
      <w:r w:rsidRPr="00D446E4">
        <w:rPr>
          <w:rFonts w:ascii="Arial" w:hAnsi="Arial" w:cs="Arial"/>
          <w:sz w:val="20"/>
          <w:szCs w:val="24"/>
        </w:rPr>
        <w:t>[#ObjectAddress#], [#ObjectDoor#][#ObjectFloor#]</w:t>
      </w:r>
    </w:p>
    <w:p w:rsidR="00F15DE7" w:rsidP="00F15DE7" w:rsidRDefault="00F15DE7">
      <w:pPr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ab/>
      </w:r>
      <w:r>
        <w:rPr>
          <w:rFonts w:ascii="Arial" w:hAnsi="Arial" w:cs="Arial"/>
          <w:sz w:val="20"/>
          <w:szCs w:val="24"/>
        </w:rPr>
        <w:tab/>
      </w:r>
      <w:r>
        <w:rPr>
          <w:rFonts w:ascii="Arial" w:hAnsi="Arial" w:cs="Arial"/>
          <w:sz w:val="20"/>
          <w:szCs w:val="24"/>
        </w:rPr>
        <w:tab/>
      </w:r>
      <w:bookmarkStart w:name="_GoBack" w:id="0"/>
      <w:bookmarkEnd w:id="0"/>
      <w:r w:rsidRPr="00D446E4" w:rsidR="00D446E4">
        <w:rPr>
          <w:rFonts w:ascii="Arial" w:hAnsi="Arial" w:cs="Arial"/>
          <w:sz w:val="20"/>
          <w:szCs w:val="24"/>
        </w:rPr>
        <w:t>[#ObjectCodPostal#]- [#ObjectLocal#]</w:t>
      </w:r>
    </w:p>
    <w:p w:rsidR="00F15DE7" w:rsidP="00F15DE7" w:rsidRDefault="00F15DE7">
      <w:pPr>
        <w:jc w:val="both"/>
        <w:rPr>
          <w:rFonts w:ascii="Arial" w:hAnsi="Arial" w:cs="Arial"/>
          <w:sz w:val="20"/>
          <w:szCs w:val="24"/>
        </w:rPr>
      </w:pPr>
    </w:p>
    <w:p w:rsidR="00F15DE7" w:rsidP="00F15DE7" w:rsidRDefault="00F15DE7">
      <w:pPr>
        <w:rPr>
          <w:rFonts w:ascii="Arial" w:hAnsi="Arial" w:cs="Arial"/>
          <w:sz w:val="20"/>
          <w:szCs w:val="24"/>
        </w:rPr>
      </w:pPr>
    </w:p>
    <w:p w:rsidR="00F15DE7" w:rsidP="00F15DE7" w:rsidRDefault="00F15DE7">
      <w:pPr>
        <w:rPr>
          <w:rFonts w:ascii="Arial" w:hAnsi="Arial" w:cs="Arial"/>
          <w:sz w:val="20"/>
          <w:szCs w:val="24"/>
        </w:rPr>
      </w:pPr>
    </w:p>
    <w:p w:rsidR="00F15DE7" w:rsidP="00F15DE7" w:rsidRDefault="00F15DE7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Apresentamos os melhores cumprimentos,</w:t>
      </w:r>
    </w:p>
    <w:p w:rsidR="00F15DE7" w:rsidP="00F15DE7" w:rsidRDefault="00F15DE7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F15DE7" w:rsidP="00F15DE7" w:rsidRDefault="00F15DE7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Pr="002030BE" w:rsidR="002030BE" w:rsidP="002030BE" w:rsidRDefault="002030BE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030BE">
        <w:rPr>
          <w:rFonts w:ascii="Arial" w:hAnsi="Arial" w:cs="Arial"/>
          <w:sz w:val="20"/>
          <w:szCs w:val="20"/>
        </w:rPr>
        <w:t>Serviços Administrativos</w:t>
      </w:r>
    </w:p>
    <w:p w:rsidR="00F15DE7" w:rsidP="002030BE" w:rsidRDefault="002030BE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030BE">
        <w:rPr>
          <w:rFonts w:ascii="Arial" w:hAnsi="Arial" w:cs="Arial"/>
          <w:sz w:val="20"/>
          <w:szCs w:val="20"/>
        </w:rPr>
        <w:t>BUREAU VERITAS RINAVE</w:t>
      </w:r>
    </w:p>
    <w:p w:rsidR="002030BE" w:rsidP="002030BE" w:rsidRDefault="002030BE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F15DE7" w:rsidP="00F15DE7" w:rsidRDefault="00F15DE7">
      <w:pPr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0"/>
        </w:rPr>
        <w:t>Para qualquer assunto relacionado com a presente comunicação, favor utilizar os contactos abaixo.</w:t>
      </w:r>
    </w:p>
    <w:p w:rsidR="00F15DE7" w:rsidP="00F15DE7" w:rsidRDefault="00F15DE7"/>
    <w:p w:rsidRPr="00F15DE7" w:rsidR="00C3199D" w:rsidP="00F15DE7" w:rsidRDefault="00C3199D"/>
    <w:sectPr w:rsidRPr="00F15DE7" w:rsidR="00C3199D" w:rsidSect="00196231">
      <w:headerReference w:type="default" r:id="rId6"/>
      <w:footerReference w:type="default" r:id="rId7"/>
      <w:pgSz w:w="11906" w:h="16838"/>
      <w:pgMar w:top="1134" w:right="1077" w:bottom="1418" w:left="1758" w:header="1086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4514" w:rsidRDefault="00BC4514" w:rsidP="00267ECA">
      <w:r>
        <w:separator/>
      </w:r>
    </w:p>
  </w:endnote>
  <w:endnote w:type="continuationSeparator" w:id="1">
    <w:p w:rsidR="00BC4514" w:rsidRDefault="00BC4514" w:rsidP="00267E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28E" w:rsidRDefault="00BC4514">
    <w:pPr>
      <w:pStyle w:val="Rodap"/>
      <w:tabs>
        <w:tab w:val="right" w:pos="9540"/>
      </w:tabs>
      <w:ind w:left="-1260" w:right="-1434"/>
      <w:rPr>
        <w:sz w:val="14"/>
      </w:rPr>
    </w:pPr>
  </w:p>
  <w:p w:rsidR="0091528E" w:rsidRDefault="00BC4514">
    <w:pPr>
      <w:pStyle w:val="Rodap"/>
      <w:rPr>
        <w:sz w:val="18"/>
        <w:szCs w:val="18"/>
      </w:rPr>
    </w:pPr>
  </w:p>
  <w:p w:rsidR="0091528E" w:rsidRDefault="00BC4514">
    <w:pPr>
      <w:pStyle w:val="Rodap"/>
      <w:rPr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4514" w:rsidRDefault="00BC4514" w:rsidP="00267ECA">
      <w:r>
        <w:separator/>
      </w:r>
    </w:p>
  </w:footnote>
  <w:footnote w:type="continuationSeparator" w:id="1">
    <w:p w:rsidR="00BC4514" w:rsidRDefault="00BC4514" w:rsidP="00267E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28E" w:rsidRDefault="00236105">
    <w:pPr>
      <w:pStyle w:val="Cabealho"/>
    </w:pPr>
    <w:r>
      <w:tab/>
    </w:r>
    <w:r>
      <w:tab/>
    </w:r>
    <w:r w:rsidR="006F1214" w:rsidRPr="006F1214">
      <w:rPr>
        <w:noProof/>
      </w:rPr>
      <w:drawing>
        <wp:inline distT="0" distB="0" distL="0" distR="0">
          <wp:extent cx="828675" cy="828675"/>
          <wp:effectExtent l="19050" t="0" r="9525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2867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F1018"/>
    <w:rsid w:val="00073990"/>
    <w:rsid w:val="000852B0"/>
    <w:rsid w:val="000F33AE"/>
    <w:rsid w:val="001201EA"/>
    <w:rsid w:val="00132DCC"/>
    <w:rsid w:val="00141A15"/>
    <w:rsid w:val="00143DDE"/>
    <w:rsid w:val="00154D41"/>
    <w:rsid w:val="0017051D"/>
    <w:rsid w:val="001916AD"/>
    <w:rsid w:val="0019682B"/>
    <w:rsid w:val="001B3B12"/>
    <w:rsid w:val="001D2537"/>
    <w:rsid w:val="0020260C"/>
    <w:rsid w:val="002030BE"/>
    <w:rsid w:val="00216924"/>
    <w:rsid w:val="00236105"/>
    <w:rsid w:val="00250B5E"/>
    <w:rsid w:val="002659CD"/>
    <w:rsid w:val="00267ECA"/>
    <w:rsid w:val="002831AD"/>
    <w:rsid w:val="002B3CD5"/>
    <w:rsid w:val="002B78C4"/>
    <w:rsid w:val="0031315F"/>
    <w:rsid w:val="003163C3"/>
    <w:rsid w:val="003363B4"/>
    <w:rsid w:val="003451A1"/>
    <w:rsid w:val="003564EE"/>
    <w:rsid w:val="003C7F59"/>
    <w:rsid w:val="00416C85"/>
    <w:rsid w:val="00443789"/>
    <w:rsid w:val="004800A4"/>
    <w:rsid w:val="0048015B"/>
    <w:rsid w:val="004D49B9"/>
    <w:rsid w:val="00550F8E"/>
    <w:rsid w:val="00557CCA"/>
    <w:rsid w:val="005D0C37"/>
    <w:rsid w:val="005F1018"/>
    <w:rsid w:val="00624762"/>
    <w:rsid w:val="00661D18"/>
    <w:rsid w:val="0066240C"/>
    <w:rsid w:val="00681AA7"/>
    <w:rsid w:val="00692BD1"/>
    <w:rsid w:val="006F0772"/>
    <w:rsid w:val="006F1214"/>
    <w:rsid w:val="00755E24"/>
    <w:rsid w:val="00756298"/>
    <w:rsid w:val="007B0FAD"/>
    <w:rsid w:val="007C609C"/>
    <w:rsid w:val="007D7BD3"/>
    <w:rsid w:val="007F6F0D"/>
    <w:rsid w:val="00807517"/>
    <w:rsid w:val="0084206C"/>
    <w:rsid w:val="00855DFB"/>
    <w:rsid w:val="00870CEF"/>
    <w:rsid w:val="008F7194"/>
    <w:rsid w:val="009537F8"/>
    <w:rsid w:val="00956F88"/>
    <w:rsid w:val="00964C10"/>
    <w:rsid w:val="00965FC1"/>
    <w:rsid w:val="009940CE"/>
    <w:rsid w:val="009A4456"/>
    <w:rsid w:val="009D37D0"/>
    <w:rsid w:val="009E1EF1"/>
    <w:rsid w:val="009E476E"/>
    <w:rsid w:val="009E719B"/>
    <w:rsid w:val="00A12118"/>
    <w:rsid w:val="00A367FF"/>
    <w:rsid w:val="00A9401E"/>
    <w:rsid w:val="00AE0192"/>
    <w:rsid w:val="00B15970"/>
    <w:rsid w:val="00B40454"/>
    <w:rsid w:val="00B525BE"/>
    <w:rsid w:val="00B5315E"/>
    <w:rsid w:val="00BC4514"/>
    <w:rsid w:val="00BE3793"/>
    <w:rsid w:val="00C3199D"/>
    <w:rsid w:val="00C5333D"/>
    <w:rsid w:val="00CB7B13"/>
    <w:rsid w:val="00CD4D06"/>
    <w:rsid w:val="00CF4DB8"/>
    <w:rsid w:val="00D15BEA"/>
    <w:rsid w:val="00D25B05"/>
    <w:rsid w:val="00D27979"/>
    <w:rsid w:val="00D32C9E"/>
    <w:rsid w:val="00D357BB"/>
    <w:rsid w:val="00D446E4"/>
    <w:rsid w:val="00D95FB8"/>
    <w:rsid w:val="00DE57EA"/>
    <w:rsid w:val="00DE5DED"/>
    <w:rsid w:val="00DF119F"/>
    <w:rsid w:val="00DF635F"/>
    <w:rsid w:val="00E103CE"/>
    <w:rsid w:val="00E12843"/>
    <w:rsid w:val="00E16F7B"/>
    <w:rsid w:val="00E37291"/>
    <w:rsid w:val="00E66EA7"/>
    <w:rsid w:val="00EA5702"/>
    <w:rsid w:val="00EF7137"/>
    <w:rsid w:val="00F15DE7"/>
    <w:rsid w:val="00F20D0C"/>
    <w:rsid w:val="00F950A0"/>
    <w:rsid w:val="00FB39AF"/>
    <w:rsid w:val="00FE77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6105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semiHidden/>
    <w:rsid w:val="00236105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semiHidden/>
    <w:rsid w:val="00236105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paragraph" w:styleId="Rodap">
    <w:name w:val="footer"/>
    <w:basedOn w:val="Normal"/>
    <w:link w:val="RodapCarcter"/>
    <w:semiHidden/>
    <w:rsid w:val="00236105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semiHidden/>
    <w:rsid w:val="00236105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6F1214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6F1214"/>
    <w:rPr>
      <w:rFonts w:ascii="Tahoma" w:eastAsia="Times New Roman" w:hAnsi="Tahoma" w:cs="Tahoma"/>
      <w:sz w:val="16"/>
      <w:szCs w:val="16"/>
      <w:lang w:val="pt-PT"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01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Carta_Envio_RelInsp_ALM_Escada_Proprietario_v2.dotx</Template>
  <TotalTime>1</TotalTime>
  <Pages>1</Pages>
  <Words>116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palpedrinha</dc:creator>
  <cp:lastModifiedBy>palpedrinha</cp:lastModifiedBy>
  <cp:revision>3</cp:revision>
  <dcterms:created xsi:type="dcterms:W3CDTF">2016-02-03T17:14:00Z</dcterms:created>
  <dcterms:modified xsi:type="dcterms:W3CDTF">2016-02-03T18:40:00Z</dcterms:modified>
</cp:coreProperties>
</file>