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E575D" w:rsidR="009015F2" w:rsidP="009015F2" w:rsidRDefault="002D2A0D" w14:paraId="08A6A20F" w14:textId="77777777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 w14:paraId="55F971C5" w14:textId="7777777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 w14:paraId="5D8E6C1B" w14:textId="77777777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 w14:paraId="3BD623F9" w14:textId="77777777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4518"/>
        <w:gridCol w:w="5490"/>
      </w:tblGrid>
      <w:tr w:rsidRPr="005E575D" w:rsidR="009015F2" w:rsidTr="00EA1609" w14:paraId="35B54A21" w14:textId="77777777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[#InspectionReportAddress#],  [#Pincode#]</w:t>
            </w:r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 w14:paraId="06E9A5AA" w14:textId="77777777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 w:firstRow="1" w:lastRow="0" w:firstColumn="1" w:lastColumn="0" w:noHBand="0" w:noVBand="1"/>
      </w:tblPr>
      <w:tblGrid>
        <w:gridCol w:w="3618"/>
        <w:gridCol w:w="1316"/>
        <w:gridCol w:w="1604"/>
        <w:gridCol w:w="3308"/>
      </w:tblGrid>
      <w:tr w:rsidRPr="005E575D" w:rsidR="009015F2" w:rsidTr="00DD37F3" w14:paraId="7C0FD18D" w14:textId="77777777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 w14:paraId="70161B0C" w14:textId="77777777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 w14:paraId="1A22A45D" w14:textId="77777777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 w14:paraId="3E083C35" w14:textId="77777777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 w:firstRow="1" w:lastRow="0" w:firstColumn="1" w:lastColumn="0" w:noHBand="0" w:noVBand="1"/>
      </w:tblPr>
      <w:tblGrid>
        <w:gridCol w:w="5418"/>
        <w:gridCol w:w="4590"/>
      </w:tblGrid>
      <w:tr w:rsidRPr="005E575D" w:rsidR="002709A9" w:rsidTr="00EA1609" w14:paraId="0168554C" w14:textId="77777777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 w14:paraId="3CAF737C" w14:textId="77777777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 w14:paraId="0EFD76F6" w14:textId="77777777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 w14:paraId="1A4CCA66" w14:textId="77777777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 w14:paraId="2CC96EEB" w14:textId="77777777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674"/>
      </w:tblGrid>
      <w:tr w:rsidRPr="005E575D" w:rsidR="00B73717" w:rsidTr="00EA1609" w14:paraId="14097606" w14:textId="77777777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38"/>
      </w:tblGrid>
      <w:tr w:rsidR="002115F1" w:rsidTr="00EA1609" w14:paraId="7EBA9A0B" w14:textId="77777777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 w14:paraId="57B4A011" w14:textId="77777777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DB2A5B" w:rsidTr="00EA1609" w14:paraId="4EEC2270" w14:textId="77777777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 w14:paraId="53F1F1E3" w14:textId="77777777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DB2A5B" w:rsidTr="00EA1609" w14:paraId="46EDC165" w14:textId="77777777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 w14:paraId="2A212572" w14:textId="77777777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9015F2" w:rsidTr="00EA1609" w14:paraId="0BDEC546" w14:textId="77777777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 w14:paraId="7C42CB7E" w14:textId="77777777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9015F2" w:rsidTr="00EA1609" w14:paraId="06B40630" w14:textId="77777777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 w14:paraId="435E1ED4" w14:textId="77777777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528"/>
        <w:gridCol w:w="3240"/>
        <w:gridCol w:w="3420"/>
      </w:tblGrid>
      <w:tr w:rsidRPr="00BD25BE" w:rsidR="00F921EE" w:rsidTr="00EA1609" w14:paraId="5AF9ED37" w14:textId="77777777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 w14:paraId="0CD1781F" w14:textId="77777777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 w14:paraId="6CD659A7" w14:textId="77777777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 w14:paraId="410E3A69" w14:textId="77777777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 w14:paraId="59E3A968" w14:textId="77777777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 w14:paraId="0DE6DDC4" w14:textId="77777777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 w14:paraId="124ABC8E" w14:textId="77777777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 w14:paraId="763A575F" w14:textId="77777777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 w14:paraId="3736D385" w14:textId="77777777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 w14:paraId="4D5D6078" w14:textId="77777777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 w14:paraId="082844E2" w14:textId="77777777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 w14:paraId="5CE8B50A" w14:textId="77777777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 w14:paraId="0BE73EC3" w14:textId="77777777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 w14:paraId="415F7C35" w14:textId="77777777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 w14:paraId="072CCE08" w14:textId="77777777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 w14:paraId="01CF168C" w14:textId="77777777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 w14:paraId="667619F2" w14:textId="77777777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 w14:paraId="5BCE4688" w14:textId="77777777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 w14:paraId="00A0B6E7" w14:textId="77777777">
      <w:pPr>
        <w:jc w:val="center"/>
        <w:rPr>
          <w:b/>
        </w:rPr>
      </w:pPr>
    </w:p>
    <w:p w:rsidR="00D5403E" w:rsidP="00781B2D" w:rsidRDefault="00000000" w14:paraId="30957EAF" w14:textId="77777777">
      <w:pPr>
        <w:jc w:val="center"/>
        <w:rPr>
          <w:b/>
        </w:rPr>
      </w:pPr>
      <w:r>
        <w:rPr>
          <w:b/>
          <w:noProof/>
          <w:lang w:val="en-US"/>
        </w:rPr>
        <w:pict w14:anchorId="671D0DD9"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2050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 w14:paraId="7229C3FA" w14:textId="77777777">
      <w:pPr>
        <w:rPr>
          <w:b/>
        </w:rPr>
      </w:pPr>
    </w:p>
    <w:p w:rsidR="00781B2D" w:rsidP="00781B2D" w:rsidRDefault="00781B2D" w14:paraId="475034A9" w14:textId="77777777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 w14:paraId="6B0109BD" w14:textId="77777777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 w14:paraId="21DF8967" w14:textId="77777777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0"/>
      <w:bookmarkEnd w:id="0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 w14:paraId="17A70412" w14:textId="77777777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 w14:paraId="7D53DD3C" w14:textId="77777777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 w14:paraId="155B3791" w14:textId="77777777">
      <w:pPr>
        <w:jc w:val="center"/>
        <w:rPr>
          <w:rFonts w:cs="Calibri"/>
          <w:b/>
          <w:sz w:val="20"/>
          <w:szCs w:val="20"/>
        </w:rPr>
        <w:sectPr w:rsidR="00456C9D" w:rsidSect="004B46DC">
          <w:headerReference w:type="default" r:id="rId8"/>
          <w:footerReference w:type="default" r:id="rId9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 w14:paraId="676F7763" w14:textId="77777777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 w14:paraId="3A43F645" w14:textId="77777777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 w14:paraId="5C4B7EB8" w14:textId="77777777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 w14:paraId="574947E3" w14:textId="77777777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 w14:paraId="3157B0A6" w14:textId="77777777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 w14:paraId="59CD9A66" w14:textId="77777777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 w14:paraId="3FA92DFF" w14:textId="77777777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 w14:paraId="0402970D" w14:textId="77777777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 w14:paraId="72697FFF" w14:textId="77777777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 w14:paraId="0EB406D2" w14:textId="77777777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 w14:paraId="2B765618" w14:textId="77777777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 w14:paraId="07C87720" w14:textId="77777777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 w14:paraId="308EC27E" w14:textId="77777777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 w14:paraId="6F7E310A" w14:textId="77777777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lastRenderedPageBreak/>
      </w: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 w14:paraId="54DBE65B" w14:textId="77777777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 w14:paraId="1321202E" w14:textId="77777777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 w14:paraId="78DC467F" w14:textId="77777777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 w14:paraId="35896269" w14:textId="77777777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 w14:paraId="72911BC0" w14:textId="77777777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 w14:paraId="43E28B23" w14:textId="77777777">
      <w:pPr>
        <w:pStyle w:val="Style20"/>
        <w:rPr>
          <w:b/>
        </w:rPr>
      </w:pPr>
    </w:p>
    <w:p w:rsidRPr="00595DEA" w:rsidR="007E07C1" w:rsidP="00223B61" w:rsidRDefault="007E07C1" w14:paraId="65009741" w14:textId="77777777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 w14:paraId="62B774C6" w14:textId="77777777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4802"/>
        <w:gridCol w:w="5098"/>
      </w:tblGrid>
      <w:tr w:rsidRPr="00595DEA" w:rsidR="007E07C1" w:rsidTr="00EA1609" w14:paraId="4106CE27" w14:textId="77777777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 w14:paraId="3307B9CE" w14:textId="77777777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 w14:paraId="4A6FE090" w14:textId="77777777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 w14:paraId="2A82BA5D" w14:textId="77777777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 w14:paraId="3D1F7FD7" w14:textId="77777777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 w14:paraId="7C78347E" w14:textId="77777777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 w14:paraId="3B3FDA34" w14:textId="77777777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 w14:paraId="275DC620" w14:textId="77777777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 w14:paraId="1BA2DF59" w14:textId="77777777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 w14:paraId="525F26BB" w14:textId="77777777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 w14:paraId="7CD8225D" w14:textId="77777777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 w14:paraId="53868C92" w14:textId="77777777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 w14:paraId="6BCB99CC" w14:textId="77777777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R="00FB7C9B" w:rsidSect="004B46DC">
      <w:footerReference w:type="default" r:id="rId10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E843D" w14:textId="77777777" w:rsidR="004B46DC" w:rsidRDefault="004B46DC" w:rsidP="002F5558">
      <w:r>
        <w:separator/>
      </w:r>
    </w:p>
  </w:endnote>
  <w:endnote w:type="continuationSeparator" w:id="0">
    <w:p w14:paraId="78DF581F" w14:textId="77777777" w:rsidR="004B46DC" w:rsidRDefault="004B46DC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377D4" w14:textId="77777777" w:rsidR="007E66B9" w:rsidRDefault="00000000" w:rsidP="007E66B9">
    <w:pPr>
      <w:pStyle w:val="Footer"/>
    </w:pPr>
    <w:r>
      <w:rPr>
        <w:noProof/>
      </w:rPr>
      <w:pict w14:anchorId="5D7EF671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1" type="#_x0000_t32" style="position:absolute;margin-left:-37.05pt;margin-top:8pt;width:554.8pt;height:0;z-index:251658752" o:connectortype="straight"/>
      </w:pict>
    </w:r>
  </w:p>
  <w:p w14:paraId="38F8D50F" w14:textId="68BECAAE"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91F8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91F8C" w:rsidRPr="0098287A">
      <w:rPr>
        <w:b/>
        <w:bCs/>
        <w:sz w:val="20"/>
      </w:rPr>
      <w:fldChar w:fldCharType="separate"/>
    </w:r>
    <w:r w:rsidR="00803AD4">
      <w:rPr>
        <w:b/>
        <w:bCs/>
        <w:noProof/>
        <w:sz w:val="20"/>
      </w:rPr>
      <w:t>1</w:t>
    </w:r>
    <w:r w:rsidR="00591F8C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591F8C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591F8C" w:rsidRPr="0098287A">
      <w:rPr>
        <w:b/>
        <w:bCs/>
        <w:sz w:val="20"/>
      </w:rPr>
      <w:fldChar w:fldCharType="separate"/>
    </w:r>
    <w:r w:rsidR="00D80CAD">
      <w:rPr>
        <w:b/>
        <w:bCs/>
        <w:noProof/>
        <w:sz w:val="20"/>
      </w:rPr>
      <w:t>1</w:t>
    </w:r>
    <w:r w:rsidR="00591F8C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7470"/>
      <w:gridCol w:w="3780"/>
    </w:tblGrid>
    <w:tr w:rsidR="007E66B9" w:rsidRPr="000A5888" w14:paraId="7003BEBC" w14:textId="77777777" w:rsidTr="00EA1609">
      <w:tc>
        <w:tcPr>
          <w:tcW w:w="7470" w:type="dxa"/>
          <w:shd w:val="clear" w:color="auto" w:fill="auto"/>
        </w:tcPr>
        <w:p w14:paraId="3D128082" w14:textId="77777777"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14:paraId="37F7D3A3" w14:textId="77777777" w:rsidR="00D80CAD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Lisboa 217 100 900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Porto 223 771 970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Leiria 244 815 423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Lagoa 282 343 152  </w:t>
          </w:r>
        </w:p>
        <w:p w14:paraId="52AF8913" w14:textId="0EF402EC" w:rsidR="00D80CAD" w:rsidRDefault="00D80CAD" w:rsidP="00194F46">
          <w:pPr>
            <w:rPr>
              <w:sz w:val="20"/>
            </w:rPr>
          </w:pPr>
          <w:r w:rsidRPr="00D80CAD">
            <w:rPr>
              <w:sz w:val="20"/>
            </w:rPr>
            <w:t>(Contatos telefónicos rede fixa nacional)</w:t>
          </w:r>
        </w:p>
        <w:p w14:paraId="09D8CFD3" w14:textId="07ACD102"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D80CAD">
            <w:rPr>
              <w:sz w:val="20"/>
            </w:rPr>
            <w:t>comercial</w:t>
          </w:r>
          <w:r w:rsidRPr="00EA1609">
            <w:rPr>
              <w:sz w:val="20"/>
            </w:rPr>
            <w:t>@bureauveritas.</w:t>
          </w:r>
          <w:r w:rsidR="00D80CAD">
            <w:rPr>
              <w:sz w:val="20"/>
            </w:rPr>
            <w:t>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14:paraId="5DA987E6" w14:textId="77777777"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14:paraId="4BCF6FE0" w14:textId="77777777" w:rsidR="007E66B9" w:rsidRPr="00EA1609" w:rsidRDefault="007E66B9" w:rsidP="00A67F92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10</w:t>
          </w:r>
        </w:p>
      </w:tc>
    </w:tr>
  </w:tbl>
  <w:p w14:paraId="5AB934BF" w14:textId="77777777"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5BE48" w14:textId="77777777" w:rsidR="00A67F92" w:rsidRDefault="00000000" w:rsidP="007E66B9">
    <w:pPr>
      <w:pStyle w:val="Footer"/>
    </w:pPr>
    <w:r>
      <w:rPr>
        <w:noProof/>
      </w:rPr>
      <w:pict w14:anchorId="6AC13234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2" type="#_x0000_t32" style="position:absolute;margin-left:-37.05pt;margin-top:8pt;width:554.8pt;height:0;z-index:251660800" o:connectortype="straight"/>
      </w:pict>
    </w:r>
  </w:p>
  <w:p w14:paraId="78A1D5C0" w14:textId="59A2BFAE"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91F8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91F8C" w:rsidRPr="0098287A">
      <w:rPr>
        <w:b/>
        <w:bCs/>
        <w:sz w:val="20"/>
      </w:rPr>
      <w:fldChar w:fldCharType="separate"/>
    </w:r>
    <w:r w:rsidR="00595DEA">
      <w:rPr>
        <w:b/>
        <w:bCs/>
        <w:noProof/>
        <w:sz w:val="20"/>
      </w:rPr>
      <w:t>2</w:t>
    </w:r>
    <w:r w:rsidR="00591F8C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591F8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591F8C" w:rsidRPr="0098287A">
      <w:rPr>
        <w:b/>
        <w:bCs/>
        <w:sz w:val="20"/>
      </w:rPr>
      <w:fldChar w:fldCharType="separate"/>
    </w:r>
    <w:r w:rsidR="00D80CAD">
      <w:rPr>
        <w:b/>
        <w:bCs/>
        <w:noProof/>
        <w:sz w:val="20"/>
      </w:rPr>
      <w:t>2</w:t>
    </w:r>
    <w:r w:rsidR="00591F8C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7470"/>
      <w:gridCol w:w="3780"/>
    </w:tblGrid>
    <w:tr w:rsidR="00A67F92" w:rsidRPr="000A5888" w14:paraId="2FABCCE7" w14:textId="77777777" w:rsidTr="00EA1609">
      <w:tc>
        <w:tcPr>
          <w:tcW w:w="7470" w:type="dxa"/>
          <w:shd w:val="clear" w:color="auto" w:fill="auto"/>
        </w:tcPr>
        <w:p w14:paraId="739221DB" w14:textId="77777777"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14:paraId="1158C208" w14:textId="77777777" w:rsidR="00D80CAD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Lisboa 217 100 900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Porto 223 771 970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Leiria 244 815 423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Lagoa 282 343 152  </w:t>
          </w:r>
        </w:p>
        <w:p w14:paraId="775AFF18" w14:textId="3B3AFE53" w:rsidR="00D80CAD" w:rsidRDefault="00D80CAD" w:rsidP="00194F46">
          <w:pPr>
            <w:rPr>
              <w:sz w:val="20"/>
            </w:rPr>
          </w:pPr>
          <w:r w:rsidRPr="00D80CAD">
            <w:rPr>
              <w:sz w:val="20"/>
            </w:rPr>
            <w:t>(</w:t>
          </w:r>
          <w:r w:rsidRPr="00D80CAD">
            <w:rPr>
              <w:sz w:val="20"/>
            </w:rPr>
            <w:t>Contatos telefónicos rede fixa nacional</w:t>
          </w:r>
          <w:r w:rsidRPr="00D80CAD">
            <w:rPr>
              <w:sz w:val="20"/>
            </w:rPr>
            <w:t>)</w:t>
          </w:r>
        </w:p>
        <w:p w14:paraId="4829B92E" w14:textId="72D8DDC5"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D80CAD">
            <w:rPr>
              <w:sz w:val="20"/>
            </w:rPr>
            <w:t>comercial</w:t>
          </w:r>
          <w:r w:rsidRPr="00EA1609">
            <w:rPr>
              <w:sz w:val="20"/>
            </w:rPr>
            <w:t>@bureauveritas.</w:t>
          </w:r>
          <w:r w:rsidR="00D80CAD">
            <w:rPr>
              <w:sz w:val="20"/>
            </w:rPr>
            <w:t>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14:paraId="03B205D6" w14:textId="723F984E"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  </w:t>
          </w:r>
          <w:r w:rsidR="00A67F92" w:rsidRPr="00EA1609">
            <w:rPr>
              <w:sz w:val="20"/>
            </w:rPr>
            <w:t>Versão  :  [#VersionNumber#]</w:t>
          </w:r>
        </w:p>
        <w:p w14:paraId="5F969A56" w14:textId="77777777"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>
            <w:rPr>
              <w:sz w:val="20"/>
            </w:rPr>
            <w:t>5</w:t>
          </w:r>
        </w:p>
      </w:tc>
    </w:tr>
  </w:tbl>
  <w:p w14:paraId="6CE096D4" w14:textId="77777777"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12F5D" w14:textId="77777777" w:rsidR="004B46DC" w:rsidRDefault="004B46DC" w:rsidP="002F5558">
      <w:r>
        <w:separator/>
      </w:r>
    </w:p>
  </w:footnote>
  <w:footnote w:type="continuationSeparator" w:id="0">
    <w:p w14:paraId="295ABBF0" w14:textId="77777777" w:rsidR="004B46DC" w:rsidRDefault="004B46DC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90" w:type="dxa"/>
      <w:tblInd w:w="-52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5490"/>
      <w:gridCol w:w="5400"/>
    </w:tblGrid>
    <w:tr w:rsidR="003340FD" w14:paraId="4280CB78" w14:textId="77777777" w:rsidTr="00EA19E3">
      <w:trPr>
        <w:trHeight w:val="1070"/>
      </w:trPr>
      <w:tc>
        <w:tcPr>
          <w:tcW w:w="5490" w:type="dxa"/>
          <w:shd w:val="clear" w:color="auto" w:fill="auto"/>
        </w:tcPr>
        <w:p w14:paraId="050C28FC" w14:textId="77777777"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 wp14:anchorId="522166A6" wp14:editId="666BC5F8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14:paraId="3E8D119B" w14:textId="77777777"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14:paraId="44E93AC7" w14:textId="77777777"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 wp14:anchorId="4F96A8DD" wp14:editId="61D90418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20A9900" w14:textId="77777777" w:rsidR="003340FD" w:rsidRDefault="00334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E256E6"/>
    <w:multiLevelType w:val="multilevel"/>
    <w:tmpl w:val="D81E7E8E"/>
    <w:numStyleLink w:val="Verify"/>
  </w:abstractNum>
  <w:abstractNum w:abstractNumId="2" w15:restartNumberingAfterBreak="0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 w15:restartNumberingAfterBreak="0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 w15:restartNumberingAfterBreak="0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D7A4B21"/>
    <w:multiLevelType w:val="multilevel"/>
    <w:tmpl w:val="D81E7E8E"/>
    <w:numStyleLink w:val="Verify"/>
  </w:abstractNum>
  <w:abstractNum w:abstractNumId="10" w15:restartNumberingAfterBreak="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6A28F1"/>
    <w:multiLevelType w:val="multilevel"/>
    <w:tmpl w:val="D81E7E8E"/>
    <w:numStyleLink w:val="Verify"/>
  </w:abstractNum>
  <w:abstractNum w:abstractNumId="12" w15:restartNumberingAfterBreak="0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D64B47"/>
    <w:multiLevelType w:val="multilevel"/>
    <w:tmpl w:val="D81E7E8E"/>
    <w:numStyleLink w:val="Verify"/>
  </w:abstractNum>
  <w:abstractNum w:abstractNumId="16" w15:restartNumberingAfterBreak="0">
    <w:nsid w:val="5D3340A7"/>
    <w:multiLevelType w:val="multilevel"/>
    <w:tmpl w:val="D81E7E8E"/>
    <w:numStyleLink w:val="Verify"/>
  </w:abstractNum>
  <w:abstractNum w:abstractNumId="17" w15:restartNumberingAfterBreak="0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 w15:restartNumberingAfterBreak="0">
    <w:nsid w:val="653978A5"/>
    <w:multiLevelType w:val="multilevel"/>
    <w:tmpl w:val="D81E7E8E"/>
    <w:numStyleLink w:val="Verify"/>
  </w:abstractNum>
  <w:abstractNum w:abstractNumId="19" w15:restartNumberingAfterBreak="0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30227713">
    <w:abstractNumId w:val="8"/>
  </w:num>
  <w:num w:numId="2" w16cid:durableId="1862402657">
    <w:abstractNumId w:val="14"/>
  </w:num>
  <w:num w:numId="3" w16cid:durableId="773327094">
    <w:abstractNumId w:val="13"/>
  </w:num>
  <w:num w:numId="4" w16cid:durableId="166554577">
    <w:abstractNumId w:val="5"/>
  </w:num>
  <w:num w:numId="5" w16cid:durableId="1202018116">
    <w:abstractNumId w:val="0"/>
  </w:num>
  <w:num w:numId="6" w16cid:durableId="2043359498">
    <w:abstractNumId w:val="19"/>
  </w:num>
  <w:num w:numId="7" w16cid:durableId="17333817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8534080">
    <w:abstractNumId w:val="3"/>
  </w:num>
  <w:num w:numId="9" w16cid:durableId="475411382">
    <w:abstractNumId w:val="11"/>
  </w:num>
  <w:num w:numId="10" w16cid:durableId="1788309709">
    <w:abstractNumId w:val="9"/>
  </w:num>
  <w:num w:numId="11" w16cid:durableId="1667049228">
    <w:abstractNumId w:val="18"/>
  </w:num>
  <w:num w:numId="12" w16cid:durableId="802887862">
    <w:abstractNumId w:val="16"/>
  </w:num>
  <w:num w:numId="13" w16cid:durableId="1436171968">
    <w:abstractNumId w:val="1"/>
  </w:num>
  <w:num w:numId="14" w16cid:durableId="21211486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08283899">
    <w:abstractNumId w:val="15"/>
  </w:num>
  <w:num w:numId="16" w16cid:durableId="18905321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661123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9039976">
    <w:abstractNumId w:val="17"/>
  </w:num>
  <w:num w:numId="19" w16cid:durableId="2141993919">
    <w:abstractNumId w:val="2"/>
  </w:num>
  <w:num w:numId="20" w16cid:durableId="1353534131">
    <w:abstractNumId w:val="7"/>
  </w:num>
  <w:num w:numId="21" w16cid:durableId="1351253147">
    <w:abstractNumId w:val="6"/>
  </w:num>
  <w:num w:numId="22" w16cid:durableId="925529943">
    <w:abstractNumId w:val="4"/>
  </w:num>
  <w:num w:numId="23" w16cid:durableId="1055785152">
    <w:abstractNumId w:val="12"/>
  </w:num>
  <w:num w:numId="24" w16cid:durableId="17949773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1"/>
      <o:rules v:ext="edit">
        <o:r id="V:Rule1" type="connector" idref="#_x0000_s1031"/>
        <o:r id="V:Rule2" type="connector" idref="#_x0000_s103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80CAD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46DC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0CAD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B7C9B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1" type="connector" idref="#_x0000_s2050"/>
      </o:rules>
    </o:shapelayout>
  </w:shapeDefaults>
  <w:decimalSymbol w:val="."/>
  <w:listSeparator w:val=","/>
  <w14:docId w14:val="44D6D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/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Borders>
        <w:insideH w:val="single" w:sz="4" w:space="0" w:color="auto"/>
      </w:tblBorders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CellMar>
        <w:left w:w="115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Report Template V7</Template>
  <TotalTime>7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bhagavathypriya.g</dc:creator>
  <cp:lastModifiedBy>bhagavathypriya.g</cp:lastModifiedBy>
  <cp:revision>1</cp:revision>
  <cp:lastPrinted>2016-03-23T10:02:00Z</cp:lastPrinted>
  <dcterms:created xsi:type="dcterms:W3CDTF">2024-03-20T06:16:00Z</dcterms:created>
  <dcterms:modified xsi:type="dcterms:W3CDTF">2024-03-20T06:37:00Z</dcterms:modified>
</cp:coreProperties>
</file>