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405848" w:rsidR="0066290D" w:rsidTr="00D15F68">
        <w:trPr>
          <w:cnfStyle w:val="100000000000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935D4F" w:rsidRDefault="00D361B0">
            <w:r>
              <w:t xml:space="preserve"> Localização da instalação</w:t>
            </w:r>
            <w:r>
              <w:tab/>
              <w:t>: [#Address#], [#DoorNo#]</w:t>
            </w:r>
          </w:p>
        </w:tc>
        <w:tc>
          <w:tcPr>
            <w:tcW w:w="4680" w:type="dxa"/>
          </w:tcPr>
          <w:p w:rsidR="00935D4F" w:rsidRDefault="00D361B0"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: [#InspectionNo#]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 w:rsidR="00935D4F" w:rsidRDefault="00D361B0"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[#Pincode#]</w:t>
            </w:r>
          </w:p>
        </w:tc>
        <w:tc>
          <w:tcPr>
            <w:tcW w:w="4680" w:type="dxa"/>
          </w:tcPr>
          <w:p w:rsidR="00935D4F" w:rsidRDefault="00D361B0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[#Asset_Number#]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 w:rsidR="00935D4F" w:rsidRDefault="00D361B0"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>
              <w:t>[#Location#]</w:t>
            </w:r>
          </w:p>
        </w:tc>
        <w:tc>
          <w:tcPr>
            <w:tcW w:w="4680" w:type="dxa"/>
          </w:tcPr>
          <w:p w:rsidR="00935D4F" w:rsidRDefault="00D361B0"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[#InspectionDate#]</w:t>
            </w:r>
          </w:p>
        </w:tc>
      </w:tr>
      <w:tr w:rsidRPr="00615454" w:rsidR="00C975F7" w:rsidTr="00D15F68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935D4F" w:rsidRDefault="00D361B0"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[#County#]</w:t>
            </w:r>
          </w:p>
        </w:tc>
        <w:tc>
          <w:tcPr>
            <w:tcW w:w="4680" w:type="dxa"/>
          </w:tcPr>
          <w:p w:rsidR="00935D4F" w:rsidRDefault="00D361B0"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   : [#TechnicoName#]</w:t>
            </w:r>
          </w:p>
        </w:tc>
      </w:tr>
      <w:tr w:rsidRPr="00405848" w:rsidR="00D15F68" w:rsidTr="00D4623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 w:rsidR="00935D4F" w:rsidRDefault="00D361B0">
            <w:r>
              <w:t xml:space="preserve"> Empresa de Manutenção</w:t>
            </w:r>
            <w:r>
              <w:tab/>
              <w:t>: [#DistributorName#] - [#Grupo_Económico#]</w:t>
            </w:r>
          </w:p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 w:rsidR="00935D4F" w:rsidRDefault="00D361B0">
      <w:pPr>
        <w:rPr>
          <w:lang w:val="pt-PT"/>
        </w:rPr>
      </w:pPr>
      <w:r>
        <w:rPr>
          <w:lang w:val="pt-PT"/>
        </w:rPr>
        <w:t>[#UserEquipmentDetails#]</w:t>
      </w:r>
    </w:p>
    <w:sectPr w:rsidR="00935D4F" w:rsidSect="00883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1B0" w:rsidRDefault="00D361B0" w:rsidP="00816498">
      <w:r>
        <w:separator/>
      </w:r>
    </w:p>
  </w:endnote>
  <w:endnote w:type="continuationSeparator" w:id="1">
    <w:p w:rsidR="00D361B0" w:rsidRDefault="00D361B0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56E" w:rsidRDefault="005B456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935D4F" w:rsidP="00DA647D">
    <w:pPr>
      <w:pStyle w:val="Footer"/>
    </w:pPr>
    <w:r w:rsidRPr="00935D4F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935D4F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935D4F" w:rsidRPr="00D60917">
            <w:rPr>
              <w:b/>
              <w:bCs/>
              <w:sz w:val="14"/>
              <w:szCs w:val="14"/>
            </w:rPr>
            <w:fldChar w:fldCharType="separate"/>
          </w:r>
          <w:r w:rsidR="005B456E">
            <w:rPr>
              <w:b/>
              <w:bCs/>
              <w:noProof/>
              <w:sz w:val="14"/>
              <w:szCs w:val="14"/>
            </w:rPr>
            <w:t>1</w:t>
          </w:r>
          <w:r w:rsidR="00935D4F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935D4F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935D4F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5B456E">
            <w:rPr>
              <w:rStyle w:val="PageNumber"/>
              <w:b/>
              <w:noProof/>
              <w:sz w:val="14"/>
              <w:szCs w:val="14"/>
            </w:rPr>
            <w:t>1</w:t>
          </w:r>
          <w:r w:rsidR="00935D4F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5B456E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5B456E">
            <w:rPr>
              <w:sz w:val="14"/>
              <w:szCs w:val="14"/>
            </w:rPr>
            <w:t>258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935D4F" w:rsidP="00DB2882">
    <w:pPr>
      <w:pStyle w:val="Footer"/>
    </w:pPr>
    <w:r w:rsidRPr="00935D4F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935D4F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935D4F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935D4F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935D4F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935D4F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935D4F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1B0" w:rsidRDefault="00D361B0" w:rsidP="00816498">
      <w:r>
        <w:separator/>
      </w:r>
    </w:p>
  </w:footnote>
  <w:footnote w:type="continuationSeparator" w:id="1">
    <w:p w:rsidR="00D361B0" w:rsidRDefault="00D361B0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56E" w:rsidRDefault="005B456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6C0B69" w:rsidRPr="005A3CD6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6C0B69" w:rsidRPr="00F13694" w:rsidRDefault="006C0B69" w:rsidP="006C0B69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307"/>
      <w:gridCol w:w="1282"/>
    </w:tblGrid>
    <w:tr w:rsidR="006C0B69" w:rsidRPr="006C0B69" w:rsidTr="006C0B69">
      <w:trPr>
        <w:cnfStyle w:val="10000000000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:rsidR="00816498" w:rsidRPr="006C0B69" w:rsidRDefault="00816498" w:rsidP="006C0B69">
    <w:pPr>
      <w:pStyle w:val="Header"/>
      <w:rPr>
        <w:color w:val="FF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CE1F4F" w:rsidRPr="005A3CD6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756D52" w:rsidP="00457319">
          <w:pPr>
            <w:pStyle w:val="Style3"/>
          </w:pPr>
        </w:p>
      </w:tc>
      <w:tc>
        <w:tcPr>
          <w:tcW w:w="8885" w:type="dxa"/>
        </w:tcPr>
        <w:p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756D52" w:rsidP="0051741F">
          <w:pPr>
            <w:pStyle w:val="Header"/>
            <w:jc w:val="right"/>
          </w:pP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1"/>
      <o:rules v:ext="edit">
        <o:r id="V:Rule3" type="connector" idref="#_x0000_s1025"/>
        <o:r id="V:Rule4" type="connector" idref="#_x0000_s102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D361B0"/>
    <w:rsid w:val="000032A8"/>
    <w:rsid w:val="000039E6"/>
    <w:rsid w:val="00011650"/>
    <w:rsid w:val="000211B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B456E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35D4F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361B0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Eletricas UPAC V1_DR.dotx</Template>
  <TotalTime>2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dcterms:created xsi:type="dcterms:W3CDTF">2024-11-04T06:26:00Z</dcterms:created>
  <dcterms:modified xsi:type="dcterms:W3CDTF">2024-11-04T06:28:00Z</dcterms:modified>
</cp:coreProperties>
</file>