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682C56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682C56">
        <w:rPr>
          <w:rFonts w:ascii="Arial" w:hAnsi="Arial" w:cs="Arial"/>
          <w:bCs/>
        </w:rPr>
        <w:fldChar w:fldCharType="separate"/>
      </w:r>
      <w:r w:rsidR="00ED721B">
        <w:rPr>
          <w:rFonts w:ascii="Arial" w:hAnsi="Arial" w:cs="Arial"/>
          <w:bCs/>
          <w:noProof/>
        </w:rPr>
        <w:t>2 de junho de 2020</w:t>
      </w:r>
      <w:r w:rsidRPr="00B02587" w:rsidR="00682C56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A211D0" w:rsidR="00A211D0" w:rsidP="00A211D0" w:rsidRDefault="00A211D0">
      <w:pPr>
        <w:rPr>
          <w:rFonts w:ascii="Arial" w:hAnsi="Arial" w:cs="Arial"/>
          <w:b/>
          <w:szCs w:val="20"/>
        </w:rPr>
      </w:pPr>
      <w:r w:rsidRPr="00A211D0">
        <w:rPr>
          <w:rFonts w:ascii="Arial" w:hAnsi="Arial" w:cs="Arial"/>
          <w:b/>
          <w:szCs w:val="20"/>
        </w:rPr>
        <w:t>Assunto: Pedido de Inspeção Periódica ao(s) Elevador(es) – Certificado a caducar/caducado.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Vimos por este meio informar que </w:t>
      </w:r>
      <w:r w:rsidRPr="00BD1E72">
        <w:rPr>
          <w:rFonts w:ascii="Arial" w:hAnsi="Arial" w:cs="Arial"/>
          <w:b/>
          <w:szCs w:val="20"/>
          <w:u w:val="single"/>
        </w:rPr>
        <w:t>TERMINA(OU)</w:t>
      </w:r>
      <w:r w:rsidRPr="00A211D0">
        <w:rPr>
          <w:rFonts w:ascii="Arial" w:hAnsi="Arial" w:cs="Arial"/>
          <w:szCs w:val="20"/>
        </w:rPr>
        <w:t xml:space="preserve"> o prazo de validade do(s) certificado(s) de inspeção periódica anteriormente emitido(s) das instalações que V.Exa é proprietário e que indicamos: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[#SBL_ObjectWithValidityData#]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2838DB" w:rsidP="002838DB" w:rsidRDefault="002838DB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Assim, e de forma a dar cumprimento ao estabelecido no </w:t>
      </w:r>
      <w:r>
        <w:rPr>
          <w:rFonts w:ascii="Arial" w:hAnsi="Arial" w:cs="Arial"/>
          <w:szCs w:val="24"/>
        </w:rPr>
        <w:t>Decreto Legislativo Regional n.º 7/2016/M de 18 de Fevereiro</w:t>
      </w:r>
      <w:r w:rsidRPr="00A211D0">
        <w:rPr>
          <w:rFonts w:ascii="Arial" w:hAnsi="Arial" w:cs="Arial"/>
          <w:szCs w:val="20"/>
        </w:rPr>
        <w:t xml:space="preserve">, </w:t>
      </w:r>
      <w:r w:rsidR="00BD1E72">
        <w:rPr>
          <w:rFonts w:ascii="Arial" w:hAnsi="Arial" w:cs="Arial"/>
          <w:szCs w:val="20"/>
        </w:rPr>
        <w:t xml:space="preserve">vimos por este meio enviar o </w:t>
      </w:r>
      <w:bookmarkStart w:name="_GoBack" w:id="0"/>
      <w:bookmarkEnd w:id="0"/>
      <w:r>
        <w:rPr>
          <w:rFonts w:ascii="Arial" w:hAnsi="Arial" w:cs="Arial"/>
          <w:szCs w:val="20"/>
        </w:rPr>
        <w:t>respectivo pedido, caso pretenda agendar a sua Inspeção.</w:t>
      </w:r>
    </w:p>
    <w:p w:rsidRPr="00A211D0" w:rsidR="002838DB" w:rsidP="002838DB" w:rsidRDefault="002838DB">
      <w:pPr>
        <w:jc w:val="both"/>
        <w:rPr>
          <w:rFonts w:ascii="Arial" w:hAnsi="Arial" w:cs="Arial"/>
          <w:szCs w:val="20"/>
        </w:rPr>
      </w:pPr>
    </w:p>
    <w:p w:rsidRPr="00A211D0" w:rsidR="002838DB" w:rsidP="002838DB" w:rsidRDefault="002838DB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Aproveitamos para lembrar que a utilização da instalação de elevação sem o correspondente certificado de inspeção periódica viola o Art.º 8.º do diploma atrás referido.</w:t>
      </w:r>
    </w:p>
    <w:p w:rsidR="002838DB" w:rsidP="002838DB" w:rsidRDefault="002838DB">
      <w:pPr>
        <w:jc w:val="both"/>
        <w:rPr>
          <w:rFonts w:ascii="Arial" w:hAnsi="Arial" w:cs="Arial"/>
          <w:szCs w:val="20"/>
        </w:rPr>
      </w:pPr>
    </w:p>
    <w:p w:rsidRPr="00A211D0" w:rsidR="002838DB" w:rsidP="002838DB" w:rsidRDefault="002838DB">
      <w:pPr>
        <w:jc w:val="both"/>
        <w:rPr>
          <w:rFonts w:ascii="Arial" w:hAnsi="Arial" w:cs="Arial"/>
          <w:szCs w:val="20"/>
        </w:rPr>
      </w:pPr>
    </w:p>
    <w:p w:rsidRPr="00A211D0" w:rsidR="002838DB" w:rsidP="002838DB" w:rsidRDefault="002838DB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b/>
          <w:szCs w:val="20"/>
          <w:u w:val="single"/>
        </w:rPr>
        <w:t>NOTA:</w:t>
      </w:r>
      <w:r w:rsidRPr="00A211D0">
        <w:rPr>
          <w:rFonts w:ascii="Arial" w:hAnsi="Arial" w:cs="Arial"/>
          <w:szCs w:val="20"/>
        </w:rPr>
        <w:t xml:space="preserve"> Caso já tenha sido efetuado o pagamento da respetiva inspeção periódica, agradecemos que considere sem efeito a presente carta.</w:t>
      </w:r>
    </w:p>
    <w:p w:rsidR="002838DB" w:rsidP="002838DB" w:rsidRDefault="002838DB">
      <w:pPr>
        <w:rPr>
          <w:rFonts w:ascii="Arial" w:hAnsi="Arial" w:cs="Arial"/>
          <w:szCs w:val="20"/>
        </w:rPr>
      </w:pPr>
    </w:p>
    <w:p w:rsidR="002838DB" w:rsidP="002838DB" w:rsidRDefault="002838DB">
      <w:pPr>
        <w:rPr>
          <w:rFonts w:ascii="Arial" w:hAnsi="Arial" w:cs="Arial"/>
          <w:szCs w:val="20"/>
        </w:rPr>
      </w:pPr>
    </w:p>
    <w:p w:rsidR="002838DB" w:rsidP="002838DB" w:rsidRDefault="002838DB">
      <w:pPr>
        <w:rPr>
          <w:rFonts w:ascii="Arial" w:hAnsi="Arial" w:cs="Arial"/>
          <w:szCs w:val="20"/>
        </w:rPr>
      </w:pPr>
    </w:p>
    <w:p w:rsidRPr="00A211D0" w:rsidR="002838DB" w:rsidP="002838DB" w:rsidRDefault="002838DB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Apresentamos os melhores cumprimentos,</w:t>
      </w:r>
    </w:p>
    <w:p w:rsidR="002838DB" w:rsidP="002838DB" w:rsidRDefault="002838DB">
      <w:pPr>
        <w:rPr>
          <w:rFonts w:ascii="Arial" w:hAnsi="Arial" w:cs="Arial"/>
          <w:szCs w:val="20"/>
        </w:rPr>
      </w:pPr>
    </w:p>
    <w:p w:rsidR="002838DB" w:rsidP="002838DB" w:rsidRDefault="002838DB">
      <w:pPr>
        <w:rPr>
          <w:rFonts w:ascii="Arial" w:hAnsi="Arial" w:cs="Arial"/>
          <w:szCs w:val="20"/>
        </w:rPr>
      </w:pPr>
    </w:p>
    <w:p w:rsidRPr="00A211D0" w:rsidR="002838DB" w:rsidP="002838DB" w:rsidRDefault="002838DB">
      <w:pPr>
        <w:rPr>
          <w:rFonts w:ascii="Arial" w:hAnsi="Arial" w:cs="Arial"/>
          <w:szCs w:val="20"/>
        </w:rPr>
      </w:pPr>
    </w:p>
    <w:p w:rsidRPr="00A211D0" w:rsidR="002838DB" w:rsidP="002838DB" w:rsidRDefault="002838DB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Serviços Administrativos</w:t>
      </w:r>
    </w:p>
    <w:p w:rsidRPr="00A211D0" w:rsidR="002838DB" w:rsidP="002838DB" w:rsidRDefault="002838DB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BUREAU VERITAS RINAVE</w:t>
      </w:r>
    </w:p>
    <w:p w:rsidR="002838DB" w:rsidP="002838DB" w:rsidRDefault="002838DB">
      <w:pPr>
        <w:rPr>
          <w:rFonts w:ascii="Arial" w:hAnsi="Arial" w:cs="Arial"/>
          <w:szCs w:val="20"/>
        </w:rPr>
      </w:pPr>
    </w:p>
    <w:p w:rsidRPr="00A211D0" w:rsidR="002838DB" w:rsidP="002838DB" w:rsidRDefault="002838DB">
      <w:pPr>
        <w:rPr>
          <w:rFonts w:ascii="Arial" w:hAnsi="Arial" w:cs="Arial"/>
          <w:szCs w:val="20"/>
        </w:rPr>
      </w:pPr>
    </w:p>
    <w:p w:rsidR="00A211D0" w:rsidP="004D72FF" w:rsidRDefault="002838DB">
      <w:r w:rsidRPr="00A21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A211D0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955" w:rsidRDefault="00BA0955" w:rsidP="00EF14FE">
      <w:pPr>
        <w:pStyle w:val="Footer"/>
      </w:pPr>
      <w:r>
        <w:separator/>
      </w:r>
    </w:p>
  </w:endnote>
  <w:endnote w:type="continuationSeparator" w:id="1">
    <w:p w:rsidR="00BA0955" w:rsidRDefault="00BA0955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21B" w:rsidRDefault="00ED721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21B" w:rsidRDefault="00ED721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682C56">
    <w:r w:rsidRPr="00682C56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ED721B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ED721B" w:rsidRPr="00316E79" w:rsidRDefault="00ED721B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ED721B" w:rsidRPr="00316E79" w:rsidRDefault="00ED721B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ED721B" w:rsidRPr="00316E79" w:rsidRDefault="00ED721B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ED721B" w:rsidRPr="00316E79" w:rsidRDefault="00ED721B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ED721B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ED721B" w:rsidRPr="00316E79" w:rsidRDefault="00ED721B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ED721B" w:rsidRPr="00316E79" w:rsidRDefault="00ED721B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ED721B" w:rsidRPr="00316E79" w:rsidRDefault="00ED721B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ED721B" w:rsidRPr="00316E79" w:rsidRDefault="00ED721B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ED721B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ED721B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ED721B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955" w:rsidRDefault="00BA0955" w:rsidP="00EF14FE">
      <w:pPr>
        <w:pStyle w:val="Footer"/>
      </w:pPr>
      <w:r>
        <w:separator/>
      </w:r>
    </w:p>
  </w:footnote>
  <w:footnote w:type="continuationSeparator" w:id="1">
    <w:p w:rsidR="00BA0955" w:rsidRDefault="00BA0955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21B" w:rsidRDefault="00ED721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1A0F33" w:rsidP="00EF14FE">
    <w:pPr>
      <w:pStyle w:val="Header"/>
      <w:jc w:val="center"/>
      <w:rPr>
        <w:rFonts w:cs="Arial"/>
        <w:sz w:val="14"/>
        <w:szCs w:val="14"/>
      </w:rPr>
    </w:pPr>
    <w:r w:rsidRPr="001A0F33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p w:rsidR="00F44BC5" w:rsidRDefault="001A0F33" w:rsidP="001A0F33">
    <w:pPr>
      <w:pStyle w:val="Header"/>
      <w:jc w:val="center"/>
    </w:pPr>
    <w:r w:rsidRPr="001A0F33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A0F33"/>
    <w:rsid w:val="001E00B9"/>
    <w:rsid w:val="00252CF1"/>
    <w:rsid w:val="00265911"/>
    <w:rsid w:val="002838DB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493F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82C56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37465"/>
    <w:rsid w:val="008442BA"/>
    <w:rsid w:val="008C5260"/>
    <w:rsid w:val="008F47E3"/>
    <w:rsid w:val="00912332"/>
    <w:rsid w:val="009535FB"/>
    <w:rsid w:val="00995908"/>
    <w:rsid w:val="009E5D2C"/>
    <w:rsid w:val="009F5BCE"/>
    <w:rsid w:val="00A211D0"/>
    <w:rsid w:val="00A47592"/>
    <w:rsid w:val="00A87C4B"/>
    <w:rsid w:val="00AC5663"/>
    <w:rsid w:val="00AC62F0"/>
    <w:rsid w:val="00B21ABD"/>
    <w:rsid w:val="00B52059"/>
    <w:rsid w:val="00BA0955"/>
    <w:rsid w:val="00BA0E06"/>
    <w:rsid w:val="00BD1E72"/>
    <w:rsid w:val="00BF21F7"/>
    <w:rsid w:val="00C12B96"/>
    <w:rsid w:val="00C239B1"/>
    <w:rsid w:val="00C3533C"/>
    <w:rsid w:val="00C57BBB"/>
    <w:rsid w:val="00C77F33"/>
    <w:rsid w:val="00CA7F6E"/>
    <w:rsid w:val="00CC5111"/>
    <w:rsid w:val="00CF5F71"/>
    <w:rsid w:val="00D43F17"/>
    <w:rsid w:val="00DB2897"/>
    <w:rsid w:val="00DB2C7B"/>
    <w:rsid w:val="00DC2E8F"/>
    <w:rsid w:val="00DE51E1"/>
    <w:rsid w:val="00E44DF8"/>
    <w:rsid w:val="00E75C5C"/>
    <w:rsid w:val="00EC76C8"/>
    <w:rsid w:val="00ED721B"/>
    <w:rsid w:val="00EF14FE"/>
    <w:rsid w:val="00F17182"/>
    <w:rsid w:val="00F1780A"/>
    <w:rsid w:val="00F3652D"/>
    <w:rsid w:val="00F44BC5"/>
    <w:rsid w:val="00F542E6"/>
    <w:rsid w:val="00F6171D"/>
    <w:rsid w:val="00F9394A"/>
    <w:rsid w:val="00FA67A6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M07-Carta Inspecção Caducada Madeira (1)</Template>
  <TotalTime>5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VIKRAM</cp:lastModifiedBy>
  <cp:revision>8</cp:revision>
  <dcterms:created xsi:type="dcterms:W3CDTF">2018-10-18T15:43:00Z</dcterms:created>
  <dcterms:modified xsi:type="dcterms:W3CDTF">2020-06-02T11:36:00Z</dcterms:modified>
</cp:coreProperties>
</file>