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="00A70CFD" w:rsidP="004D72FF" w:rsidRDefault="00A70CFD">
      <w:pPr>
        <w:ind w:left="4678"/>
        <w:rPr>
          <w:rFonts w:ascii="Arial" w:hAnsi="Arial" w:cs="Arial"/>
          <w:bCs/>
          <w:szCs w:val="24"/>
          <w:lang w:val="en-US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4176B3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4176B3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="00A70CFD" w:rsidP="004D72FF" w:rsidRDefault="00A70CFD">
      <w:pPr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8A4026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8A4026">
        <w:rPr>
          <w:rFonts w:ascii="Arial" w:hAnsi="Arial" w:cs="Arial"/>
          <w:bCs/>
        </w:rPr>
        <w:fldChar w:fldCharType="separate"/>
      </w:r>
      <w:r w:rsidR="00C74905">
        <w:rPr>
          <w:rFonts w:ascii="Arial" w:hAnsi="Arial" w:cs="Arial"/>
          <w:bCs/>
          <w:noProof/>
        </w:rPr>
        <w:t>2 de junho de 2020</w:t>
      </w:r>
      <w:r w:rsidRPr="00B02587" w:rsidR="008A4026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Assunto: Marcação de data da </w:t>
      </w:r>
      <w:r>
        <w:rPr>
          <w:rFonts w:ascii="Arial" w:hAnsi="Arial" w:cs="Arial"/>
          <w:b/>
        </w:rPr>
        <w:t>[#InspectionType1#]</w:t>
      </w:r>
      <w:r>
        <w:rPr>
          <w:rFonts w:ascii="Arial" w:hAnsi="Arial" w:cs="Arial"/>
          <w:b/>
        </w:rPr>
        <w:t>à Instalação de Elevação.</w:t>
      </w:r>
    </w:p>
    <w:p w:rsidR="006E7129" w:rsidRDefault="006E7129">
      <w:pPr>
        <w:rPr>
          <w:rFonts w:ascii="Arial" w:hAnsi="Arial" w:cs="Arial"/>
          <w:b/>
        </w:rPr>
      </w:pP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771527" w:rsidP="00771527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Esta inspeção é realizada no âmbito do </w:t>
      </w:r>
      <w:r w:rsidR="00771527">
        <w:rPr>
          <w:rFonts w:ascii="Arial" w:hAnsi="Arial" w:cs="Arial"/>
          <w:szCs w:val="24"/>
        </w:rPr>
        <w:t>Decreto Legislativo Regional n.º 7/2016/M de 18 de Fevereiro.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bookmarkStart w:name="_GoBack" w:id="0"/>
      <w:bookmarkEnd w:id="0"/>
    </w:p>
    <w:p w:rsidR="004D72FF" w:rsidP="004D72FF" w:rsidRDefault="004D72FF"/>
    <w:p w:rsidR="004D72FF" w:rsidP="004D72FF" w:rsidRDefault="004D72FF"/>
    <w:p w:rsidRPr="00A70CFD" w:rsidR="004D72FF" w:rsidP="004D72FF" w:rsidRDefault="004D72FF">
      <w:pPr>
        <w:jc w:val="both"/>
        <w:rPr>
          <w:rFonts w:ascii="Arial" w:hAnsi="Arial" w:cs="Arial"/>
          <w:b/>
          <w:szCs w:val="24"/>
          <w:u w:val="single"/>
        </w:rPr>
      </w:pPr>
      <w:r w:rsidRPr="00A70CFD">
        <w:rPr>
          <w:rFonts w:ascii="Arial" w:hAnsi="Arial" w:cs="Arial"/>
          <w:b/>
          <w:szCs w:val="24"/>
          <w:u w:val="single"/>
        </w:rPr>
        <w:t>Nota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/>
    <w:p w:rsidR="00425A16" w:rsidP="004D72FF" w:rsidRDefault="00425A16"/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D5300C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11E" w:rsidRDefault="0040711E" w:rsidP="00EF14FE">
      <w:pPr>
        <w:pStyle w:val="Footer"/>
      </w:pPr>
      <w:r>
        <w:separator/>
      </w:r>
    </w:p>
  </w:endnote>
  <w:endnote w:type="continuationSeparator" w:id="1">
    <w:p w:rsidR="0040711E" w:rsidRDefault="0040711E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905" w:rsidRDefault="00C7490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905" w:rsidRDefault="00C7490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8A4026">
    <w:r w:rsidRPr="008A4026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="004176B3">
            <w:rPr>
              <w:rFonts w:cs="Arial"/>
              <w:color w:val="767171"/>
              <w:sz w:val="10"/>
              <w:szCs w:val="10"/>
              <w:lang w:val="pt-PT"/>
            </w:rPr>
            <w:t xml:space="preserve"> – 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4176B3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4176B3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C7490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C74905" w:rsidRPr="00316E79" w:rsidRDefault="00C7490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C74905" w:rsidRPr="00316E79" w:rsidRDefault="00C74905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C74905" w:rsidRPr="00316E79" w:rsidRDefault="00C7490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C74905" w:rsidRPr="00316E79" w:rsidRDefault="00C7490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C7490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C74905" w:rsidRPr="00316E79" w:rsidRDefault="00C7490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C74905" w:rsidRPr="00316E79" w:rsidRDefault="00C74905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C74905" w:rsidRPr="00316E79" w:rsidRDefault="00C7490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C74905" w:rsidRPr="00316E79" w:rsidRDefault="00C7490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C74905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C74905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C74905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11E" w:rsidRDefault="0040711E" w:rsidP="00EF14FE">
      <w:pPr>
        <w:pStyle w:val="Footer"/>
      </w:pPr>
      <w:r>
        <w:separator/>
      </w:r>
    </w:p>
  </w:footnote>
  <w:footnote w:type="continuationSeparator" w:id="1">
    <w:p w:rsidR="0040711E" w:rsidRDefault="0040711E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905" w:rsidRDefault="00C7490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D5300C" w:rsidP="00D5300C">
    <w:pPr>
      <w:pStyle w:val="Header"/>
      <w:jc w:val="center"/>
    </w:pPr>
    <w:r w:rsidRPr="00D5300C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Pr="00D5300C" w:rsidRDefault="00D5300C" w:rsidP="00D5300C">
    <w:pPr>
      <w:pStyle w:val="Header"/>
      <w:jc w:val="center"/>
    </w:pPr>
    <w:r w:rsidRPr="00D5300C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F3E"/>
    <w:rsid w:val="0002209E"/>
    <w:rsid w:val="00057123"/>
    <w:rsid w:val="000D2D4F"/>
    <w:rsid w:val="001218E8"/>
    <w:rsid w:val="00167790"/>
    <w:rsid w:val="00192F23"/>
    <w:rsid w:val="001E00B9"/>
    <w:rsid w:val="00265911"/>
    <w:rsid w:val="0029180D"/>
    <w:rsid w:val="002D667A"/>
    <w:rsid w:val="003500C5"/>
    <w:rsid w:val="003D1D17"/>
    <w:rsid w:val="003D6E7B"/>
    <w:rsid w:val="0040247D"/>
    <w:rsid w:val="0040711E"/>
    <w:rsid w:val="004176B3"/>
    <w:rsid w:val="00424932"/>
    <w:rsid w:val="00425A16"/>
    <w:rsid w:val="00492B5D"/>
    <w:rsid w:val="004A1A3C"/>
    <w:rsid w:val="004D72FF"/>
    <w:rsid w:val="005001CA"/>
    <w:rsid w:val="005102CC"/>
    <w:rsid w:val="00520B6F"/>
    <w:rsid w:val="0056352C"/>
    <w:rsid w:val="005A12BB"/>
    <w:rsid w:val="005D479F"/>
    <w:rsid w:val="005F22B7"/>
    <w:rsid w:val="006070D9"/>
    <w:rsid w:val="00690536"/>
    <w:rsid w:val="006D4D5E"/>
    <w:rsid w:val="006E7129"/>
    <w:rsid w:val="006F1A5B"/>
    <w:rsid w:val="007045E6"/>
    <w:rsid w:val="007109F0"/>
    <w:rsid w:val="00771527"/>
    <w:rsid w:val="007E3560"/>
    <w:rsid w:val="007F129E"/>
    <w:rsid w:val="00826F3E"/>
    <w:rsid w:val="008A4026"/>
    <w:rsid w:val="008C5260"/>
    <w:rsid w:val="00912332"/>
    <w:rsid w:val="009535FB"/>
    <w:rsid w:val="00995908"/>
    <w:rsid w:val="009C3B22"/>
    <w:rsid w:val="009E5D2C"/>
    <w:rsid w:val="009F5BCE"/>
    <w:rsid w:val="00A47592"/>
    <w:rsid w:val="00A70CFD"/>
    <w:rsid w:val="00A87C4B"/>
    <w:rsid w:val="00AC5663"/>
    <w:rsid w:val="00AC62F0"/>
    <w:rsid w:val="00AF40EF"/>
    <w:rsid w:val="00B52059"/>
    <w:rsid w:val="00BA0E06"/>
    <w:rsid w:val="00BE0BD5"/>
    <w:rsid w:val="00C12B96"/>
    <w:rsid w:val="00C239B1"/>
    <w:rsid w:val="00C3533C"/>
    <w:rsid w:val="00C74905"/>
    <w:rsid w:val="00C77F33"/>
    <w:rsid w:val="00CA7F6E"/>
    <w:rsid w:val="00CF5F71"/>
    <w:rsid w:val="00D43F17"/>
    <w:rsid w:val="00D5300C"/>
    <w:rsid w:val="00DB2897"/>
    <w:rsid w:val="00DB2C7B"/>
    <w:rsid w:val="00DE51E1"/>
    <w:rsid w:val="00E4053B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M01-Carta Marcação Proprietário Madeira (1)</Template>
  <TotalTime>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9</cp:revision>
  <dcterms:created xsi:type="dcterms:W3CDTF">2018-01-09T12:34:00Z</dcterms:created>
  <dcterms:modified xsi:type="dcterms:W3CDTF">2020-06-02T11:32:00Z</dcterms:modified>
</cp:coreProperties>
</file>