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="http://schemas.openxmlformats.org/drawingml/2006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body>
    <w:p w:rsidRPr="007D7825" w:rsidR="007D7825" w:rsidP="006D0740" w:rsidRDefault="007D7825">
      <w:pPr>
        <w:rPr>
          <w:lang w:val="en-US"/>
        </w:rPr>
      </w:pPr>
    </w:p>
    <w:tbl>
      <w:tblPr>
        <w:tblW w:w="9606" w:type="dxa"/>
        <w:tblLook w:val="04A0"/>
      </w:tblPr>
      <w:tblGrid>
        <w:gridCol w:w="6204"/>
        <w:gridCol w:w="3402"/>
      </w:tblGrid>
      <w:tr w:rsidRPr="0032021A" w:rsidR="00D72C65" w:rsidTr="0032021A">
        <w:tc>
          <w:tcPr>
            <w:tcW w:w="6204" w:type="dxa"/>
          </w:tcPr>
          <w:p w:rsidRPr="0032021A" w:rsidR="00D72C65" w:rsidP="00A8257A" w:rsidRDefault="00A57C5C">
            <w:pPr>
              <w:pStyle w:val="Cb13"/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4445</wp:posOffset>
                  </wp:positionV>
                  <wp:extent cx="1152525" cy="1108151"/>
                  <wp:effectExtent l="0" t="0" r="0" b="0"/>
                  <wp:wrapSquare wrapText="bothSides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HSA_1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wpi="http://schemas.microsoft.com/office/word/2010/wordprocessingInk" xmlns:w15="http://schemas.microsoft.com/office/word/2012/wordml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108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66110">
              <w:t xml:space="preserve">                                                                                          </w:t>
            </w:r>
          </w:p>
        </w:tc>
        <w:tc>
          <w:tcPr>
            <w:tcW w:w="3402" w:type="dxa"/>
          </w:tcPr>
          <w:p w:rsidRPr="0032021A" w:rsidR="00D72C65" w:rsidRDefault="00466110"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1438910</wp:posOffset>
                  </wp:positionH>
                  <wp:positionV relativeFrom="paragraph">
                    <wp:posOffset>128270</wp:posOffset>
                  </wp:positionV>
                  <wp:extent cx="652780" cy="628650"/>
                  <wp:effectExtent l="0" t="0" r="0" b="0"/>
                  <wp:wrapSquare wrapText="bothSides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" name="DGERT_peq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wpi="http://schemas.microsoft.com/office/word/2010/wordprocessingInk" xmlns:w15="http://schemas.microsoft.com/office/word/2012/wordml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78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Pr="0032021A" w:rsidR="00D72C65" w:rsidP="0032021A" w:rsidRDefault="00D72C65">
            <w:pPr>
              <w:pStyle w:val="Default"/>
              <w:rPr>
                <w:sz w:val="15"/>
                <w:szCs w:val="15"/>
              </w:rPr>
            </w:pPr>
          </w:p>
        </w:tc>
      </w:tr>
    </w:tbl>
    <w:p w:rsidR="00602130" w:rsidRDefault="00602130"/>
    <w:tbl>
      <w:tblPr>
        <w:tblW w:w="0" w:type="auto"/>
        <w:shd w:val="clear" w:color="auto" w:fill="92D050"/>
        <w:tblLook w:val="04A0"/>
      </w:tblPr>
      <w:tblGrid>
        <w:gridCol w:w="9778"/>
      </w:tblGrid>
      <w:tr w:rsidRPr="0032021A" w:rsidR="0000028D" w:rsidTr="0032021A">
        <w:tc>
          <w:tcPr>
            <w:tcW w:w="9778" w:type="dxa"/>
            <w:shd w:val="clear" w:color="auto" w:fill="92D050"/>
          </w:tcPr>
          <w:p w:rsidRPr="0032021A" w:rsidR="0000028D" w:rsidP="006862BA" w:rsidRDefault="00466110">
            <w:r>
              <w:t>Relatório de Auditoria</w:t>
            </w:r>
            <w:r w:rsidR="001F7D23">
              <w:t xml:space="preserve">                                                                                    </w:t>
            </w:r>
            <w:r w:rsidR="007F0D43">
              <w:t xml:space="preserve">              </w:t>
            </w:r>
            <w:r w:rsidR="00945335">
              <w:t xml:space="preserve"> </w:t>
            </w:r>
            <w:r w:rsidR="00BD1378">
              <w:t xml:space="preserve">   </w:t>
            </w:r>
            <w:r w:rsidR="000F097B">
              <w:t xml:space="preserve"> </w:t>
            </w:r>
            <w:r w:rsidR="004F0CEB">
              <w:t xml:space="preserve">      </w:t>
            </w:r>
            <w:r w:rsidRPr="009D2DE8" w:rsidR="005127B0">
              <w:rPr>
                <w:color w:val="000000" w:themeColor="text1"/>
              </w:rPr>
              <w:t>[#InspectionNo#]</w:t>
            </w:r>
            <w:r w:rsidR="001F7D23">
              <w:t xml:space="preserve">        </w:t>
            </w:r>
          </w:p>
        </w:tc>
      </w:tr>
    </w:tbl>
    <w:p w:rsidR="00F319DC" w:rsidRDefault="00F319DC"/>
    <w:tbl>
      <w:tblPr>
        <w:tblpPr w:leftFromText="180" w:rightFromText="180" w:vertAnchor="text" w:tblpY="1"/>
        <w:tblOverlap w:val="never"/>
        <w:tblW w:w="0" w:type="auto"/>
        <w:tbl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single" w:color="FFFFFF" w:themeColor="background1" w:sz="4" w:space="0"/>
          <w:insideV w:val="single" w:color="FFFFFF" w:themeColor="background1" w:sz="4" w:space="0"/>
        </w:tblBorders>
        <w:tblLook w:val="04A0"/>
      </w:tblPr>
      <w:tblGrid>
        <w:gridCol w:w="2192"/>
        <w:gridCol w:w="7636"/>
      </w:tblGrid>
      <w:tr w:rsidRPr="006B75AA" w:rsidR="0044316B" w:rsidTr="0053066D">
        <w:trPr>
          <w:trHeight w:val="252"/>
        </w:trPr>
        <w:tc>
          <w:tcPr>
            <w:tcW w:w="2192" w:type="dxa"/>
            <w:shd w:val="clear" w:color="auto" w:fill="D9D9D9"/>
          </w:tcPr>
          <w:p w:rsidRPr="00727CC5" w:rsidR="0044316B" w:rsidP="00632C6D" w:rsidRDefault="0044316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Cliente</w:t>
            </w:r>
            <w:r w:rsidRPr="00727CC5">
              <w:rPr>
                <w:sz w:val="20"/>
                <w:szCs w:val="20"/>
              </w:rPr>
              <w:t xml:space="preserve">: </w:t>
            </w:r>
          </w:p>
        </w:tc>
        <w:tc>
          <w:tcPr>
            <w:tcW w:w="7636" w:type="dxa"/>
            <w:shd w:val="clear" w:color="auto" w:fill="FFFFFF" w:themeFill="background1"/>
          </w:tcPr>
          <w:p w:rsidRPr="001C5601" w:rsidR="0044316B" w:rsidP="00E65248" w:rsidRDefault="0044316B">
            <w:pPr>
              <w:rPr>
                <w:color w:val="FFFFFF" w:themeColor="background1"/>
                <w:sz w:val="20"/>
                <w:szCs w:val="20"/>
              </w:rPr>
            </w:pPr>
            <w:r w:rsidRPr="001C5601">
              <w:rPr>
                <w:color w:val="FFFFFF" w:themeColor="background1"/>
                <w:sz w:val="20"/>
                <w:szCs w:val="20"/>
              </w:rPr>
              <w:t>[#Unidade#]</w:t>
            </w:r>
          </w:p>
        </w:tc>
      </w:tr>
      <w:tr w:rsidRPr="0032021A" w:rsidR="0044316B" w:rsidTr="0053066D">
        <w:trPr>
          <w:trHeight w:val="267"/>
        </w:trPr>
        <w:tc>
          <w:tcPr>
            <w:tcW w:w="2192" w:type="dxa"/>
            <w:shd w:val="clear" w:color="auto" w:fill="D9D9D9"/>
          </w:tcPr>
          <w:p w:rsidRPr="00727CC5" w:rsidR="0044316B" w:rsidP="00632C6D" w:rsidRDefault="0044316B">
            <w:pPr>
              <w:jc w:val="right"/>
              <w:rPr>
                <w:sz w:val="20"/>
                <w:szCs w:val="20"/>
              </w:rPr>
            </w:pPr>
            <w:r w:rsidRPr="00727CC5">
              <w:rPr>
                <w:sz w:val="20"/>
                <w:szCs w:val="20"/>
              </w:rPr>
              <w:t xml:space="preserve">Responsável: </w:t>
            </w:r>
          </w:p>
        </w:tc>
        <w:tc>
          <w:tcPr>
            <w:tcW w:w="7636" w:type="dxa"/>
            <w:shd w:val="clear" w:color="auto" w:fill="FFFFFF" w:themeFill="background1"/>
          </w:tcPr>
          <w:p w:rsidRPr="001C5601" w:rsidR="0044316B" w:rsidP="00E65248" w:rsidRDefault="0044316B">
            <w:pPr>
              <w:rPr>
                <w:color w:val="FFFFFF" w:themeColor="background1"/>
                <w:sz w:val="20"/>
                <w:szCs w:val="20"/>
              </w:rPr>
            </w:pPr>
            <w:r w:rsidRPr="001C5601">
              <w:rPr>
                <w:color w:val="FFFFFF" w:themeColor="background1"/>
                <w:sz w:val="20"/>
                <w:szCs w:val="20"/>
              </w:rPr>
              <w:t>[#Responsible#]</w:t>
            </w:r>
          </w:p>
        </w:tc>
      </w:tr>
      <w:tr w:rsidRPr="0032021A" w:rsidR="0044316B" w:rsidTr="0053066D">
        <w:trPr>
          <w:trHeight w:val="267"/>
        </w:trPr>
        <w:tc>
          <w:tcPr>
            <w:tcW w:w="2192" w:type="dxa"/>
            <w:shd w:val="clear" w:color="auto" w:fill="D9D9D9"/>
          </w:tcPr>
          <w:p w:rsidRPr="00727CC5" w:rsidR="0044316B" w:rsidP="00632C6D" w:rsidRDefault="0044316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Morada:</w:t>
            </w:r>
          </w:p>
        </w:tc>
        <w:tc>
          <w:tcPr>
            <w:tcW w:w="7636" w:type="dxa"/>
            <w:shd w:val="clear" w:color="auto" w:fill="FFFFFF" w:themeFill="background1"/>
          </w:tcPr>
          <w:p w:rsidRPr="00942A8B" w:rsidR="0044316B" w:rsidP="00942A8B" w:rsidRDefault="0044316B">
            <w:pPr>
              <w:rPr>
                <w:color w:val="FF0000"/>
                <w:sz w:val="20"/>
                <w:szCs w:val="20"/>
              </w:rPr>
            </w:pPr>
            <w:r w:rsidRPr="001C5601">
              <w:rPr>
                <w:color w:val="FFFFFF" w:themeColor="background1"/>
                <w:sz w:val="20"/>
                <w:szCs w:val="20"/>
              </w:rPr>
              <w:t>[#Address#]</w:t>
            </w:r>
            <w:r w:rsidRPr="00B66DA9">
              <w:rPr>
                <w:color w:val="000000" w:themeColor="text1"/>
                <w:sz w:val="20"/>
                <w:szCs w:val="20"/>
              </w:rPr>
              <w:t>,</w:t>
            </w:r>
            <w:r w:rsidRPr="00B66DA9">
              <w:rPr>
                <w:color w:val="FFFFFF" w:themeColor="background1"/>
                <w:sz w:val="20"/>
                <w:szCs w:val="20"/>
              </w:rPr>
              <w:t>[#DoorNo#]</w:t>
            </w:r>
          </w:p>
        </w:tc>
      </w:tr>
      <w:tr w:rsidRPr="0032021A" w:rsidR="0044316B" w:rsidTr="0053066D">
        <w:trPr>
          <w:trHeight w:val="267"/>
        </w:trPr>
        <w:tc>
          <w:tcPr>
            <w:tcW w:w="2192" w:type="dxa"/>
            <w:shd w:val="clear" w:color="auto" w:fill="D9D9D9"/>
          </w:tcPr>
          <w:p w:rsidRPr="00727CC5" w:rsidR="0044316B" w:rsidP="00632C6D" w:rsidRDefault="0044316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Localidade:</w:t>
            </w:r>
          </w:p>
        </w:tc>
        <w:tc>
          <w:tcPr>
            <w:tcW w:w="7636" w:type="dxa"/>
            <w:shd w:val="clear" w:color="auto" w:fill="FFFFFF" w:themeFill="background1"/>
          </w:tcPr>
          <w:p w:rsidRPr="00942A8B" w:rsidR="0044316B" w:rsidP="00D24E95" w:rsidRDefault="00C6792D">
            <w:pPr>
              <w:rPr>
                <w:color w:val="FF0000"/>
                <w:sz w:val="20"/>
                <w:szCs w:val="20"/>
              </w:rPr>
            </w:pPr>
            <w:r w:rsidRPr="00731C57">
              <w:rPr>
                <w:color w:val="FFFFFF" w:themeColor="background1"/>
                <w:sz w:val="20"/>
                <w:szCs w:val="20"/>
              </w:rPr>
              <w:t>[#Pincode#]</w:t>
            </w:r>
            <w:r w:rsidRPr="00D24E95" w:rsidR="00D24E95">
              <w:rPr>
                <w:color w:val="000000" w:themeColor="text1"/>
                <w:sz w:val="20"/>
                <w:szCs w:val="20"/>
              </w:rPr>
              <w:t>,</w:t>
            </w:r>
            <w:r w:rsidRPr="00731C57" w:rsidR="0044316B">
              <w:rPr>
                <w:color w:val="FFFFFF" w:themeColor="background1"/>
                <w:sz w:val="20"/>
                <w:szCs w:val="20"/>
              </w:rPr>
              <w:t>[#Location#]</w:t>
            </w:r>
          </w:p>
        </w:tc>
      </w:tr>
      <w:tr w:rsidRPr="0032021A" w:rsidR="0044316B" w:rsidTr="0053066D">
        <w:trPr>
          <w:trHeight w:val="252"/>
        </w:trPr>
        <w:tc>
          <w:tcPr>
            <w:tcW w:w="2192" w:type="dxa"/>
            <w:shd w:val="clear" w:color="auto" w:fill="D9D9D9"/>
          </w:tcPr>
          <w:p w:rsidRPr="00727CC5" w:rsidR="0044316B" w:rsidP="00632C6D" w:rsidRDefault="0044316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</w:t>
            </w:r>
            <w:r w:rsidRPr="00727CC5">
              <w:rPr>
                <w:sz w:val="20"/>
                <w:szCs w:val="20"/>
              </w:rPr>
              <w:t xml:space="preserve">tor: </w:t>
            </w:r>
          </w:p>
        </w:tc>
        <w:tc>
          <w:tcPr>
            <w:tcW w:w="7636" w:type="dxa"/>
            <w:shd w:val="clear" w:color="auto" w:fill="FFFFFF" w:themeFill="background1"/>
          </w:tcPr>
          <w:p w:rsidRPr="00731C57" w:rsidR="0044316B" w:rsidP="00E65248" w:rsidRDefault="006774B4">
            <w:pPr>
              <w:rPr>
                <w:color w:val="FFFFFF" w:themeColor="background1"/>
                <w:sz w:val="20"/>
                <w:szCs w:val="20"/>
              </w:rPr>
            </w:pPr>
            <w:r w:rsidRPr="00731C57">
              <w:rPr>
                <w:color w:val="FFFFFF" w:themeColor="background1"/>
                <w:sz w:val="20"/>
                <w:szCs w:val="20"/>
              </w:rPr>
              <w:t>[#Auditor#]</w:t>
            </w:r>
          </w:p>
        </w:tc>
      </w:tr>
      <w:tr w:rsidRPr="0032021A" w:rsidR="0044316B" w:rsidTr="00537EFF">
        <w:trPr>
          <w:trHeight w:val="252"/>
        </w:trPr>
        <w:tc>
          <w:tcPr>
            <w:tcW w:w="2192" w:type="dxa"/>
            <w:shd w:val="clear" w:color="auto" w:fill="D9D9D9"/>
          </w:tcPr>
          <w:p w:rsidRPr="00727CC5" w:rsidR="0044316B" w:rsidP="00632C6D" w:rsidRDefault="0044316B">
            <w:pPr>
              <w:jc w:val="right"/>
              <w:rPr>
                <w:sz w:val="20"/>
                <w:szCs w:val="20"/>
              </w:rPr>
            </w:pPr>
            <w:r w:rsidRPr="00727CC5">
              <w:rPr>
                <w:sz w:val="20"/>
                <w:szCs w:val="20"/>
              </w:rPr>
              <w:t>Data</w:t>
            </w:r>
            <w:r>
              <w:rPr>
                <w:sz w:val="20"/>
                <w:szCs w:val="20"/>
              </w:rPr>
              <w:t xml:space="preserve"> de realização</w:t>
            </w:r>
            <w:r w:rsidRPr="00727CC5">
              <w:rPr>
                <w:sz w:val="20"/>
                <w:szCs w:val="20"/>
              </w:rPr>
              <w:t xml:space="preserve">: </w:t>
            </w:r>
          </w:p>
        </w:tc>
        <w:tc>
          <w:tcPr>
            <w:tcW w:w="7636" w:type="dxa"/>
            <w:tcBorders>
              <w:bottom w:val="single" w:color="FFFFFF" w:themeColor="background1" w:sz="4" w:space="0"/>
            </w:tcBorders>
            <w:shd w:val="clear" w:color="auto" w:fill="FFFFFF" w:themeFill="background1"/>
          </w:tcPr>
          <w:p w:rsidRPr="00731C57" w:rsidR="0044316B" w:rsidP="00E65248" w:rsidRDefault="003224B1">
            <w:pPr>
              <w:rPr>
                <w:color w:val="FFFFFF" w:themeColor="background1"/>
                <w:sz w:val="20"/>
                <w:szCs w:val="20"/>
              </w:rPr>
            </w:pPr>
            <w:r w:rsidRPr="00731C57">
              <w:rPr>
                <w:color w:val="FFFFFF" w:themeColor="background1"/>
                <w:sz w:val="20"/>
                <w:szCs w:val="20"/>
              </w:rPr>
              <w:t>[#Date#]</w:t>
            </w:r>
          </w:p>
        </w:tc>
      </w:tr>
      <w:tr w:rsidRPr="0032021A" w:rsidR="0044316B" w:rsidTr="00537EFF">
        <w:trPr>
          <w:trHeight w:val="267"/>
        </w:trPr>
        <w:tc>
          <w:tcPr>
            <w:tcW w:w="2192" w:type="dxa"/>
            <w:tcBorders>
              <w:right w:val="single" w:color="FFFFFF" w:themeColor="background1" w:sz="4" w:space="0"/>
            </w:tcBorders>
            <w:shd w:val="clear" w:color="auto" w:fill="D9D9D9"/>
          </w:tcPr>
          <w:p w:rsidRPr="00727CC5" w:rsidR="0044316B" w:rsidP="00632C6D" w:rsidRDefault="0044316B">
            <w:pPr>
              <w:jc w:val="right"/>
              <w:rPr>
                <w:sz w:val="20"/>
                <w:szCs w:val="20"/>
              </w:rPr>
            </w:pPr>
            <w:r w:rsidRPr="00727CC5">
              <w:rPr>
                <w:sz w:val="20"/>
                <w:szCs w:val="20"/>
              </w:rPr>
              <w:t xml:space="preserve">Avaliação: </w:t>
            </w:r>
          </w:p>
        </w:tc>
        <w:tc>
          <w:tcPr>
            <w:tcW w:w="7636" w:type="dxa"/>
            <w:tcBorders>
              <w:top w:val="single" w:color="FFFFFF" w:themeColor="background1" w:sz="4" w:space="0"/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FFFFFF" w:themeFill="background1"/>
          </w:tcPr>
          <w:p w:rsidRPr="00942A8B" w:rsidR="0044316B" w:rsidP="00A74E54" w:rsidRDefault="00A21E46">
            <w:pPr>
              <w:rPr>
                <w:color w:val="FF0000"/>
                <w:sz w:val="20"/>
                <w:szCs w:val="20"/>
              </w:rPr>
            </w:pPr>
            <w:sdt>
              <w:sdtPr>
                <w:rPr>
                  <w:color w:val="FF0000"/>
                  <w:lang w:val="en-US"/>
                </w:rPr>
                <w:alias w:val="Cb9:Availability"/>
                <w:tag w:val="Cb9:Availability"/>
                <w:id w:val="2896110"/>
                <w:placeholder>
                  <w:docPart w:val="2308666A20554B2BAB7B13578C71F057"/>
                </w:placeholder>
                <w:showingPlcHdr/>
                <w:text/>
              </w:sdtPr>
              <w:sdtContent/>
            </w:sdt>
            <w:r w:rsidRPr="00942A8B" w:rsidR="00537EFF">
              <w:rPr>
                <w:color w:val="FF0000"/>
                <w:lang w:val="en-US"/>
              </w:rPr>
              <w:t xml:space="preserve"> </w:t>
            </w:r>
          </w:p>
        </w:tc>
      </w:tr>
      <w:tr w:rsidRPr="0032021A" w:rsidR="0044316B" w:rsidTr="00537EFF">
        <w:trPr>
          <w:trHeight w:val="252"/>
        </w:trPr>
        <w:tc>
          <w:tcPr>
            <w:tcW w:w="2192" w:type="dxa"/>
            <w:tcBorders>
              <w:right w:val="single" w:color="FFFFFF" w:themeColor="background1" w:sz="4" w:space="0"/>
            </w:tcBorders>
            <w:shd w:val="clear" w:color="auto" w:fill="D9D9D9"/>
          </w:tcPr>
          <w:p w:rsidRPr="00727CC5" w:rsidR="0044316B" w:rsidP="00632C6D" w:rsidRDefault="0044316B">
            <w:pPr>
              <w:jc w:val="right"/>
              <w:rPr>
                <w:sz w:val="20"/>
                <w:szCs w:val="20"/>
              </w:rPr>
            </w:pPr>
            <w:r w:rsidRPr="00727CC5">
              <w:rPr>
                <w:sz w:val="20"/>
                <w:szCs w:val="20"/>
              </w:rPr>
              <w:t xml:space="preserve">Pontuação: </w:t>
            </w:r>
          </w:p>
        </w:tc>
        <w:tc>
          <w:tcPr>
            <w:tcW w:w="7636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FFFFFF" w:themeFill="background1"/>
          </w:tcPr>
          <w:p w:rsidRPr="00942A8B" w:rsidR="0044316B" w:rsidP="00A74E54" w:rsidRDefault="00A21E46">
            <w:pPr>
              <w:rPr>
                <w:color w:val="FF0000"/>
                <w:sz w:val="20"/>
                <w:szCs w:val="20"/>
              </w:rPr>
            </w:pPr>
            <w:sdt>
              <w:sdtPr>
                <w:rPr>
                  <w:color w:val="FF0000"/>
                  <w:lang w:val="en-US"/>
                </w:rPr>
                <w:alias w:val="Cb9:punctuation"/>
                <w:tag w:val="Cb9:punctuation"/>
                <w:id w:val="2896113"/>
                <w:placeholder>
                  <w:docPart w:val="F838C883379242438CFD9338A95C9C50"/>
                </w:placeholder>
                <w:showingPlcHdr/>
                <w:text/>
              </w:sdtPr>
              <w:sdtContent/>
            </w:sdt>
          </w:p>
        </w:tc>
      </w:tr>
      <w:tr w:rsidRPr="0032021A" w:rsidR="0044316B" w:rsidTr="00537EFF">
        <w:trPr>
          <w:trHeight w:val="267"/>
        </w:trPr>
        <w:tc>
          <w:tcPr>
            <w:tcW w:w="2192" w:type="dxa"/>
            <w:tcBorders>
              <w:right w:val="single" w:color="FFFFFF" w:themeColor="background1" w:sz="4" w:space="0"/>
            </w:tcBorders>
            <w:shd w:val="clear" w:color="auto" w:fill="D9D9D9"/>
          </w:tcPr>
          <w:p w:rsidRPr="00727CC5" w:rsidR="0044316B" w:rsidP="00632C6D" w:rsidRDefault="0044316B">
            <w:pPr>
              <w:jc w:val="right"/>
              <w:rPr>
                <w:sz w:val="20"/>
                <w:szCs w:val="20"/>
              </w:rPr>
            </w:pPr>
            <w:r w:rsidRPr="00727CC5">
              <w:rPr>
                <w:sz w:val="20"/>
                <w:szCs w:val="20"/>
              </w:rPr>
              <w:t xml:space="preserve">Classificação: </w:t>
            </w:r>
          </w:p>
        </w:tc>
        <w:tc>
          <w:tcPr>
            <w:tcW w:w="7636" w:type="dxa"/>
            <w:tcBorders>
              <w:left w:val="single" w:color="FFFFFF" w:themeColor="background1" w:sz="4" w:space="0"/>
              <w:bottom w:val="single" w:color="FFFFFF" w:themeColor="background1" w:sz="4" w:space="0"/>
              <w:right w:val="single" w:color="FFFFFF" w:themeColor="background1" w:sz="4" w:space="0"/>
            </w:tcBorders>
            <w:shd w:val="clear" w:color="auto" w:fill="FFFFFF" w:themeFill="background1"/>
          </w:tcPr>
          <w:p w:rsidRPr="00942A8B" w:rsidR="0044316B" w:rsidP="00A74E54" w:rsidRDefault="00537EFF">
            <w:pPr>
              <w:ind w:left="-32"/>
              <w:rPr>
                <w:color w:val="FF0000"/>
                <w:sz w:val="20"/>
                <w:szCs w:val="20"/>
              </w:rPr>
            </w:pPr>
            <w:r w:rsidRPr="00942A8B">
              <w:rPr>
                <w:color w:val="FF0000"/>
                <w:lang w:val="en-US"/>
              </w:rPr>
              <w:t xml:space="preserve"> </w:t>
            </w:r>
            <w:sdt>
              <w:sdtPr>
                <w:rPr>
                  <w:color w:val="FF0000"/>
                  <w:lang w:val="en-US"/>
                </w:rPr>
                <w:alias w:val="Cb9:Classification"/>
                <w:tag w:val="Cb9:Classification"/>
                <w:id w:val="2896116"/>
                <w:placeholder>
                  <w:docPart w:val="C9952B19A519470C9ABC36B0CFD1AEC4"/>
                </w:placeholder>
                <w:showingPlcHdr/>
                <w:text/>
              </w:sdtPr>
              <w:sdtContent/>
            </w:sdt>
          </w:p>
        </w:tc>
      </w:tr>
    </w:tbl>
    <w:p w:rsidR="00632C6D" w:rsidRDefault="006278EA">
      <w:r>
        <w:tab/>
      </w:r>
      <w:r>
        <w:tab/>
      </w:r>
      <w:r>
        <w:tab/>
      </w:r>
      <w:r>
        <w:tab/>
      </w:r>
    </w:p>
    <w:p w:rsidR="00632C6D" w:rsidP="00537EFF" w:rsidRDefault="00632C6D">
      <w:pPr>
        <w:tabs>
          <w:tab w:val="center" w:pos="4819"/>
        </w:tabs>
        <w:rPr>
          <w:lang w:val="en-US"/>
        </w:rPr>
      </w:pPr>
      <w:r>
        <w:rPr>
          <w:lang w:val="en-US"/>
        </w:rPr>
        <w:t xml:space="preserve"> </w:t>
      </w:r>
      <w:r w:rsidR="00537EFF">
        <w:rPr>
          <w:lang w:val="en-US"/>
        </w:rPr>
        <w:tab/>
      </w:r>
    </w:p>
    <w:p w:rsidR="00632C6D" w:rsidRDefault="00632C6D">
      <w:pPr>
        <w:rPr>
          <w:lang w:val="en-US"/>
        </w:rPr>
      </w:pPr>
    </w:p>
    <w:p w:rsidR="00632C6D" w:rsidRDefault="00632C6D">
      <w:pPr>
        <w:rPr>
          <w:lang w:val="en-US"/>
        </w:rPr>
      </w:pPr>
    </w:p>
    <w:p w:rsidRPr="00632C6D" w:rsidR="003938C6" w:rsidRDefault="009A7AB2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</w:t>
      </w:r>
      <w:bookmarkStart w:name="_GoBack" w:id="0"/>
      <w:bookmarkEnd w:id="0"/>
      <w:r w:rsidR="00632C6D">
        <w:rPr>
          <w:lang w:val="en-US"/>
        </w:rPr>
        <w:tab/>
      </w:r>
      <w:r w:rsidRPr="00632C6D" w:rsidR="00632C6D">
        <w:rPr>
          <w:lang w:val="en-US"/>
        </w:rPr>
        <w:br w:type="textWrapping" w:clear="all"/>
      </w:r>
    </w:p>
    <w:p w:rsidRPr="00632C6D" w:rsidR="00837F7A" w:rsidP="00EB76AF" w:rsidRDefault="00837F7A">
      <w:pPr>
        <w:rPr>
          <w:lang w:val="en-US"/>
        </w:rPr>
      </w:pPr>
      <w:bookmarkStart w:name="GRAPH" w:id="1"/>
      <w:bookmarkEnd w:id="1"/>
      <w:r w:rsidRPr="00632C6D">
        <w:rPr>
          <w:lang w:val="en-US"/>
        </w:rPr>
        <w:br w:type="page"/>
      </w:r>
    </w:p>
    <w:p w:rsidRPr="00920118" w:rsidR="00837F7A" w:rsidP="00920118" w:rsidRDefault="00837F7A">
      <w:pPr>
        <w:pStyle w:val="ListParagraph"/>
        <w:ind w:left="360"/>
        <w:rPr>
          <w:lang w:val="en-US"/>
        </w:rPr>
      </w:pPr>
    </w:p>
    <w:p w:rsidRPr="00632C6D" w:rsidR="00BB4F51" w:rsidP="00816C81" w:rsidRDefault="00BB4F51">
      <w:pPr>
        <w:rPr>
          <w:lang w:val="en-US"/>
        </w:rPr>
      </w:pPr>
    </w:p>
    <w:p w:rsidRPr="00632C6D" w:rsidR="004D7A63" w:rsidP="00A469D2" w:rsidRDefault="004D7A63">
      <w:pPr>
        <w:rPr>
          <w:lang w:val="en-US"/>
        </w:rPr>
      </w:pPr>
    </w:p>
    <w:p w:rsidRPr="00632C6D" w:rsidR="003938C6" w:rsidP="00A469D2" w:rsidRDefault="003938C6">
      <w:pPr>
        <w:rPr>
          <w:lang w:val="en-US"/>
        </w:rPr>
      </w:pPr>
    </w:p>
    <w:p w:rsidR="00C921C3" w:rsidP="00FC6D5F" w:rsidRDefault="00C921C3">
      <w:pPr>
        <w:pStyle w:val="Verifylevel4"/>
        <w:numPr>
          <w:ilvl w:val="0"/>
          <w:numId w:val="0"/>
        </w:numPr>
        <w:ind w:left="720"/>
        <w:rPr>
          <w:lang w:val="en-US"/>
        </w:rPr>
      </w:pPr>
      <w:bookmarkStart w:name="CONTEUDOPRINCIPAL" w:id="2"/>
      <w:bookmarkEnd w:id="2"/>
    </w:p>
    <w:p w:rsidRPr="00466110" w:rsidR="00913265" w:rsidP="00466110" w:rsidRDefault="00913265">
      <w:pPr>
        <w:rPr>
          <w:lang w:val="en-US"/>
        </w:rPr>
      </w:pPr>
    </w:p>
    <w:p w:rsidRPr="005E575D" w:rsidR="00913265" w:rsidP="00913265" w:rsidRDefault="00913265">
      <w:pPr>
        <w:contextualSpacing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913265" w:rsidTr="00CD7CF5">
        <w:trPr>
          <w:trHeight w:val="206"/>
        </w:trPr>
        <w:tc>
          <w:tcPr>
            <w:tcW w:w="10008" w:type="dxa"/>
            <w:vAlign w:val="center"/>
          </w:tcPr>
          <w:p w:rsidRPr="005E575D" w:rsidR="00913265" w:rsidP="00CD7CF5" w:rsidRDefault="00913265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13265" w:rsidP="00913265" w:rsidRDefault="00913265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913265" w:rsidTr="00CD7CF5">
        <w:tc>
          <w:tcPr>
            <w:tcW w:w="10008" w:type="dxa"/>
          </w:tcPr>
          <w:p w:rsidRPr="005E575D" w:rsidR="00913265" w:rsidP="00CD7CF5" w:rsidRDefault="00913265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466110" w:rsidP="00466110" w:rsidRDefault="00466110">
      <w:pPr>
        <w:rPr>
          <w:lang w:val="en-US"/>
        </w:rPr>
      </w:pPr>
    </w:p>
    <w:p w:rsidR="00913265" w:rsidP="00466110" w:rsidRDefault="00913265">
      <w:pPr>
        <w:rPr>
          <w:lang w:val="en-US"/>
        </w:rPr>
      </w:pPr>
    </w:p>
    <w:p w:rsidRPr="00466110" w:rsidR="00466110" w:rsidP="00466110" w:rsidRDefault="00466110">
      <w:pPr>
        <w:rPr>
          <w:lang w:val="en-US"/>
        </w:rPr>
      </w:pPr>
    </w:p>
    <w:p w:rsidRPr="00466110" w:rsidR="00466110" w:rsidP="00466110" w:rsidRDefault="00466110">
      <w:pPr>
        <w:rPr>
          <w:lang w:val="en-US"/>
        </w:rPr>
      </w:pPr>
    </w:p>
    <w:tbl>
      <w:tblPr>
        <w:tblStyle w:val="TableGrid"/>
        <w:tblW w:w="9900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4802"/>
        <w:gridCol w:w="5098"/>
      </w:tblGrid>
      <w:tr w:rsidRPr="009310F7" w:rsidR="00913265" w:rsidTr="00CD7CF5">
        <w:trPr>
          <w:cantSplit/>
        </w:trPr>
        <w:tc>
          <w:tcPr>
            <w:tcW w:w="9900" w:type="dxa"/>
            <w:gridSpan w:val="2"/>
          </w:tcPr>
          <w:p w:rsidRPr="005E575D" w:rsidR="00913265" w:rsidP="00CD7CF5" w:rsidRDefault="00913265">
            <w:pPr>
              <w:spacing w:before="60"/>
              <w:rPr>
                <w:bCs/>
                <w:sz w:val="20"/>
                <w:szCs w:val="20"/>
              </w:rPr>
            </w:pPr>
            <w:r w:rsidRPr="005E575D">
              <w:rPr>
                <w:b/>
                <w:bCs/>
                <w:sz w:val="20"/>
                <w:szCs w:val="20"/>
              </w:rPr>
              <w:t>Assinaturas</w:t>
            </w:r>
            <w:r w:rsidRPr="005E575D">
              <w:rPr>
                <w:bCs/>
                <w:sz w:val="20"/>
                <w:szCs w:val="20"/>
              </w:rPr>
              <w:t xml:space="preserve"> </w:t>
            </w:r>
          </w:p>
          <w:p w:rsidRPr="009310F7" w:rsidR="00913265" w:rsidP="00CD7CF5" w:rsidRDefault="00913265">
            <w:pPr>
              <w:rPr>
                <w:bCs/>
                <w:sz w:val="16"/>
                <w:szCs w:val="16"/>
              </w:rPr>
            </w:pPr>
          </w:p>
        </w:tc>
      </w:tr>
      <w:tr w:rsidRPr="009310F7" w:rsidR="00913265" w:rsidTr="00CD7CF5">
        <w:trPr>
          <w:cantSplit/>
        </w:trPr>
        <w:tc>
          <w:tcPr>
            <w:tcW w:w="9900" w:type="dxa"/>
            <w:gridSpan w:val="2"/>
          </w:tcPr>
          <w:p w:rsidRPr="009310F7" w:rsidR="00913265" w:rsidP="00CD7CF5" w:rsidRDefault="00913265">
            <w:pPr>
              <w:rPr>
                <w:bCs/>
                <w:sz w:val="16"/>
                <w:szCs w:val="16"/>
              </w:rPr>
            </w:pPr>
          </w:p>
        </w:tc>
      </w:tr>
      <w:tr w:rsidRPr="00BD25BE" w:rsidR="00913265" w:rsidTr="00EE1B1F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Pr="00BD25BE" w:rsidR="00913265" w:rsidP="00991031" w:rsidRDefault="00913265">
            <w:pPr>
              <w:rPr>
                <w:bCs/>
                <w:sz w:val="20"/>
                <w:szCs w:val="20"/>
              </w:rPr>
            </w:pPr>
            <w:r w:rsidRPr="00A97CD7">
              <w:rPr>
                <w:bCs/>
                <w:sz w:val="20"/>
                <w:szCs w:val="20"/>
              </w:rPr>
              <w:t xml:space="preserve">   </w:t>
            </w:r>
            <w:r>
              <w:rPr>
                <w:bCs/>
                <w:sz w:val="20"/>
                <w:szCs w:val="20"/>
                <w:u w:val="single"/>
              </w:rPr>
              <w:t>Cliente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BD25BE" w:rsidR="00913265" w:rsidP="00991031" w:rsidRDefault="00991031">
            <w:pPr>
              <w:jc w:val="center"/>
              <w:rPr>
                <w:bCs/>
                <w:sz w:val="20"/>
                <w:szCs w:val="20"/>
              </w:rPr>
            </w:pPr>
            <w:r w:rsidRPr="00991031">
              <w:rPr>
                <w:bCs/>
                <w:sz w:val="20"/>
                <w:szCs w:val="20"/>
              </w:rPr>
              <w:t xml:space="preserve">                                     </w:t>
            </w:r>
            <w:r w:rsidR="00913265">
              <w:rPr>
                <w:bCs/>
                <w:sz w:val="20"/>
                <w:szCs w:val="20"/>
                <w:u w:val="single"/>
              </w:rPr>
              <w:t>Consultor</w:t>
            </w:r>
          </w:p>
        </w:tc>
      </w:tr>
      <w:tr w:rsidRPr="00913265" w:rsidR="00913265" w:rsidTr="00EE1B1F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Pr="00FE4CB4" w:rsidR="00913265" w:rsidP="00991031" w:rsidRDefault="00193FDF">
            <w:pPr>
              <w:rPr>
                <w:bCs/>
                <w:color w:val="FFFFFF" w:themeColor="background1"/>
                <w:sz w:val="20"/>
                <w:szCs w:val="20"/>
              </w:rPr>
            </w:pPr>
            <w:r w:rsidRPr="00FE4CB4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5749ED" w:rsidR="00913265" w:rsidP="00991031" w:rsidRDefault="00991031">
            <w:pPr>
              <w:jc w:val="center"/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                                        </w:t>
            </w:r>
            <w:r w:rsidRPr="005749ED" w:rsidR="00193FDF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</w:tr>
      <w:tr w:rsidRPr="00913265" w:rsidR="00991031" w:rsidTr="00EE1B1F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Pr="00193FDF" w:rsidR="00991031" w:rsidP="00991031" w:rsidRDefault="00991031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56DFD">
              <w:rPr>
                <w:bCs/>
                <w:sz w:val="20"/>
                <w:szCs w:val="20"/>
              </w:rPr>
              <w:t>[#EntityName#]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="00991031" w:rsidP="00991031" w:rsidRDefault="0099103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          </w:t>
            </w:r>
            <w:r w:rsidRPr="00556DFD">
              <w:rPr>
                <w:bCs/>
                <w:sz w:val="20"/>
                <w:szCs w:val="20"/>
              </w:rPr>
              <w:t>[#TechnicoName#]</w:t>
            </w:r>
          </w:p>
        </w:tc>
      </w:tr>
      <w:tr w:rsidRPr="00BD25BE" w:rsidR="00913265" w:rsidTr="00EE1B1F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 w:rsidRPr="00BD25BE" w:rsidR="00913265" w:rsidP="00991031" w:rsidRDefault="00913265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Pr="00913265" w:rsidR="00913265" w:rsidP="00991031" w:rsidRDefault="0099103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                            </w:t>
            </w:r>
            <w:r w:rsidRPr="00913265" w:rsidR="00913265">
              <w:rPr>
                <w:bCs/>
                <w:sz w:val="20"/>
                <w:szCs w:val="20"/>
              </w:rPr>
              <w:t>Qualimais, Lda</w:t>
            </w:r>
          </w:p>
        </w:tc>
      </w:tr>
    </w:tbl>
    <w:p w:rsidR="00E00EB5" w:rsidP="00466110" w:rsidRDefault="00E00EB5">
      <w:pPr>
        <w:rPr>
          <w:lang w:val="en-US"/>
        </w:rPr>
      </w:pPr>
    </w:p>
    <w:p w:rsidR="00CB74D0" w:rsidP="00466110" w:rsidRDefault="00CB74D0">
      <w:pPr>
        <w:rPr>
          <w:lang w:val="en-US"/>
        </w:rPr>
      </w:pPr>
    </w:p>
    <w:tbl>
      <w:tblPr>
        <w:tblStyle w:val="TableGrid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Look w:val="04A0"/>
      </w:tblPr>
      <w:tblGrid>
        <w:gridCol w:w="9854"/>
      </w:tblGrid>
      <w:tr w:rsidRPr="00C638D5" w:rsidR="00C638D5" w:rsidTr="00945CE4">
        <w:trPr>
          <w:jc w:val="center"/>
        </w:trPr>
        <w:tc>
          <w:tcPr>
            <w:tcW w:w="9854" w:type="dxa"/>
          </w:tcPr>
          <w:p w:rsidR="00C638D5" w:rsidP="00D26F8A" w:rsidRDefault="00C638D5">
            <w:pPr>
              <w:jc w:val="center"/>
            </w:pPr>
            <w:r w:rsidRPr="00913265">
              <w:rPr>
                <w:b/>
              </w:rPr>
              <w:t>Qualimais, o GPS para os seus negócios</w:t>
            </w:r>
            <w:r w:rsidRPr="00CB74D0">
              <w:t>.</w:t>
            </w:r>
          </w:p>
          <w:p w:rsidRPr="00CB74D0" w:rsidR="00134E33" w:rsidP="00D26F8A" w:rsidRDefault="00134E33">
            <w:pPr>
              <w:jc w:val="center"/>
            </w:pPr>
          </w:p>
          <w:p w:rsidRPr="00C638D5" w:rsidR="00C638D5" w:rsidP="00D26F8A" w:rsidRDefault="00C638D5">
            <w:pPr>
              <w:jc w:val="center"/>
            </w:pPr>
            <w:r w:rsidRPr="00C638D5">
              <w:rPr>
                <w:noProof/>
                <w:lang w:val="en-US"/>
              </w:rPr>
              <w:drawing>
                <wp:inline distT="0" distB="0" distL="0" distR="0">
                  <wp:extent cx="3270250" cy="695325"/>
                  <wp:effectExtent l="19050" t="0" r="6350" b="0"/>
                  <wp:docPr id="4" name="Picture 1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" name="logosDiversos Grande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wpi="http://schemas.microsoft.com/office/word/2010/wordprocessingInk" xmlns:w15="http://schemas.microsoft.com/office/word/2012/wordml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025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Pr="00C638D5" w:rsidR="00C638D5" w:rsidP="00466110" w:rsidRDefault="00C638D5"/>
    <w:p w:rsidRPr="00CB74D0" w:rsidR="00E3421A" w:rsidP="00A46A58" w:rsidRDefault="00E3421A">
      <w:pPr>
        <w:jc w:val="center"/>
      </w:pPr>
    </w:p>
    <w:p w:rsidRPr="00907512" w:rsidR="00913265" w:rsidP="00117F19" w:rsidRDefault="00913265"/>
    <w:sectPr w:rsidRPr="00907512" w:rsidR="00913265" w:rsidSect="00C87CE9">
      <w:headerReference w:type="default" r:id="rId10"/>
      <w:footerReference w:type="default" r:id="rId11"/>
      <w:footerReference w:type="first" r:id="rId12"/>
      <w:pgSz w:w="11906" w:h="16838" w:code="9"/>
      <w:pgMar w:top="851" w:right="1134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264" w:rsidRDefault="005D7264" w:rsidP="002F5558">
      <w:r>
        <w:separator/>
      </w:r>
    </w:p>
  </w:endnote>
  <w:endnote w:type="continuationSeparator" w:id="0">
    <w:p w:rsidR="005D7264" w:rsidRDefault="005D7264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110" w:rsidRPr="00A57C5C" w:rsidRDefault="00913265" w:rsidP="00466110">
    <w:pPr>
      <w:pStyle w:val="Default"/>
      <w:pBdr>
        <w:top w:val="single" w:sz="4" w:space="1" w:color="auto"/>
      </w:pBdr>
      <w:jc w:val="center"/>
      <w:rPr>
        <w:sz w:val="20"/>
        <w:szCs w:val="15"/>
      </w:rPr>
    </w:pPr>
    <w:r>
      <w:rPr>
        <w:b/>
        <w:sz w:val="20"/>
        <w:szCs w:val="15"/>
      </w:rPr>
      <w:t xml:space="preserve">                              </w:t>
    </w:r>
    <w:r w:rsidR="00466110" w:rsidRPr="00A57C5C">
      <w:rPr>
        <w:b/>
        <w:sz w:val="20"/>
        <w:szCs w:val="15"/>
      </w:rPr>
      <w:t>QUALIMAIS,LDA</w:t>
    </w:r>
    <w:r w:rsidR="00466110" w:rsidRPr="00A57C5C">
      <w:rPr>
        <w:sz w:val="20"/>
        <w:szCs w:val="15"/>
      </w:rPr>
      <w:t xml:space="preserve"> - Av. Principal, Lote 441 1ºandar - 2975-247 Quinta do </w:t>
    </w:r>
    <w:r w:rsidR="00466110" w:rsidRPr="00466110">
      <w:rPr>
        <w:sz w:val="16"/>
        <w:szCs w:val="15"/>
      </w:rPr>
      <w:t xml:space="preserve">Conde                        </w:t>
    </w:r>
    <w:r w:rsidR="00466110" w:rsidRPr="00466110">
      <w:rPr>
        <w:sz w:val="20"/>
      </w:rPr>
      <w:t xml:space="preserve"> </w:t>
    </w:r>
    <w:r w:rsidR="00A21E46" w:rsidRPr="00466110">
      <w:rPr>
        <w:b/>
        <w:bCs/>
        <w:sz w:val="20"/>
      </w:rPr>
      <w:fldChar w:fldCharType="begin"/>
    </w:r>
    <w:r w:rsidR="00466110" w:rsidRPr="00466110">
      <w:rPr>
        <w:b/>
        <w:bCs/>
        <w:sz w:val="20"/>
      </w:rPr>
      <w:instrText xml:space="preserve"> PAGE </w:instrText>
    </w:r>
    <w:r w:rsidR="00A21E46" w:rsidRPr="00466110">
      <w:rPr>
        <w:b/>
        <w:bCs/>
        <w:sz w:val="20"/>
      </w:rPr>
      <w:fldChar w:fldCharType="separate"/>
    </w:r>
    <w:r w:rsidR="00AC5975">
      <w:rPr>
        <w:b/>
        <w:bCs/>
        <w:noProof/>
        <w:sz w:val="20"/>
      </w:rPr>
      <w:t>2</w:t>
    </w:r>
    <w:r w:rsidR="00A21E46" w:rsidRPr="00466110">
      <w:rPr>
        <w:b/>
        <w:bCs/>
        <w:sz w:val="20"/>
      </w:rPr>
      <w:fldChar w:fldCharType="end"/>
    </w:r>
    <w:r w:rsidR="00466110" w:rsidRPr="00466110">
      <w:rPr>
        <w:sz w:val="20"/>
      </w:rPr>
      <w:t xml:space="preserve"> / </w:t>
    </w:r>
    <w:r w:rsidR="00A21E46" w:rsidRPr="00466110">
      <w:rPr>
        <w:b/>
        <w:bCs/>
        <w:sz w:val="20"/>
      </w:rPr>
      <w:fldChar w:fldCharType="begin"/>
    </w:r>
    <w:r w:rsidR="00466110" w:rsidRPr="00466110">
      <w:rPr>
        <w:b/>
        <w:bCs/>
        <w:sz w:val="20"/>
      </w:rPr>
      <w:instrText xml:space="preserve"> NUMPAGES  </w:instrText>
    </w:r>
    <w:r w:rsidR="00A21E46" w:rsidRPr="00466110">
      <w:rPr>
        <w:b/>
        <w:bCs/>
        <w:sz w:val="20"/>
      </w:rPr>
      <w:fldChar w:fldCharType="separate"/>
    </w:r>
    <w:r w:rsidR="00AC5975">
      <w:rPr>
        <w:b/>
        <w:bCs/>
        <w:noProof/>
        <w:sz w:val="20"/>
      </w:rPr>
      <w:t>2</w:t>
    </w:r>
    <w:r w:rsidR="00A21E46" w:rsidRPr="00466110">
      <w:rPr>
        <w:b/>
        <w:bCs/>
        <w:sz w:val="20"/>
      </w:rPr>
      <w:fldChar w:fldCharType="end"/>
    </w:r>
    <w:r w:rsidR="00466110" w:rsidRPr="00466110">
      <w:rPr>
        <w:sz w:val="16"/>
        <w:szCs w:val="15"/>
      </w:rPr>
      <w:t xml:space="preserve">                                     </w:t>
    </w:r>
  </w:p>
  <w:p w:rsidR="005567FF" w:rsidRPr="00466110" w:rsidRDefault="00466110" w:rsidP="00466110">
    <w:pPr>
      <w:pStyle w:val="Default"/>
      <w:jc w:val="center"/>
      <w:rPr>
        <w:sz w:val="20"/>
        <w:szCs w:val="15"/>
      </w:rPr>
    </w:pPr>
    <w:r w:rsidRPr="00A57C5C">
      <w:rPr>
        <w:sz w:val="20"/>
        <w:szCs w:val="15"/>
      </w:rPr>
      <w:t xml:space="preserve">Tel. 210 847 849 - E-mail: </w:t>
    </w:r>
    <w:hyperlink r:id="rId1" w:history="1">
      <w:r w:rsidRPr="00A57C5C">
        <w:rPr>
          <w:rStyle w:val="Hyperlink"/>
          <w:sz w:val="20"/>
          <w:szCs w:val="15"/>
        </w:rPr>
        <w:t>consultoria@qualimais.com</w:t>
      </w:r>
    </w:hyperlink>
    <w:r w:rsidRPr="00A57C5C">
      <w:rPr>
        <w:sz w:val="20"/>
        <w:szCs w:val="15"/>
      </w:rPr>
      <w:t xml:space="preserve"> – </w:t>
    </w:r>
    <w:hyperlink r:id="rId2" w:history="1">
      <w:r w:rsidRPr="00A57C5C">
        <w:rPr>
          <w:rStyle w:val="Hyperlink"/>
          <w:sz w:val="20"/>
          <w:szCs w:val="15"/>
        </w:rPr>
        <w:t>www.qualimais.pt</w:t>
      </w:r>
    </w:hyperlink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cs="Times New Roman"/>
        <w:color w:val="auto"/>
        <w:sz w:val="22"/>
        <w:szCs w:val="22"/>
      </w:rPr>
      <w:id w:val="-1068025728"/>
      <w:docPartObj>
        <w:docPartGallery w:val="Page Numbers (Bottom of Page)"/>
        <w:docPartUnique/>
      </w:docPartObj>
    </w:sdtPr>
    <w:sdtContent>
      <w:sdt>
        <w:sdtPr>
          <w:rPr>
            <w:rFonts w:cs="Times New Roman"/>
            <w:color w:val="auto"/>
            <w:sz w:val="22"/>
            <w:szCs w:val="22"/>
          </w:rPr>
          <w:id w:val="-744871815"/>
          <w:docPartObj>
            <w:docPartGallery w:val="Page Numbers (Top of Page)"/>
            <w:docPartUnique/>
          </w:docPartObj>
        </w:sdtPr>
        <w:sdtContent>
          <w:p w:rsidR="00466110" w:rsidRPr="00A57C5C" w:rsidRDefault="00466110" w:rsidP="00466110">
            <w:pPr>
              <w:pStyle w:val="Default"/>
              <w:pBdr>
                <w:top w:val="single" w:sz="4" w:space="1" w:color="auto"/>
              </w:pBdr>
              <w:jc w:val="center"/>
              <w:rPr>
                <w:sz w:val="20"/>
                <w:szCs w:val="15"/>
              </w:rPr>
            </w:pPr>
            <w:r>
              <w:t xml:space="preserve">                         </w:t>
            </w:r>
            <w:bookmarkStart w:id="3" w:name="OLE_LINK1"/>
            <w:r w:rsidRPr="00A57C5C">
              <w:rPr>
                <w:b/>
                <w:sz w:val="20"/>
                <w:szCs w:val="15"/>
              </w:rPr>
              <w:t>QUALIMAIS,LDA</w:t>
            </w:r>
            <w:r w:rsidRPr="00A57C5C">
              <w:rPr>
                <w:sz w:val="20"/>
                <w:szCs w:val="15"/>
              </w:rPr>
              <w:t xml:space="preserve"> - Av. Principal, Lote 441 1ºandar - 2975-247 Quinta do </w:t>
            </w:r>
            <w:r w:rsidRPr="00466110">
              <w:rPr>
                <w:sz w:val="16"/>
                <w:szCs w:val="15"/>
              </w:rPr>
              <w:t xml:space="preserve">Conde                        </w:t>
            </w:r>
            <w:r w:rsidRPr="00466110">
              <w:rPr>
                <w:sz w:val="20"/>
              </w:rPr>
              <w:t xml:space="preserve"> </w:t>
            </w:r>
            <w:r w:rsidR="00A21E46" w:rsidRPr="00466110">
              <w:rPr>
                <w:b/>
                <w:bCs/>
                <w:sz w:val="20"/>
              </w:rPr>
              <w:fldChar w:fldCharType="begin"/>
            </w:r>
            <w:r w:rsidRPr="00466110">
              <w:rPr>
                <w:b/>
                <w:bCs/>
                <w:sz w:val="20"/>
              </w:rPr>
              <w:instrText xml:space="preserve"> PAGE </w:instrText>
            </w:r>
            <w:r w:rsidR="00A21E46" w:rsidRPr="00466110">
              <w:rPr>
                <w:b/>
                <w:bCs/>
                <w:sz w:val="20"/>
              </w:rPr>
              <w:fldChar w:fldCharType="separate"/>
            </w:r>
            <w:r w:rsidR="00AC5975">
              <w:rPr>
                <w:b/>
                <w:bCs/>
                <w:noProof/>
                <w:sz w:val="20"/>
              </w:rPr>
              <w:t>1</w:t>
            </w:r>
            <w:r w:rsidR="00A21E46" w:rsidRPr="00466110">
              <w:rPr>
                <w:b/>
                <w:bCs/>
                <w:sz w:val="20"/>
              </w:rPr>
              <w:fldChar w:fldCharType="end"/>
            </w:r>
            <w:r w:rsidRPr="00466110">
              <w:rPr>
                <w:sz w:val="20"/>
              </w:rPr>
              <w:t xml:space="preserve"> / </w:t>
            </w:r>
            <w:r w:rsidR="00A21E46" w:rsidRPr="00466110">
              <w:rPr>
                <w:b/>
                <w:bCs/>
                <w:sz w:val="20"/>
              </w:rPr>
              <w:fldChar w:fldCharType="begin"/>
            </w:r>
            <w:r w:rsidRPr="00466110">
              <w:rPr>
                <w:b/>
                <w:bCs/>
                <w:sz w:val="20"/>
              </w:rPr>
              <w:instrText xml:space="preserve"> NUMPAGES  </w:instrText>
            </w:r>
            <w:r w:rsidR="00A21E46" w:rsidRPr="00466110">
              <w:rPr>
                <w:b/>
                <w:bCs/>
                <w:sz w:val="20"/>
              </w:rPr>
              <w:fldChar w:fldCharType="separate"/>
            </w:r>
            <w:r w:rsidR="00AC5975">
              <w:rPr>
                <w:b/>
                <w:bCs/>
                <w:noProof/>
                <w:sz w:val="20"/>
              </w:rPr>
              <w:t>2</w:t>
            </w:r>
            <w:r w:rsidR="00A21E46" w:rsidRPr="00466110">
              <w:rPr>
                <w:b/>
                <w:bCs/>
                <w:sz w:val="20"/>
              </w:rPr>
              <w:fldChar w:fldCharType="end"/>
            </w:r>
            <w:r w:rsidRPr="00466110">
              <w:rPr>
                <w:sz w:val="16"/>
                <w:szCs w:val="15"/>
              </w:rPr>
              <w:t xml:space="preserve">                                     </w:t>
            </w:r>
          </w:p>
          <w:p w:rsidR="00466110" w:rsidRPr="00A57C5C" w:rsidRDefault="00466110" w:rsidP="00466110">
            <w:pPr>
              <w:pStyle w:val="Default"/>
              <w:jc w:val="center"/>
              <w:rPr>
                <w:sz w:val="20"/>
                <w:szCs w:val="15"/>
              </w:rPr>
            </w:pPr>
            <w:r w:rsidRPr="00A57C5C">
              <w:rPr>
                <w:sz w:val="20"/>
                <w:szCs w:val="15"/>
              </w:rPr>
              <w:t xml:space="preserve">Tel. 210 847 849 - E-mail: </w:t>
            </w:r>
            <w:hyperlink r:id="rId1" w:history="1">
              <w:r w:rsidRPr="00A57C5C">
                <w:rPr>
                  <w:rStyle w:val="Hyperlink"/>
                  <w:sz w:val="20"/>
                  <w:szCs w:val="15"/>
                </w:rPr>
                <w:t>consultoria@qualimais.com</w:t>
              </w:r>
            </w:hyperlink>
            <w:r w:rsidRPr="00A57C5C">
              <w:rPr>
                <w:sz w:val="20"/>
                <w:szCs w:val="15"/>
              </w:rPr>
              <w:t xml:space="preserve"> – </w:t>
            </w:r>
            <w:hyperlink r:id="rId2" w:history="1">
              <w:r w:rsidRPr="00A57C5C">
                <w:rPr>
                  <w:rStyle w:val="Hyperlink"/>
                  <w:sz w:val="20"/>
                  <w:szCs w:val="15"/>
                </w:rPr>
                <w:t>www.qualimais.pt</w:t>
              </w:r>
            </w:hyperlink>
          </w:p>
          <w:bookmarkEnd w:id="3"/>
          <w:p w:rsidR="00466110" w:rsidRDefault="00466110">
            <w:pPr>
              <w:pStyle w:val="Footer"/>
              <w:jc w:val="center"/>
            </w:pPr>
            <w:r>
              <w:t xml:space="preserve"> </w:t>
            </w:r>
          </w:p>
        </w:sdtContent>
      </w:sdt>
    </w:sdtContent>
  </w:sdt>
  <w:p w:rsidR="00A57C5C" w:rsidRDefault="00A57C5C" w:rsidP="00A57C5C">
    <w:pPr>
      <w:pStyle w:val="Defaul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264" w:rsidRDefault="005D7264" w:rsidP="002F5558">
      <w:r>
        <w:separator/>
      </w:r>
    </w:p>
  </w:footnote>
  <w:footnote w:type="continuationSeparator" w:id="0">
    <w:p w:rsidR="005D7264" w:rsidRDefault="005D7264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7FF" w:rsidRDefault="005567FF" w:rsidP="003D577B">
    <w:pPr>
      <w:pStyle w:val="Header"/>
      <w:tabs>
        <w:tab w:val="clear" w:pos="4252"/>
        <w:tab w:val="clear" w:pos="8504"/>
        <w:tab w:val="right" w:pos="9639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3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2D7A4B21"/>
    <w:multiLevelType w:val="multilevel"/>
    <w:tmpl w:val="D81E7E8E"/>
    <w:numStyleLink w:val="Verify"/>
  </w:abstractNum>
  <w:abstractNum w:abstractNumId="6">
    <w:nsid w:val="426A28F1"/>
    <w:multiLevelType w:val="multilevel"/>
    <w:tmpl w:val="D81E7E8E"/>
    <w:numStyleLink w:val="Verify"/>
  </w:abstractNum>
  <w:abstractNum w:abstractNumId="7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5CD64B47"/>
    <w:multiLevelType w:val="multilevel"/>
    <w:tmpl w:val="D81E7E8E"/>
    <w:numStyleLink w:val="Verify"/>
  </w:abstractNum>
  <w:abstractNum w:abstractNumId="10">
    <w:nsid w:val="5D3340A7"/>
    <w:multiLevelType w:val="multilevel"/>
    <w:tmpl w:val="D81E7E8E"/>
    <w:numStyleLink w:val="Verify"/>
  </w:abstractNum>
  <w:abstractNum w:abstractNumId="11">
    <w:nsid w:val="6152530D"/>
    <w:multiLevelType w:val="multilevel"/>
    <w:tmpl w:val="3E801DAC"/>
    <w:lvl w:ilvl="0">
      <w:start w:val="1"/>
      <w:numFmt w:val="decimal"/>
      <w:pStyle w:val="Heading1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2">
    <w:nsid w:val="653978A5"/>
    <w:multiLevelType w:val="multilevel"/>
    <w:tmpl w:val="D81E7E8E"/>
    <w:numStyleLink w:val="Verify"/>
  </w:abstractNum>
  <w:abstractNum w:abstractNumId="13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3"/>
  </w:num>
  <w:num w:numId="5">
    <w:abstractNumId w:val="0"/>
  </w:num>
  <w:num w:numId="6">
    <w:abstractNumId w:val="1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6"/>
  </w:num>
  <w:num w:numId="10">
    <w:abstractNumId w:val="5"/>
  </w:num>
  <w:num w:numId="11">
    <w:abstractNumId w:val="12"/>
  </w:num>
  <w:num w:numId="12">
    <w:abstractNumId w:val="10"/>
  </w:num>
  <w:num w:numId="13">
    <w:abstractNumId w:val="1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78850"/>
  </w:hdrShapeDefaults>
  <w:footnotePr>
    <w:footnote w:id="-1"/>
    <w:footnote w:id="0"/>
  </w:footnotePr>
  <w:endnotePr>
    <w:endnote w:id="-1"/>
    <w:endnote w:id="0"/>
  </w:endnotePr>
  <w:compat/>
  <w:rsids>
    <w:rsidRoot w:val="005E6902"/>
    <w:rsid w:val="0000028D"/>
    <w:rsid w:val="00002DC3"/>
    <w:rsid w:val="00005E5A"/>
    <w:rsid w:val="000079AD"/>
    <w:rsid w:val="00010805"/>
    <w:rsid w:val="00015952"/>
    <w:rsid w:val="00021936"/>
    <w:rsid w:val="000242AF"/>
    <w:rsid w:val="0003011F"/>
    <w:rsid w:val="00030511"/>
    <w:rsid w:val="00050E3A"/>
    <w:rsid w:val="0005239E"/>
    <w:rsid w:val="00062B0B"/>
    <w:rsid w:val="00064137"/>
    <w:rsid w:val="00081E2F"/>
    <w:rsid w:val="000922CA"/>
    <w:rsid w:val="000B21DC"/>
    <w:rsid w:val="000C7FD7"/>
    <w:rsid w:val="000D4F07"/>
    <w:rsid w:val="000D6A61"/>
    <w:rsid w:val="000F097B"/>
    <w:rsid w:val="001126E5"/>
    <w:rsid w:val="00117F19"/>
    <w:rsid w:val="00134E33"/>
    <w:rsid w:val="001426C1"/>
    <w:rsid w:val="00156C69"/>
    <w:rsid w:val="00162A17"/>
    <w:rsid w:val="001672C1"/>
    <w:rsid w:val="00170C40"/>
    <w:rsid w:val="001822F4"/>
    <w:rsid w:val="00193FDF"/>
    <w:rsid w:val="001A1E1D"/>
    <w:rsid w:val="001B711B"/>
    <w:rsid w:val="001C3C5C"/>
    <w:rsid w:val="001C5601"/>
    <w:rsid w:val="001E0328"/>
    <w:rsid w:val="001F1750"/>
    <w:rsid w:val="001F1F0B"/>
    <w:rsid w:val="001F4910"/>
    <w:rsid w:val="001F6EC3"/>
    <w:rsid w:val="001F7D23"/>
    <w:rsid w:val="00213925"/>
    <w:rsid w:val="00222F31"/>
    <w:rsid w:val="0024154F"/>
    <w:rsid w:val="00267682"/>
    <w:rsid w:val="002705C4"/>
    <w:rsid w:val="00280DAC"/>
    <w:rsid w:val="002840FE"/>
    <w:rsid w:val="002A1EBD"/>
    <w:rsid w:val="002A7394"/>
    <w:rsid w:val="002A7E3E"/>
    <w:rsid w:val="002B4A64"/>
    <w:rsid w:val="002D19D1"/>
    <w:rsid w:val="002D6B94"/>
    <w:rsid w:val="002E1FF2"/>
    <w:rsid w:val="002E279F"/>
    <w:rsid w:val="002E5969"/>
    <w:rsid w:val="002F5558"/>
    <w:rsid w:val="003006E8"/>
    <w:rsid w:val="00307E55"/>
    <w:rsid w:val="00314F31"/>
    <w:rsid w:val="00317E2B"/>
    <w:rsid w:val="0032021A"/>
    <w:rsid w:val="0032105E"/>
    <w:rsid w:val="003224B1"/>
    <w:rsid w:val="00331BB6"/>
    <w:rsid w:val="00331F8E"/>
    <w:rsid w:val="003352F2"/>
    <w:rsid w:val="00341B78"/>
    <w:rsid w:val="003512A4"/>
    <w:rsid w:val="0036535C"/>
    <w:rsid w:val="00366F31"/>
    <w:rsid w:val="00367BF9"/>
    <w:rsid w:val="003862D3"/>
    <w:rsid w:val="00386BB0"/>
    <w:rsid w:val="00391B58"/>
    <w:rsid w:val="003938C6"/>
    <w:rsid w:val="00397EDA"/>
    <w:rsid w:val="003A2152"/>
    <w:rsid w:val="003B1CD2"/>
    <w:rsid w:val="003B3AAB"/>
    <w:rsid w:val="003B4B21"/>
    <w:rsid w:val="003C1C9D"/>
    <w:rsid w:val="003D577B"/>
    <w:rsid w:val="00411703"/>
    <w:rsid w:val="00414AED"/>
    <w:rsid w:val="00415A84"/>
    <w:rsid w:val="00422E11"/>
    <w:rsid w:val="00426CE6"/>
    <w:rsid w:val="00426DF8"/>
    <w:rsid w:val="0044316B"/>
    <w:rsid w:val="00454BB6"/>
    <w:rsid w:val="004563A8"/>
    <w:rsid w:val="00466110"/>
    <w:rsid w:val="00473275"/>
    <w:rsid w:val="00487B32"/>
    <w:rsid w:val="00494B45"/>
    <w:rsid w:val="004A4C1B"/>
    <w:rsid w:val="004A4DF3"/>
    <w:rsid w:val="004A5E26"/>
    <w:rsid w:val="004B70AE"/>
    <w:rsid w:val="004C0077"/>
    <w:rsid w:val="004D5D59"/>
    <w:rsid w:val="004D7A63"/>
    <w:rsid w:val="004E2B94"/>
    <w:rsid w:val="004F0CEB"/>
    <w:rsid w:val="004F602B"/>
    <w:rsid w:val="00502929"/>
    <w:rsid w:val="005030D3"/>
    <w:rsid w:val="00504F94"/>
    <w:rsid w:val="00507EE0"/>
    <w:rsid w:val="005105A4"/>
    <w:rsid w:val="005127B0"/>
    <w:rsid w:val="00525FE9"/>
    <w:rsid w:val="00526E01"/>
    <w:rsid w:val="0053066D"/>
    <w:rsid w:val="00537EFF"/>
    <w:rsid w:val="00543F15"/>
    <w:rsid w:val="00544739"/>
    <w:rsid w:val="0054746A"/>
    <w:rsid w:val="00554604"/>
    <w:rsid w:val="00555B15"/>
    <w:rsid w:val="005567FF"/>
    <w:rsid w:val="00562721"/>
    <w:rsid w:val="0056405A"/>
    <w:rsid w:val="00566778"/>
    <w:rsid w:val="005743AE"/>
    <w:rsid w:val="005749ED"/>
    <w:rsid w:val="00581A1F"/>
    <w:rsid w:val="0058256B"/>
    <w:rsid w:val="00583686"/>
    <w:rsid w:val="00586862"/>
    <w:rsid w:val="0059316D"/>
    <w:rsid w:val="005938C5"/>
    <w:rsid w:val="00594606"/>
    <w:rsid w:val="005A0670"/>
    <w:rsid w:val="005A4636"/>
    <w:rsid w:val="005B02D6"/>
    <w:rsid w:val="005B1CAF"/>
    <w:rsid w:val="005B5CF9"/>
    <w:rsid w:val="005B6FB5"/>
    <w:rsid w:val="005C432A"/>
    <w:rsid w:val="005C4A4F"/>
    <w:rsid w:val="005C7904"/>
    <w:rsid w:val="005D7264"/>
    <w:rsid w:val="005E6902"/>
    <w:rsid w:val="005F27CF"/>
    <w:rsid w:val="00602130"/>
    <w:rsid w:val="00607C43"/>
    <w:rsid w:val="00611424"/>
    <w:rsid w:val="00611A02"/>
    <w:rsid w:val="0061618C"/>
    <w:rsid w:val="00620A36"/>
    <w:rsid w:val="00620D01"/>
    <w:rsid w:val="00621426"/>
    <w:rsid w:val="00622A85"/>
    <w:rsid w:val="00625860"/>
    <w:rsid w:val="006278EA"/>
    <w:rsid w:val="006322C8"/>
    <w:rsid w:val="00632C6D"/>
    <w:rsid w:val="006412C6"/>
    <w:rsid w:val="0064593D"/>
    <w:rsid w:val="00653872"/>
    <w:rsid w:val="00671DEB"/>
    <w:rsid w:val="006774B4"/>
    <w:rsid w:val="0068279D"/>
    <w:rsid w:val="006862BA"/>
    <w:rsid w:val="0069353F"/>
    <w:rsid w:val="006949DA"/>
    <w:rsid w:val="006A40EB"/>
    <w:rsid w:val="006B75AA"/>
    <w:rsid w:val="006B78A4"/>
    <w:rsid w:val="006C702A"/>
    <w:rsid w:val="006D05F2"/>
    <w:rsid w:val="006D0740"/>
    <w:rsid w:val="006D4D50"/>
    <w:rsid w:val="0070538B"/>
    <w:rsid w:val="00705FE2"/>
    <w:rsid w:val="00712B14"/>
    <w:rsid w:val="00727CC5"/>
    <w:rsid w:val="00731C57"/>
    <w:rsid w:val="007344B9"/>
    <w:rsid w:val="007350DD"/>
    <w:rsid w:val="00736FAA"/>
    <w:rsid w:val="00751302"/>
    <w:rsid w:val="00762567"/>
    <w:rsid w:val="0076378F"/>
    <w:rsid w:val="0077320E"/>
    <w:rsid w:val="00776927"/>
    <w:rsid w:val="00782A3D"/>
    <w:rsid w:val="00790489"/>
    <w:rsid w:val="007945F1"/>
    <w:rsid w:val="00796EAC"/>
    <w:rsid w:val="007B5FA9"/>
    <w:rsid w:val="007C5EB5"/>
    <w:rsid w:val="007D7825"/>
    <w:rsid w:val="007E2FE5"/>
    <w:rsid w:val="007F0D43"/>
    <w:rsid w:val="007F527F"/>
    <w:rsid w:val="00804A18"/>
    <w:rsid w:val="00816C81"/>
    <w:rsid w:val="0083474A"/>
    <w:rsid w:val="00837F7A"/>
    <w:rsid w:val="00854D0E"/>
    <w:rsid w:val="00866A7D"/>
    <w:rsid w:val="00875B87"/>
    <w:rsid w:val="00882045"/>
    <w:rsid w:val="008A10A4"/>
    <w:rsid w:val="008A29FF"/>
    <w:rsid w:val="008A2FE9"/>
    <w:rsid w:val="008B283C"/>
    <w:rsid w:val="008C5229"/>
    <w:rsid w:val="008C6BB8"/>
    <w:rsid w:val="008C6F6C"/>
    <w:rsid w:val="008D2259"/>
    <w:rsid w:val="008D362F"/>
    <w:rsid w:val="008E14B2"/>
    <w:rsid w:val="008E5249"/>
    <w:rsid w:val="008E79DD"/>
    <w:rsid w:val="008F74C5"/>
    <w:rsid w:val="0090341C"/>
    <w:rsid w:val="00907512"/>
    <w:rsid w:val="00913265"/>
    <w:rsid w:val="00920118"/>
    <w:rsid w:val="00926454"/>
    <w:rsid w:val="00926E27"/>
    <w:rsid w:val="00934D8C"/>
    <w:rsid w:val="009358DE"/>
    <w:rsid w:val="00942A8B"/>
    <w:rsid w:val="00945335"/>
    <w:rsid w:val="00945CE4"/>
    <w:rsid w:val="0095566D"/>
    <w:rsid w:val="00961DC2"/>
    <w:rsid w:val="00991031"/>
    <w:rsid w:val="0099285A"/>
    <w:rsid w:val="009A0454"/>
    <w:rsid w:val="009A4FB8"/>
    <w:rsid w:val="009A786C"/>
    <w:rsid w:val="009A7AB2"/>
    <w:rsid w:val="009B1A56"/>
    <w:rsid w:val="009D2DE8"/>
    <w:rsid w:val="009D501B"/>
    <w:rsid w:val="009E5ABE"/>
    <w:rsid w:val="009F6883"/>
    <w:rsid w:val="00A050B5"/>
    <w:rsid w:val="00A21E46"/>
    <w:rsid w:val="00A300CA"/>
    <w:rsid w:val="00A469D2"/>
    <w:rsid w:val="00A46A58"/>
    <w:rsid w:val="00A46A94"/>
    <w:rsid w:val="00A47836"/>
    <w:rsid w:val="00A47EC4"/>
    <w:rsid w:val="00A553B1"/>
    <w:rsid w:val="00A57C5C"/>
    <w:rsid w:val="00A74056"/>
    <w:rsid w:val="00A74E54"/>
    <w:rsid w:val="00A8257A"/>
    <w:rsid w:val="00A847FA"/>
    <w:rsid w:val="00A84ADC"/>
    <w:rsid w:val="00A940DB"/>
    <w:rsid w:val="00A94805"/>
    <w:rsid w:val="00AC5975"/>
    <w:rsid w:val="00AE1D4F"/>
    <w:rsid w:val="00AF3E31"/>
    <w:rsid w:val="00B07508"/>
    <w:rsid w:val="00B42AD6"/>
    <w:rsid w:val="00B66DA9"/>
    <w:rsid w:val="00B71F9C"/>
    <w:rsid w:val="00B83B70"/>
    <w:rsid w:val="00B84061"/>
    <w:rsid w:val="00B97C43"/>
    <w:rsid w:val="00BB4F51"/>
    <w:rsid w:val="00BC58D2"/>
    <w:rsid w:val="00BC5C1F"/>
    <w:rsid w:val="00BD1378"/>
    <w:rsid w:val="00BE0475"/>
    <w:rsid w:val="00BF7D7B"/>
    <w:rsid w:val="00C05AB3"/>
    <w:rsid w:val="00C06EC5"/>
    <w:rsid w:val="00C14BB8"/>
    <w:rsid w:val="00C15E20"/>
    <w:rsid w:val="00C2435D"/>
    <w:rsid w:val="00C25A82"/>
    <w:rsid w:val="00C2655B"/>
    <w:rsid w:val="00C30A47"/>
    <w:rsid w:val="00C45298"/>
    <w:rsid w:val="00C47CAB"/>
    <w:rsid w:val="00C51E36"/>
    <w:rsid w:val="00C5222E"/>
    <w:rsid w:val="00C638D5"/>
    <w:rsid w:val="00C6792D"/>
    <w:rsid w:val="00C87CE9"/>
    <w:rsid w:val="00C90E1F"/>
    <w:rsid w:val="00C921C3"/>
    <w:rsid w:val="00C94462"/>
    <w:rsid w:val="00C94DB3"/>
    <w:rsid w:val="00C957B0"/>
    <w:rsid w:val="00CB74D0"/>
    <w:rsid w:val="00CB7894"/>
    <w:rsid w:val="00CC142E"/>
    <w:rsid w:val="00CE330C"/>
    <w:rsid w:val="00CF65BC"/>
    <w:rsid w:val="00D064DB"/>
    <w:rsid w:val="00D22B5D"/>
    <w:rsid w:val="00D24E95"/>
    <w:rsid w:val="00D26F8A"/>
    <w:rsid w:val="00D33587"/>
    <w:rsid w:val="00D45079"/>
    <w:rsid w:val="00D52B09"/>
    <w:rsid w:val="00D662FC"/>
    <w:rsid w:val="00D72C65"/>
    <w:rsid w:val="00D81DA4"/>
    <w:rsid w:val="00D975A6"/>
    <w:rsid w:val="00DA18BC"/>
    <w:rsid w:val="00DA41B6"/>
    <w:rsid w:val="00DB1A90"/>
    <w:rsid w:val="00DB5BBC"/>
    <w:rsid w:val="00DB704C"/>
    <w:rsid w:val="00DC4F97"/>
    <w:rsid w:val="00DD41E7"/>
    <w:rsid w:val="00DD514E"/>
    <w:rsid w:val="00DF3B89"/>
    <w:rsid w:val="00DF71BA"/>
    <w:rsid w:val="00E00EB5"/>
    <w:rsid w:val="00E05130"/>
    <w:rsid w:val="00E301AD"/>
    <w:rsid w:val="00E33061"/>
    <w:rsid w:val="00E3421A"/>
    <w:rsid w:val="00E51595"/>
    <w:rsid w:val="00E53DD7"/>
    <w:rsid w:val="00E55840"/>
    <w:rsid w:val="00E571CC"/>
    <w:rsid w:val="00E60F87"/>
    <w:rsid w:val="00E6274C"/>
    <w:rsid w:val="00E65248"/>
    <w:rsid w:val="00E65652"/>
    <w:rsid w:val="00E6636C"/>
    <w:rsid w:val="00E71976"/>
    <w:rsid w:val="00E86B53"/>
    <w:rsid w:val="00E9576D"/>
    <w:rsid w:val="00EA148E"/>
    <w:rsid w:val="00EB63D5"/>
    <w:rsid w:val="00EB6659"/>
    <w:rsid w:val="00EB76AF"/>
    <w:rsid w:val="00ED0ED6"/>
    <w:rsid w:val="00ED5342"/>
    <w:rsid w:val="00EE1B1F"/>
    <w:rsid w:val="00EE3584"/>
    <w:rsid w:val="00EE6369"/>
    <w:rsid w:val="00F04BBF"/>
    <w:rsid w:val="00F05013"/>
    <w:rsid w:val="00F10B74"/>
    <w:rsid w:val="00F13926"/>
    <w:rsid w:val="00F319DC"/>
    <w:rsid w:val="00F33DAE"/>
    <w:rsid w:val="00F50375"/>
    <w:rsid w:val="00F62CD8"/>
    <w:rsid w:val="00F66D38"/>
    <w:rsid w:val="00F678D7"/>
    <w:rsid w:val="00F70225"/>
    <w:rsid w:val="00F702A4"/>
    <w:rsid w:val="00F70DE7"/>
    <w:rsid w:val="00F727B5"/>
    <w:rsid w:val="00F82A10"/>
    <w:rsid w:val="00F90CD6"/>
    <w:rsid w:val="00F96DB1"/>
    <w:rsid w:val="00FA1D98"/>
    <w:rsid w:val="00FA1EC4"/>
    <w:rsid w:val="00FB32D3"/>
    <w:rsid w:val="00FB3813"/>
    <w:rsid w:val="00FB63DB"/>
    <w:rsid w:val="00FC6D5F"/>
    <w:rsid w:val="00FD1DC4"/>
    <w:rsid w:val="00FE4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D5F"/>
    <w:pPr>
      <w:numPr>
        <w:numId w:val="18"/>
      </w:numPr>
      <w:shd w:val="clear" w:color="auto" w:fill="BFBFBF" w:themeFill="background1" w:themeFillShade="BF"/>
      <w:outlineLvl w:val="0"/>
    </w:pPr>
    <w:rPr>
      <w:color w:val="000000" w:themeColor="text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B83B70"/>
    <w:pPr>
      <w:numPr>
        <w:ilvl w:val="1"/>
      </w:numPr>
      <w:outlineLvl w:val="1"/>
    </w:p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86862"/>
    <w:pPr>
      <w:numPr>
        <w:ilvl w:val="2"/>
      </w:numPr>
      <w:shd w:val="clear" w:color="auto" w:fill="FF0000"/>
      <w:outlineLvl w:val="2"/>
    </w:pPr>
    <w:rPr>
      <w:color w:val="FFFFFF" w:themeColor="background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341B78"/>
    <w:rPr>
      <w:color w:val="000000" w:themeColor="text1"/>
      <w:szCs w:val="22"/>
      <w:shd w:val="clear" w:color="auto" w:fill="BFBFBF" w:themeFill="background1" w:themeFillShade="BF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83B70"/>
    <w:rPr>
      <w:sz w:val="22"/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86862"/>
    <w:rPr>
      <w:color w:val="FFFFFF" w:themeColor="background1"/>
      <w:sz w:val="22"/>
      <w:szCs w:val="22"/>
      <w:shd w:val="clear" w:color="auto" w:fill="FF0000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55B15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A469D2"/>
    <w:pPr>
      <w:numPr>
        <w:numId w:val="8"/>
      </w:numPr>
      <w:shd w:val="clear" w:color="auto" w:fill="17365D" w:themeFill="text2" w:themeFillShade="BF"/>
    </w:pPr>
    <w:rPr>
      <w:color w:val="FFFFFF" w:themeColor="background1"/>
    </w:r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A1EC4"/>
    <w:pPr>
      <w:numPr>
        <w:numId w:val="8"/>
      </w:numPr>
      <w:shd w:val="clear" w:color="auto" w:fill="BFBFBF" w:themeFill="background1" w:themeFillShade="BF"/>
    </w:pPr>
    <w:rPr>
      <w:color w:val="000000" w:themeColor="text1"/>
    </w:r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qualimais.pt" TargetMode="External"/><Relationship Id="rId1" Type="http://schemas.openxmlformats.org/officeDocument/2006/relationships/hyperlink" Target="mailto:consultoria@qualimais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qualimais.pt" TargetMode="External"/><Relationship Id="rId1" Type="http://schemas.openxmlformats.org/officeDocument/2006/relationships/hyperlink" Target="mailto:consultoria@qualimais.co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308666A20554B2BAB7B13578C71F0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352ADE-8DC2-4FDE-98B9-CA7E33A82F59}"/>
      </w:docPartPr>
      <w:docPartBody>
        <w:p w:rsidR="009E0D35" w:rsidRDefault="00420B42" w:rsidP="00420B42">
          <w:pPr>
            <w:pStyle w:val="2308666A20554B2BAB7B13578C71F057"/>
          </w:pPr>
          <w:r w:rsidRPr="00CA72BA">
            <w:rPr>
              <w:rStyle w:val="PlaceholderText"/>
            </w:rPr>
            <w:t>Click here to enter text.</w:t>
          </w:r>
        </w:p>
      </w:docPartBody>
    </w:docPart>
    <w:docPart>
      <w:docPartPr>
        <w:name w:val="F838C883379242438CFD9338A95C9C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FF66F3-E1AC-4173-AD7F-325ADD913A27}"/>
      </w:docPartPr>
      <w:docPartBody>
        <w:p w:rsidR="009E0D35" w:rsidRDefault="00420B42" w:rsidP="00420B42">
          <w:pPr>
            <w:pStyle w:val="F838C883379242438CFD9338A95C9C50"/>
          </w:pPr>
          <w:r w:rsidRPr="00CA72BA">
            <w:rPr>
              <w:rStyle w:val="PlaceholderText"/>
            </w:rPr>
            <w:t>Click here to enter text.</w:t>
          </w:r>
        </w:p>
      </w:docPartBody>
    </w:docPart>
    <w:docPart>
      <w:docPartPr>
        <w:name w:val="C9952B19A519470C9ABC36B0CFD1AE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E5D943-D107-4671-9CD9-2F139A266F93}"/>
      </w:docPartPr>
      <w:docPartBody>
        <w:p w:rsidR="009E0D35" w:rsidRDefault="00420B42" w:rsidP="00420B42">
          <w:pPr>
            <w:pStyle w:val="C9952B19A519470C9ABC36B0CFD1AEC4"/>
          </w:pPr>
          <w:r w:rsidRPr="00CA72BA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420B42"/>
    <w:rsid w:val="00153E6B"/>
    <w:rsid w:val="00420B42"/>
    <w:rsid w:val="0043498A"/>
    <w:rsid w:val="004D7FB4"/>
    <w:rsid w:val="004E5A63"/>
    <w:rsid w:val="006A3CA2"/>
    <w:rsid w:val="008C4FE2"/>
    <w:rsid w:val="008F637A"/>
    <w:rsid w:val="009E0D35"/>
    <w:rsid w:val="00A509EA"/>
    <w:rsid w:val="00A76B56"/>
    <w:rsid w:val="00C91130"/>
    <w:rsid w:val="00D030F2"/>
    <w:rsid w:val="00D6351A"/>
    <w:rsid w:val="00D661BC"/>
    <w:rsid w:val="00EE400C"/>
    <w:rsid w:val="00F64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D3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20B42"/>
    <w:rPr>
      <w:color w:val="808080"/>
    </w:rPr>
  </w:style>
  <w:style w:type="paragraph" w:customStyle="1" w:styleId="2308666A20554B2BAB7B13578C71F057">
    <w:name w:val="2308666A20554B2BAB7B13578C71F057"/>
    <w:rsid w:val="00420B42"/>
  </w:style>
  <w:style w:type="paragraph" w:customStyle="1" w:styleId="FB446967E0944EE0AD834EA8FD07598F">
    <w:name w:val="FB446967E0944EE0AD834EA8FD07598F"/>
    <w:rsid w:val="00420B42"/>
  </w:style>
  <w:style w:type="paragraph" w:customStyle="1" w:styleId="F838C883379242438CFD9338A95C9C50">
    <w:name w:val="F838C883379242438CFD9338A95C9C50"/>
    <w:rsid w:val="00420B42"/>
  </w:style>
  <w:style w:type="paragraph" w:customStyle="1" w:styleId="561DDF2141124108BCA3DFAAF6066EEF">
    <w:name w:val="561DDF2141124108BCA3DFAAF6066EEF"/>
    <w:rsid w:val="00420B42"/>
  </w:style>
  <w:style w:type="paragraph" w:customStyle="1" w:styleId="BFE220F42BB14CF68616FB835A52E08F">
    <w:name w:val="BFE220F42BB14CF68616FB835A52E08F"/>
    <w:rsid w:val="00420B42"/>
  </w:style>
  <w:style w:type="paragraph" w:customStyle="1" w:styleId="C9952B19A519470C9ABC36B0CFD1AEC4">
    <w:name w:val="C9952B19A519470C9ABC36B0CFD1AEC4"/>
    <w:rsid w:val="00420B42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Qualiplus Template</Template>
  <TotalTime>93</TotalTime>
  <Pages>2</Pages>
  <Words>142</Words>
  <Characters>812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FGO</dc:creator>
  <cp:lastModifiedBy>sathira.r</cp:lastModifiedBy>
  <cp:revision>158</cp:revision>
  <dcterms:created xsi:type="dcterms:W3CDTF">2015-04-13T15:05:00Z</dcterms:created>
  <dcterms:modified xsi:type="dcterms:W3CDTF">2015-04-17T06:38:00Z</dcterms:modified>
</cp:coreProperties>
</file>