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825" w:rsidRPr="007D7825" w:rsidRDefault="007D7825" w:rsidP="006D0740">
      <w:pPr>
        <w:rPr>
          <w:lang w:val="en-US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204"/>
        <w:gridCol w:w="3402"/>
      </w:tblGrid>
      <w:tr w:rsidR="00D72C65" w:rsidRPr="0032021A" w:rsidTr="0032021A">
        <w:tc>
          <w:tcPr>
            <w:tcW w:w="6204" w:type="dxa"/>
          </w:tcPr>
          <w:p w:rsidR="00D72C65" w:rsidRPr="0032021A" w:rsidRDefault="00D72C65" w:rsidP="00A8257A">
            <w:pPr>
              <w:pStyle w:val="Cb13"/>
            </w:pPr>
          </w:p>
        </w:tc>
        <w:tc>
          <w:tcPr>
            <w:tcW w:w="3402" w:type="dxa"/>
          </w:tcPr>
          <w:p w:rsidR="00D72C65" w:rsidRPr="0032021A" w:rsidRDefault="00525FE9">
            <w:r>
              <w:rPr>
                <w:noProof/>
                <w:lang w:val="en-US"/>
              </w:rPr>
              <w:drawing>
                <wp:inline distT="0" distB="0" distL="0" distR="0">
                  <wp:extent cx="825500" cy="1033145"/>
                  <wp:effectExtent l="19050" t="0" r="0" b="0"/>
                  <wp:docPr id="2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AUTORIDADE &amp; DIPLOMACIA,LDA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 xml:space="preserve">Av. Principal, </w:t>
            </w:r>
            <w:r w:rsidR="00A47836" w:rsidRPr="0032021A">
              <w:rPr>
                <w:sz w:val="15"/>
                <w:szCs w:val="15"/>
              </w:rPr>
              <w:t>Lote</w:t>
            </w:r>
            <w:r w:rsidRPr="0032021A">
              <w:rPr>
                <w:sz w:val="15"/>
                <w:szCs w:val="15"/>
              </w:rPr>
              <w:t xml:space="preserve"> 441 1ºandar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2975-247 Quinta do Conde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Tel. +351 210 847 849</w:t>
            </w:r>
          </w:p>
          <w:p w:rsidR="00D72C65" w:rsidRPr="0032021A" w:rsidRDefault="00A47836" w:rsidP="0032021A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E-mail</w:t>
            </w:r>
            <w:r w:rsidR="0000028D" w:rsidRPr="0032021A">
              <w:rPr>
                <w:sz w:val="15"/>
                <w:szCs w:val="15"/>
              </w:rPr>
              <w:t xml:space="preserve">: </w:t>
            </w:r>
            <w:hyperlink r:id="rId9" w:history="1">
              <w:r w:rsidR="00E301AD" w:rsidRPr="00E301AD">
                <w:rPr>
                  <w:rStyle w:val="Hyperlink"/>
                  <w:sz w:val="15"/>
                  <w:szCs w:val="15"/>
                </w:rPr>
                <w:t>geral@qualimais.com</w:t>
              </w:r>
            </w:hyperlink>
          </w:p>
        </w:tc>
      </w:tr>
    </w:tbl>
    <w:p w:rsidR="00602130" w:rsidRDefault="00602130"/>
    <w:tbl>
      <w:tblPr>
        <w:tblW w:w="0" w:type="auto"/>
        <w:shd w:val="clear" w:color="auto" w:fill="92D050"/>
        <w:tblLook w:val="04A0" w:firstRow="1" w:lastRow="0" w:firstColumn="1" w:lastColumn="0" w:noHBand="0" w:noVBand="1"/>
      </w:tblPr>
      <w:tblGrid>
        <w:gridCol w:w="9778"/>
      </w:tblGrid>
      <w:tr w:rsidR="0000028D" w:rsidRPr="0032021A" w:rsidTr="0032021A">
        <w:tc>
          <w:tcPr>
            <w:tcW w:w="9778" w:type="dxa"/>
            <w:shd w:val="clear" w:color="auto" w:fill="92D050"/>
          </w:tcPr>
          <w:p w:rsidR="0000028D" w:rsidRPr="0032021A" w:rsidRDefault="0000028D">
            <w:r w:rsidRPr="0032021A">
              <w:t>Relatório de Vistoria</w:t>
            </w:r>
          </w:p>
        </w:tc>
      </w:tr>
    </w:tbl>
    <w:p w:rsidR="00F319DC" w:rsidRDefault="00F319DC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192"/>
      </w:tblGrid>
      <w:tr w:rsidR="00502929" w:rsidRPr="006B75AA" w:rsidTr="003352F2">
        <w:trPr>
          <w:trHeight w:val="252"/>
        </w:trPr>
        <w:tc>
          <w:tcPr>
            <w:tcW w:w="2192" w:type="dxa"/>
            <w:shd w:val="clear" w:color="auto" w:fill="D9D9D9"/>
          </w:tcPr>
          <w:p w:rsidR="00502929" w:rsidRPr="00727CC5" w:rsidRDefault="00502929" w:rsidP="00632C6D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Unidade : </w:t>
            </w:r>
          </w:p>
        </w:tc>
      </w:tr>
      <w:tr w:rsidR="00502929" w:rsidRPr="0032021A" w:rsidTr="003352F2">
        <w:trPr>
          <w:trHeight w:val="267"/>
        </w:trPr>
        <w:tc>
          <w:tcPr>
            <w:tcW w:w="2192" w:type="dxa"/>
            <w:shd w:val="clear" w:color="auto" w:fill="D9D9D9"/>
          </w:tcPr>
          <w:p w:rsidR="00502929" w:rsidRPr="00727CC5" w:rsidRDefault="00502929" w:rsidP="00632C6D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Responsável : </w:t>
            </w:r>
          </w:p>
        </w:tc>
      </w:tr>
      <w:tr w:rsidR="00502929" w:rsidRPr="0032021A" w:rsidTr="003352F2">
        <w:trPr>
          <w:trHeight w:val="252"/>
        </w:trPr>
        <w:tc>
          <w:tcPr>
            <w:tcW w:w="2192" w:type="dxa"/>
            <w:shd w:val="clear" w:color="auto" w:fill="D9D9D9"/>
          </w:tcPr>
          <w:p w:rsidR="00502929" w:rsidRPr="00727CC5" w:rsidRDefault="00502929" w:rsidP="00632C6D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Auditor : </w:t>
            </w:r>
          </w:p>
        </w:tc>
      </w:tr>
      <w:tr w:rsidR="00502929" w:rsidRPr="0032021A" w:rsidTr="003352F2">
        <w:trPr>
          <w:trHeight w:val="252"/>
        </w:trPr>
        <w:tc>
          <w:tcPr>
            <w:tcW w:w="2192" w:type="dxa"/>
            <w:shd w:val="clear" w:color="auto" w:fill="D9D9D9"/>
          </w:tcPr>
          <w:p w:rsidR="00502929" w:rsidRPr="00727CC5" w:rsidRDefault="00502929" w:rsidP="00632C6D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Data : </w:t>
            </w:r>
          </w:p>
        </w:tc>
      </w:tr>
      <w:tr w:rsidR="00502929" w:rsidRPr="0032021A" w:rsidTr="003352F2">
        <w:trPr>
          <w:trHeight w:val="267"/>
        </w:trPr>
        <w:tc>
          <w:tcPr>
            <w:tcW w:w="2192" w:type="dxa"/>
            <w:shd w:val="clear" w:color="auto" w:fill="D9D9D9"/>
          </w:tcPr>
          <w:p w:rsidR="00502929" w:rsidRPr="00727CC5" w:rsidRDefault="00502929" w:rsidP="00632C6D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Avaliação : </w:t>
            </w:r>
          </w:p>
        </w:tc>
      </w:tr>
      <w:tr w:rsidR="00502929" w:rsidRPr="0032021A" w:rsidTr="003352F2">
        <w:trPr>
          <w:trHeight w:val="252"/>
        </w:trPr>
        <w:tc>
          <w:tcPr>
            <w:tcW w:w="2192" w:type="dxa"/>
            <w:shd w:val="clear" w:color="auto" w:fill="D9D9D9"/>
          </w:tcPr>
          <w:p w:rsidR="00502929" w:rsidRPr="00727CC5" w:rsidRDefault="00502929" w:rsidP="00632C6D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Pontuação : </w:t>
            </w:r>
          </w:p>
        </w:tc>
      </w:tr>
      <w:tr w:rsidR="00502929" w:rsidRPr="0032021A" w:rsidTr="003352F2">
        <w:trPr>
          <w:trHeight w:val="267"/>
        </w:trPr>
        <w:tc>
          <w:tcPr>
            <w:tcW w:w="2192" w:type="dxa"/>
            <w:shd w:val="clear" w:color="auto" w:fill="D9D9D9"/>
          </w:tcPr>
          <w:p w:rsidR="00502929" w:rsidRPr="00727CC5" w:rsidRDefault="00502929" w:rsidP="00632C6D">
            <w:pPr>
              <w:jc w:val="right"/>
              <w:rPr>
                <w:sz w:val="20"/>
                <w:szCs w:val="20"/>
              </w:rPr>
            </w:pPr>
            <w:r w:rsidRPr="00727CC5">
              <w:rPr>
                <w:sz w:val="20"/>
                <w:szCs w:val="20"/>
              </w:rPr>
              <w:t xml:space="preserve">Classificação : </w:t>
            </w:r>
          </w:p>
        </w:tc>
      </w:tr>
    </w:tbl>
    <w:p w:rsidR="00632C6D" w:rsidRDefault="0064218C">
      <w:sdt>
        <w:sdtPr>
          <w:alias w:val="Cb9:Unidade"/>
          <w:tag w:val="Cb9:Unidade"/>
          <w:id w:val="2896094"/>
          <w:placeholder>
            <w:docPart w:val="B97C86CB6EF140BEA7D0A4C1EAB1EDF4"/>
          </w:placeholder>
          <w:showingPlcHdr/>
          <w:text/>
        </w:sdtPr>
        <w:sdtEndPr/>
        <w:sdtContent/>
      </w:sdt>
    </w:p>
    <w:p w:rsidR="00632C6D" w:rsidRDefault="0064218C">
      <w:pPr>
        <w:rPr>
          <w:lang w:val="en-US"/>
        </w:rPr>
      </w:pPr>
      <w:sdt>
        <w:sdtPr>
          <w:rPr>
            <w:lang w:val="en-US"/>
          </w:rPr>
          <w:alias w:val="Cb9:Responsible"/>
          <w:tag w:val="Cb9:Responsible"/>
          <w:id w:val="2896100"/>
          <w:placeholder>
            <w:docPart w:val="B97C86CB6EF140BEA7D0A4C1EAB1EDF4"/>
          </w:placeholder>
          <w:showingPlcHdr/>
          <w:text/>
        </w:sdtPr>
        <w:sdtEndPr/>
        <w:sdtContent/>
      </w:sdt>
    </w:p>
    <w:p w:rsidR="001126E5" w:rsidRDefault="0064218C">
      <w:pPr>
        <w:rPr>
          <w:lang w:val="en-US"/>
        </w:rPr>
      </w:pPr>
      <w:sdt>
        <w:sdtPr>
          <w:rPr>
            <w:lang w:val="en-US"/>
          </w:rPr>
          <w:alias w:val="Cb9:Auditor"/>
          <w:tag w:val="Cb9:Auditor"/>
          <w:id w:val="3414360"/>
          <w:placeholder>
            <w:docPart w:val="B97C86CB6EF140BEA7D0A4C1EAB1EDF4"/>
          </w:placeholder>
          <w:showingPlcHdr/>
          <w:text/>
        </w:sdtPr>
        <w:sdtEndPr/>
        <w:sdtContent/>
      </w:sdt>
    </w:p>
    <w:p w:rsidR="00632C6D" w:rsidRDefault="0064218C">
      <w:pPr>
        <w:rPr>
          <w:lang w:val="en-US"/>
        </w:rPr>
      </w:pPr>
      <w:sdt>
        <w:sdtPr>
          <w:rPr>
            <w:lang w:val="en-US"/>
          </w:rPr>
          <w:alias w:val="SD_Date"/>
          <w:tag w:val="SD_Date"/>
          <w:id w:val="2896104"/>
          <w:placeholder>
            <w:docPart w:val="B97C86CB6EF140BEA7D0A4C1EAB1EDF4"/>
          </w:placeholder>
          <w:showingPlcHdr/>
          <w:text/>
        </w:sdtPr>
        <w:sdtEndPr/>
        <w:sdtContent/>
      </w:sdt>
    </w:p>
    <w:p w:rsidR="00632C6D" w:rsidRDefault="0064218C">
      <w:pPr>
        <w:rPr>
          <w:lang w:val="en-US"/>
        </w:rPr>
      </w:pPr>
      <w:sdt>
        <w:sdtPr>
          <w:rPr>
            <w:lang w:val="en-US"/>
          </w:rPr>
          <w:alias w:val="Cb9:Availability"/>
          <w:tag w:val="Cb9:Availability"/>
          <w:id w:val="2896110"/>
          <w:placeholder>
            <w:docPart w:val="B97C86CB6EF140BEA7D0A4C1EAB1EDF4"/>
          </w:placeholder>
          <w:showingPlcHdr/>
          <w:text/>
        </w:sdtPr>
        <w:sdtEndPr/>
        <w:sdtContent/>
      </w:sdt>
    </w:p>
    <w:p w:rsidR="00632C6D" w:rsidRDefault="0064218C">
      <w:pPr>
        <w:rPr>
          <w:lang w:val="en-US"/>
        </w:rPr>
      </w:pPr>
      <w:sdt>
        <w:sdtPr>
          <w:rPr>
            <w:lang w:val="en-US"/>
          </w:rPr>
          <w:alias w:val="Cb9:punctuation"/>
          <w:tag w:val="Cb9:punctuation"/>
          <w:id w:val="2896113"/>
          <w:placeholder>
            <w:docPart w:val="B97C86CB6EF140BEA7D0A4C1EAB1EDF4"/>
          </w:placeholder>
          <w:showingPlcHdr/>
          <w:text/>
        </w:sdtPr>
        <w:sdtEndPr/>
        <w:sdtContent/>
      </w:sdt>
    </w:p>
    <w:p w:rsidR="003938C6" w:rsidRPr="00632C6D" w:rsidRDefault="0064218C">
      <w:pPr>
        <w:rPr>
          <w:lang w:val="en-US"/>
        </w:rPr>
      </w:pPr>
      <w:sdt>
        <w:sdtPr>
          <w:rPr>
            <w:lang w:val="en-US"/>
          </w:rPr>
          <w:alias w:val="Cb9:Classification"/>
          <w:tag w:val="Cb9:Classification"/>
          <w:id w:val="2896116"/>
          <w:placeholder>
            <w:docPart w:val="B97C86CB6EF140BEA7D0A4C1EAB1EDF4"/>
          </w:placeholder>
          <w:showingPlcHdr/>
          <w:text/>
        </w:sdtPr>
        <w:sdtEndPr/>
        <w:sdtContent/>
      </w:sdt>
      <w:r w:rsidR="00632C6D">
        <w:rPr>
          <w:lang w:val="en-US"/>
        </w:rPr>
        <w:tab/>
      </w:r>
      <w:r w:rsidR="00632C6D" w:rsidRPr="00632C6D">
        <w:rPr>
          <w:lang w:val="en-US"/>
        </w:rPr>
        <w:br w:type="textWrapping" w:clear="all"/>
      </w:r>
    </w:p>
    <w:p w:rsidR="00837F7A" w:rsidRPr="00632C6D" w:rsidRDefault="00837F7A" w:rsidP="00EB76AF">
      <w:pPr>
        <w:rPr>
          <w:lang w:val="en-US"/>
        </w:rPr>
      </w:pPr>
      <w:bookmarkStart w:id="0" w:name="GRAPH"/>
      <w:bookmarkEnd w:id="0"/>
      <w:r w:rsidRPr="00632C6D">
        <w:rPr>
          <w:lang w:val="en-US"/>
        </w:rPr>
        <w:br w:type="page"/>
      </w:r>
    </w:p>
    <w:p w:rsidR="00837F7A" w:rsidRPr="00920118" w:rsidRDefault="00837F7A" w:rsidP="00920118">
      <w:pPr>
        <w:pStyle w:val="ListParagraph"/>
        <w:ind w:left="360"/>
        <w:rPr>
          <w:lang w:val="en-US"/>
        </w:rPr>
      </w:pPr>
    </w:p>
    <w:p w:rsidR="00BB4F51" w:rsidRPr="00632C6D" w:rsidRDefault="00BB4F51" w:rsidP="00816C81">
      <w:pPr>
        <w:rPr>
          <w:lang w:val="en-US"/>
        </w:rPr>
      </w:pPr>
    </w:p>
    <w:p w:rsidR="004D7A63" w:rsidRPr="00632C6D" w:rsidRDefault="004D7A63" w:rsidP="00A469D2">
      <w:pPr>
        <w:rPr>
          <w:lang w:val="en-US"/>
        </w:rPr>
      </w:pPr>
    </w:p>
    <w:p w:rsidR="003938C6" w:rsidRPr="00632C6D" w:rsidRDefault="003938C6" w:rsidP="00A469D2">
      <w:pPr>
        <w:rPr>
          <w:lang w:val="en-US"/>
        </w:rPr>
      </w:pPr>
    </w:p>
    <w:p w:rsidR="007B5FA9" w:rsidRDefault="007B5FA9" w:rsidP="00FC6D5F">
      <w:pPr>
        <w:pStyle w:val="Verifylevel4"/>
        <w:numPr>
          <w:ilvl w:val="0"/>
          <w:numId w:val="0"/>
        </w:numPr>
        <w:ind w:left="720"/>
        <w:rPr>
          <w:lang w:val="en-US"/>
        </w:rPr>
      </w:pPr>
      <w:bookmarkStart w:id="1" w:name="CONTEUDOPRINCIPAL"/>
      <w:bookmarkEnd w:id="1"/>
    </w:p>
    <w:p w:rsidR="002C06EB" w:rsidRDefault="002C06EB" w:rsidP="00FC6D5F">
      <w:pPr>
        <w:pStyle w:val="Verifylevel4"/>
        <w:numPr>
          <w:ilvl w:val="0"/>
          <w:numId w:val="0"/>
        </w:numPr>
        <w:ind w:left="720"/>
        <w:rPr>
          <w:lang w:val="en-US"/>
        </w:rPr>
      </w:pPr>
    </w:p>
    <w:p w:rsidR="002C06EB" w:rsidRDefault="002C06EB" w:rsidP="00FC6D5F">
      <w:pPr>
        <w:pStyle w:val="Verifylevel4"/>
        <w:numPr>
          <w:ilvl w:val="0"/>
          <w:numId w:val="0"/>
        </w:numPr>
        <w:ind w:left="720"/>
        <w:rPr>
          <w:lang w:val="en-US"/>
        </w:rPr>
      </w:pPr>
    </w:p>
    <w:p w:rsidR="002C06EB" w:rsidRPr="00632C6D" w:rsidRDefault="002C06EB" w:rsidP="002C06EB">
      <w:pPr>
        <w:pStyle w:val="Verifylevel4"/>
        <w:numPr>
          <w:ilvl w:val="0"/>
          <w:numId w:val="0"/>
        </w:numPr>
        <w:ind w:left="720"/>
        <w:jc w:val="right"/>
        <w:rPr>
          <w:lang w:val="en-US"/>
        </w:rPr>
      </w:pPr>
      <w:bookmarkStart w:id="2" w:name="SIGN1"/>
      <w:bookmarkStart w:id="3" w:name="_GoBack"/>
      <w:bookmarkEnd w:id="2"/>
      <w:bookmarkEnd w:id="3"/>
    </w:p>
    <w:sectPr w:rsidR="002C06EB" w:rsidRPr="00632C6D" w:rsidSect="00B97C43">
      <w:headerReference w:type="default" r:id="rId10"/>
      <w:footerReference w:type="default" r:id="rId11"/>
      <w:pgSz w:w="11906" w:h="16838" w:code="9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18C" w:rsidRDefault="0064218C" w:rsidP="002F5558">
      <w:r>
        <w:separator/>
      </w:r>
    </w:p>
  </w:endnote>
  <w:endnote w:type="continuationSeparator" w:id="0">
    <w:p w:rsidR="0064218C" w:rsidRDefault="0064218C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FF" w:rsidRPr="002F5558" w:rsidRDefault="005567FF" w:rsidP="002F5558">
    <w:pPr>
      <w:pBdr>
        <w:top w:val="single" w:sz="4" w:space="1" w:color="D8D8D8"/>
      </w:pBdr>
      <w:tabs>
        <w:tab w:val="right" w:pos="9639"/>
      </w:tabs>
      <w:rPr>
        <w:rFonts w:ascii="Arial Narrow" w:hAnsi="Arial Narrow"/>
      </w:rPr>
    </w:pPr>
    <w:r w:rsidRPr="002F5558">
      <w:rPr>
        <w:rFonts w:ascii="Arial Narrow" w:hAnsi="Arial Narrow"/>
      </w:rPr>
      <w:t>Relatório de Vistoria – Quali+</w:t>
    </w:r>
    <w:r w:rsidRPr="002F5558">
      <w:rPr>
        <w:rFonts w:ascii="Arial Narrow" w:hAnsi="Arial Narrow"/>
      </w:rPr>
      <w:tab/>
      <w:t>Página</w:t>
    </w:r>
    <w:r w:rsidR="00B97C43">
      <w:rPr>
        <w:rFonts w:ascii="Arial Narrow" w:hAnsi="Arial Narrow"/>
      </w:rPr>
      <w:t>:</w:t>
    </w:r>
    <w:r w:rsidR="00591560">
      <w:rPr>
        <w:rFonts w:ascii="Arial Narrow" w:hAnsi="Arial Narrow"/>
      </w:rPr>
      <w:fldChar w:fldCharType="begin"/>
    </w:r>
    <w:r w:rsidR="009358DE">
      <w:rPr>
        <w:rFonts w:ascii="Arial Narrow" w:hAnsi="Arial Narrow"/>
      </w:rPr>
      <w:instrText xml:space="preserve">= </w:instrText>
    </w:r>
    <w:r w:rsidR="00591560" w:rsidRPr="002F5558">
      <w:rPr>
        <w:rFonts w:ascii="Arial Narrow" w:hAnsi="Arial Narrow"/>
      </w:rPr>
      <w:fldChar w:fldCharType="begin"/>
    </w:r>
    <w:r w:rsidRPr="002F5558">
      <w:rPr>
        <w:rFonts w:ascii="Arial Narrow" w:hAnsi="Arial Narrow"/>
      </w:rPr>
      <w:instrText xml:space="preserve"> PAGE </w:instrText>
    </w:r>
    <w:r w:rsidR="00591560" w:rsidRPr="002F5558">
      <w:rPr>
        <w:rFonts w:ascii="Arial Narrow" w:hAnsi="Arial Narrow"/>
      </w:rPr>
      <w:fldChar w:fldCharType="separate"/>
    </w:r>
    <w:r w:rsidR="00FF291A">
      <w:rPr>
        <w:rFonts w:ascii="Arial Narrow" w:hAnsi="Arial Narrow"/>
        <w:noProof/>
      </w:rPr>
      <w:instrText>1</w:instrText>
    </w:r>
    <w:r w:rsidR="00591560" w:rsidRPr="002F5558">
      <w:rPr>
        <w:rFonts w:ascii="Arial Narrow" w:hAnsi="Arial Narrow"/>
      </w:rPr>
      <w:fldChar w:fldCharType="end"/>
    </w:r>
    <w:r w:rsidR="00591560">
      <w:rPr>
        <w:rFonts w:ascii="Arial Narrow" w:hAnsi="Arial Narrow"/>
      </w:rPr>
      <w:fldChar w:fldCharType="separate"/>
    </w:r>
    <w:r w:rsidR="00FF291A">
      <w:rPr>
        <w:rFonts w:ascii="Arial Narrow" w:hAnsi="Arial Narrow"/>
        <w:noProof/>
      </w:rPr>
      <w:t>1</w:t>
    </w:r>
    <w:r w:rsidR="00591560">
      <w:rPr>
        <w:rFonts w:ascii="Arial Narrow" w:hAnsi="Arial Narrow"/>
      </w:rPr>
      <w:fldChar w:fldCharType="end"/>
    </w:r>
    <w:r w:rsidRPr="002F5558">
      <w:rPr>
        <w:rFonts w:ascii="Arial Narrow" w:hAnsi="Arial Narrow"/>
      </w:rPr>
      <w:t xml:space="preserve"> de </w:t>
    </w:r>
    <w:r w:rsidR="00591560">
      <w:rPr>
        <w:rFonts w:ascii="Arial Narrow" w:hAnsi="Arial Narrow"/>
      </w:rPr>
      <w:fldChar w:fldCharType="begin"/>
    </w:r>
    <w:r w:rsidR="009358DE">
      <w:rPr>
        <w:rFonts w:ascii="Arial Narrow" w:hAnsi="Arial Narrow"/>
      </w:rPr>
      <w:instrText xml:space="preserve"> =</w:instrText>
    </w:r>
    <w:r w:rsidR="00591560" w:rsidRPr="002F5558">
      <w:rPr>
        <w:rFonts w:ascii="Arial Narrow" w:hAnsi="Arial Narrow"/>
      </w:rPr>
      <w:fldChar w:fldCharType="begin"/>
    </w:r>
    <w:r w:rsidRPr="002F5558">
      <w:rPr>
        <w:rFonts w:ascii="Arial Narrow" w:hAnsi="Arial Narrow"/>
      </w:rPr>
      <w:instrText xml:space="preserve"> NUMPAGES </w:instrText>
    </w:r>
    <w:r w:rsidR="00591560" w:rsidRPr="002F5558">
      <w:rPr>
        <w:rFonts w:ascii="Arial Narrow" w:hAnsi="Arial Narrow"/>
      </w:rPr>
      <w:fldChar w:fldCharType="separate"/>
    </w:r>
    <w:r w:rsidR="00FF291A">
      <w:rPr>
        <w:rFonts w:ascii="Arial Narrow" w:hAnsi="Arial Narrow"/>
        <w:noProof/>
      </w:rPr>
      <w:instrText>2</w:instrText>
    </w:r>
    <w:r w:rsidR="00591560" w:rsidRPr="002F5558">
      <w:rPr>
        <w:rFonts w:ascii="Arial Narrow" w:hAnsi="Arial Narrow"/>
      </w:rPr>
      <w:fldChar w:fldCharType="end"/>
    </w:r>
    <w:r w:rsidR="00B97C43">
      <w:rPr>
        <w:rFonts w:ascii="Arial Narrow" w:hAnsi="Arial Narrow"/>
      </w:rPr>
      <w:instrText>-1</w:instrText>
    </w:r>
    <w:r w:rsidR="00591560">
      <w:rPr>
        <w:rFonts w:ascii="Arial Narrow" w:hAnsi="Arial Narrow"/>
      </w:rPr>
      <w:fldChar w:fldCharType="separate"/>
    </w:r>
    <w:r w:rsidR="00FF291A">
      <w:rPr>
        <w:rFonts w:ascii="Arial Narrow" w:hAnsi="Arial Narrow"/>
        <w:noProof/>
      </w:rPr>
      <w:t>1</w:t>
    </w:r>
    <w:r w:rsidR="00591560">
      <w:rPr>
        <w:rFonts w:ascii="Arial Narrow" w:hAnsi="Arial Narro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18C" w:rsidRDefault="0064218C" w:rsidP="002F5558">
      <w:r>
        <w:separator/>
      </w:r>
    </w:p>
  </w:footnote>
  <w:footnote w:type="continuationSeparator" w:id="0">
    <w:p w:rsidR="0064218C" w:rsidRDefault="0064218C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  <w:r>
      <w:rPr>
        <w:noProof/>
        <w:lang w:val="en-US"/>
      </w:rPr>
      <w:drawing>
        <wp:inline distT="0" distB="0" distL="0" distR="0">
          <wp:extent cx="211455" cy="266700"/>
          <wp:effectExtent l="19050" t="0" r="0" b="0"/>
          <wp:docPr id="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" cy="266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3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D7A4B21"/>
    <w:multiLevelType w:val="multilevel"/>
    <w:tmpl w:val="D81E7E8E"/>
    <w:numStyleLink w:val="Verify"/>
  </w:abstractNum>
  <w:abstractNum w:abstractNumId="6">
    <w:nsid w:val="426A28F1"/>
    <w:multiLevelType w:val="multilevel"/>
    <w:tmpl w:val="D81E7E8E"/>
    <w:numStyleLink w:val="Verify"/>
  </w:abstractNum>
  <w:abstractNum w:abstractNumId="7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CD64B47"/>
    <w:multiLevelType w:val="multilevel"/>
    <w:tmpl w:val="D81E7E8E"/>
    <w:numStyleLink w:val="Verify"/>
  </w:abstractNum>
  <w:abstractNum w:abstractNumId="10">
    <w:nsid w:val="5D3340A7"/>
    <w:multiLevelType w:val="multilevel"/>
    <w:tmpl w:val="D81E7E8E"/>
    <w:numStyleLink w:val="Verify"/>
  </w:abstractNum>
  <w:abstractNum w:abstractNumId="11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2">
    <w:nsid w:val="653978A5"/>
    <w:multiLevelType w:val="multilevel"/>
    <w:tmpl w:val="D81E7E8E"/>
    <w:numStyleLink w:val="Verify"/>
  </w:abstractNum>
  <w:abstractNum w:abstractNumId="13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5"/>
  </w:num>
  <w:num w:numId="11">
    <w:abstractNumId w:val="12"/>
  </w:num>
  <w:num w:numId="12">
    <w:abstractNumId w:val="10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52F2"/>
    <w:rsid w:val="0000028D"/>
    <w:rsid w:val="00005E5A"/>
    <w:rsid w:val="000079AD"/>
    <w:rsid w:val="00010805"/>
    <w:rsid w:val="00015952"/>
    <w:rsid w:val="00021936"/>
    <w:rsid w:val="000242AF"/>
    <w:rsid w:val="00030511"/>
    <w:rsid w:val="00050E3A"/>
    <w:rsid w:val="0005239E"/>
    <w:rsid w:val="00062B0B"/>
    <w:rsid w:val="00081E2F"/>
    <w:rsid w:val="000C7FD7"/>
    <w:rsid w:val="000D4F07"/>
    <w:rsid w:val="000D6A61"/>
    <w:rsid w:val="001126E5"/>
    <w:rsid w:val="00162A17"/>
    <w:rsid w:val="00163E6A"/>
    <w:rsid w:val="001672C1"/>
    <w:rsid w:val="001B711B"/>
    <w:rsid w:val="001C3C5C"/>
    <w:rsid w:val="001E0328"/>
    <w:rsid w:val="001F1750"/>
    <w:rsid w:val="001F1F0B"/>
    <w:rsid w:val="0024154F"/>
    <w:rsid w:val="00267682"/>
    <w:rsid w:val="002A7394"/>
    <w:rsid w:val="002B4A64"/>
    <w:rsid w:val="002C06EB"/>
    <w:rsid w:val="002D19D1"/>
    <w:rsid w:val="002D6B94"/>
    <w:rsid w:val="002E279F"/>
    <w:rsid w:val="002F5558"/>
    <w:rsid w:val="00307E55"/>
    <w:rsid w:val="00317E2B"/>
    <w:rsid w:val="0032021A"/>
    <w:rsid w:val="0032105E"/>
    <w:rsid w:val="00331BB6"/>
    <w:rsid w:val="003352F2"/>
    <w:rsid w:val="00341B78"/>
    <w:rsid w:val="003512A4"/>
    <w:rsid w:val="0036535C"/>
    <w:rsid w:val="00366F31"/>
    <w:rsid w:val="00386BB0"/>
    <w:rsid w:val="00391B58"/>
    <w:rsid w:val="003938C6"/>
    <w:rsid w:val="003A2152"/>
    <w:rsid w:val="003B1CD2"/>
    <w:rsid w:val="003B3AAB"/>
    <w:rsid w:val="003D577B"/>
    <w:rsid w:val="00415A84"/>
    <w:rsid w:val="00426CE6"/>
    <w:rsid w:val="00426DF8"/>
    <w:rsid w:val="00454BB6"/>
    <w:rsid w:val="004563A8"/>
    <w:rsid w:val="00473275"/>
    <w:rsid w:val="004A4DF3"/>
    <w:rsid w:val="004D5D59"/>
    <w:rsid w:val="004D7A63"/>
    <w:rsid w:val="00502929"/>
    <w:rsid w:val="005105A4"/>
    <w:rsid w:val="00525FE9"/>
    <w:rsid w:val="00526E01"/>
    <w:rsid w:val="00543F15"/>
    <w:rsid w:val="00544739"/>
    <w:rsid w:val="0054746A"/>
    <w:rsid w:val="00554604"/>
    <w:rsid w:val="00555B15"/>
    <w:rsid w:val="005567FF"/>
    <w:rsid w:val="00562721"/>
    <w:rsid w:val="00566778"/>
    <w:rsid w:val="005743AE"/>
    <w:rsid w:val="0058256B"/>
    <w:rsid w:val="00586862"/>
    <w:rsid w:val="00591560"/>
    <w:rsid w:val="005938C5"/>
    <w:rsid w:val="00594606"/>
    <w:rsid w:val="005B6FB5"/>
    <w:rsid w:val="005C432A"/>
    <w:rsid w:val="005C4A4F"/>
    <w:rsid w:val="005C7904"/>
    <w:rsid w:val="00602130"/>
    <w:rsid w:val="00611424"/>
    <w:rsid w:val="00611A02"/>
    <w:rsid w:val="00620D01"/>
    <w:rsid w:val="00621426"/>
    <w:rsid w:val="00622A85"/>
    <w:rsid w:val="006322C8"/>
    <w:rsid w:val="00632C6D"/>
    <w:rsid w:val="006412C6"/>
    <w:rsid w:val="0064218C"/>
    <w:rsid w:val="0064593D"/>
    <w:rsid w:val="0068279D"/>
    <w:rsid w:val="006B75AA"/>
    <w:rsid w:val="006B78A4"/>
    <w:rsid w:val="006D05F2"/>
    <w:rsid w:val="006D0740"/>
    <w:rsid w:val="0070538B"/>
    <w:rsid w:val="00712B14"/>
    <w:rsid w:val="00727CC5"/>
    <w:rsid w:val="007350DD"/>
    <w:rsid w:val="00736FAA"/>
    <w:rsid w:val="00751302"/>
    <w:rsid w:val="00762567"/>
    <w:rsid w:val="0076378F"/>
    <w:rsid w:val="0077320E"/>
    <w:rsid w:val="00776927"/>
    <w:rsid w:val="00782A3D"/>
    <w:rsid w:val="007945F1"/>
    <w:rsid w:val="007B5FA9"/>
    <w:rsid w:val="007C5EB5"/>
    <w:rsid w:val="007D7825"/>
    <w:rsid w:val="007E2FE5"/>
    <w:rsid w:val="007F527F"/>
    <w:rsid w:val="00804A18"/>
    <w:rsid w:val="00816C81"/>
    <w:rsid w:val="00837F7A"/>
    <w:rsid w:val="00882045"/>
    <w:rsid w:val="008A2FE9"/>
    <w:rsid w:val="008D2259"/>
    <w:rsid w:val="008D362F"/>
    <w:rsid w:val="008E14B2"/>
    <w:rsid w:val="008E5249"/>
    <w:rsid w:val="008F74C5"/>
    <w:rsid w:val="00920118"/>
    <w:rsid w:val="00926454"/>
    <w:rsid w:val="00926E27"/>
    <w:rsid w:val="00934D8C"/>
    <w:rsid w:val="009358DE"/>
    <w:rsid w:val="0095566D"/>
    <w:rsid w:val="009A0454"/>
    <w:rsid w:val="009B1A56"/>
    <w:rsid w:val="009E5ABE"/>
    <w:rsid w:val="009F6883"/>
    <w:rsid w:val="00A469D2"/>
    <w:rsid w:val="00A46A94"/>
    <w:rsid w:val="00A47836"/>
    <w:rsid w:val="00A47EC4"/>
    <w:rsid w:val="00A8257A"/>
    <w:rsid w:val="00A847FA"/>
    <w:rsid w:val="00A84ADC"/>
    <w:rsid w:val="00A940DB"/>
    <w:rsid w:val="00A94805"/>
    <w:rsid w:val="00AE1D4F"/>
    <w:rsid w:val="00AF3E31"/>
    <w:rsid w:val="00B07508"/>
    <w:rsid w:val="00B42AD6"/>
    <w:rsid w:val="00B71F9C"/>
    <w:rsid w:val="00B83B70"/>
    <w:rsid w:val="00B84061"/>
    <w:rsid w:val="00B97C43"/>
    <w:rsid w:val="00BB4F51"/>
    <w:rsid w:val="00BC5C1F"/>
    <w:rsid w:val="00BE0475"/>
    <w:rsid w:val="00C05AB3"/>
    <w:rsid w:val="00C06EC5"/>
    <w:rsid w:val="00C25A82"/>
    <w:rsid w:val="00C2655B"/>
    <w:rsid w:val="00C30A47"/>
    <w:rsid w:val="00C94462"/>
    <w:rsid w:val="00C957B0"/>
    <w:rsid w:val="00CE330C"/>
    <w:rsid w:val="00CF65BC"/>
    <w:rsid w:val="00D064DB"/>
    <w:rsid w:val="00D22B5D"/>
    <w:rsid w:val="00D33587"/>
    <w:rsid w:val="00D52B09"/>
    <w:rsid w:val="00D72C65"/>
    <w:rsid w:val="00DA18BC"/>
    <w:rsid w:val="00DA41B6"/>
    <w:rsid w:val="00DB1A90"/>
    <w:rsid w:val="00DB704C"/>
    <w:rsid w:val="00DC4F97"/>
    <w:rsid w:val="00DD41E7"/>
    <w:rsid w:val="00DF71BA"/>
    <w:rsid w:val="00E301AD"/>
    <w:rsid w:val="00E55840"/>
    <w:rsid w:val="00E571CC"/>
    <w:rsid w:val="00E6274C"/>
    <w:rsid w:val="00E65652"/>
    <w:rsid w:val="00E71976"/>
    <w:rsid w:val="00E86B53"/>
    <w:rsid w:val="00E9576D"/>
    <w:rsid w:val="00EB6659"/>
    <w:rsid w:val="00EB76AF"/>
    <w:rsid w:val="00ED5342"/>
    <w:rsid w:val="00EE6369"/>
    <w:rsid w:val="00F04BBF"/>
    <w:rsid w:val="00F13926"/>
    <w:rsid w:val="00F319DC"/>
    <w:rsid w:val="00F62CD8"/>
    <w:rsid w:val="00F66D38"/>
    <w:rsid w:val="00F70225"/>
    <w:rsid w:val="00F70DE7"/>
    <w:rsid w:val="00F727B5"/>
    <w:rsid w:val="00F82A10"/>
    <w:rsid w:val="00F90CD6"/>
    <w:rsid w:val="00F96DB1"/>
    <w:rsid w:val="00FA1D98"/>
    <w:rsid w:val="00FA1EC4"/>
    <w:rsid w:val="00FB3813"/>
    <w:rsid w:val="00FC6D5F"/>
    <w:rsid w:val="00FD1DC4"/>
    <w:rsid w:val="00FF2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D5F"/>
    <w:pPr>
      <w:numPr>
        <w:numId w:val="18"/>
      </w:numPr>
      <w:shd w:val="clear" w:color="auto" w:fill="BFBFBF" w:themeFill="background1" w:themeFillShade="BF"/>
      <w:outlineLvl w:val="0"/>
    </w:pPr>
    <w:rPr>
      <w:color w:val="000000" w:themeColor="text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83B70"/>
    <w:pPr>
      <w:numPr>
        <w:ilvl w:val="1"/>
      </w:num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86862"/>
    <w:pPr>
      <w:numPr>
        <w:ilvl w:val="2"/>
      </w:numPr>
      <w:shd w:val="clear" w:color="auto" w:fill="FF0000"/>
      <w:outlineLvl w:val="2"/>
    </w:pPr>
    <w:rPr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341B78"/>
    <w:rPr>
      <w:color w:val="000000" w:themeColor="text1"/>
      <w:szCs w:val="22"/>
      <w:shd w:val="clear" w:color="auto" w:fill="BFBFBF" w:themeFill="background1" w:themeFillShade="BF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83B70"/>
    <w:rPr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86862"/>
    <w:rPr>
      <w:color w:val="FFFFFF" w:themeColor="background1"/>
      <w:sz w:val="22"/>
      <w:szCs w:val="22"/>
      <w:shd w:val="clear" w:color="auto" w:fill="FF000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55B15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A469D2"/>
    <w:pPr>
      <w:numPr>
        <w:numId w:val="8"/>
      </w:numPr>
      <w:shd w:val="clear" w:color="auto" w:fill="17365D" w:themeFill="text2" w:themeFillShade="BF"/>
    </w:pPr>
    <w:rPr>
      <w:color w:val="FFFFFF" w:themeColor="background1"/>
    </w:r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A1EC4"/>
    <w:pPr>
      <w:numPr>
        <w:numId w:val="8"/>
      </w:numPr>
      <w:shd w:val="clear" w:color="auto" w:fill="BFBFBF" w:themeFill="background1" w:themeFillShade="BF"/>
    </w:pPr>
    <w:rPr>
      <w:color w:val="000000" w:themeColor="text1"/>
    </w:r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eral@qualimais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97C86CB6EF140BEA7D0A4C1EAB1E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F48845-53E4-4950-AB96-2D98405592FD}"/>
      </w:docPartPr>
      <w:docPartBody>
        <w:p w:rsidR="00F4602A" w:rsidRDefault="00F44608">
          <w:pPr>
            <w:pStyle w:val="B97C86CB6EF140BEA7D0A4C1EAB1EDF4"/>
          </w:pPr>
          <w:r w:rsidRPr="00CA72B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44608"/>
    <w:rsid w:val="00A8246D"/>
    <w:rsid w:val="00F44608"/>
    <w:rsid w:val="00F46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0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4602A"/>
    <w:rPr>
      <w:color w:val="808080"/>
    </w:rPr>
  </w:style>
  <w:style w:type="paragraph" w:customStyle="1" w:styleId="B97C86CB6EF140BEA7D0A4C1EAB1EDF4">
    <w:name w:val="B97C86CB6EF140BEA7D0A4C1EAB1EDF4"/>
    <w:rsid w:val="00F460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829C4-AE22-4374-81F8-E061EE521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Qualiplus template Visitorias 12.dotx</Template>
  <TotalTime>3</TotalTime>
  <Pages>2</Pages>
  <Words>50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Raja</dc:creator>
  <cp:lastModifiedBy>ravikumar.g</cp:lastModifiedBy>
  <cp:revision>3</cp:revision>
  <dcterms:created xsi:type="dcterms:W3CDTF">2012-07-31T10:18:00Z</dcterms:created>
  <dcterms:modified xsi:type="dcterms:W3CDTF">2014-06-20T05:52:00Z</dcterms:modified>
</cp:coreProperties>
</file>