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AB4DD0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B4DD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B4DD0" w:rsid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AB4DD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66290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FC0085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 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              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>:</w:t>
            </w:r>
            <w:r w:rsidR="00AB4DD0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FC0085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787351" w:rsidR="00E93F06" w:rsidP="009A48A8" w:rsidRDefault="00E93F06">
      <w:pPr>
        <w:rPr>
          <w:sz w:val="16"/>
          <w:szCs w:val="16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787351" w:rsidR="00BA61B9" w:rsidP="009A48A8" w:rsidRDefault="00BA61B9">
      <w:pPr>
        <w:rPr>
          <w:sz w:val="16"/>
          <w:szCs w:val="1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FC008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787351" w:rsidR="0024450D" w:rsidP="0024450D" w:rsidRDefault="0024450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FC008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787351" w:rsidR="00192FDD" w:rsidP="0024450D" w:rsidRDefault="00192FDD">
      <w:pPr>
        <w:pStyle w:val="Style3"/>
        <w:rPr>
          <w:sz w:val="16"/>
          <w:szCs w:val="16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>Observações finais</w:t>
            </w:r>
          </w:p>
        </w:tc>
      </w:tr>
      <w:tr w:rsidRPr="001E627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6C25F0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 xml:space="preserve">Constatações </w:t>
            </w:r>
          </w:p>
        </w:tc>
      </w:tr>
      <w:tr w:rsidRPr="001E627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1E6272" w:rsidR="000B2897" w:rsidTr="00823F9A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823F9A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823F9A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FC0085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823F9A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bookmarkStart w:name="_GoBack" w:id="0"/>
            <w:bookmarkEnd w:id="0"/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823F9A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787351" w:rsidP="00BA61B9" w:rsidRDefault="00787351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787351" w:rsidR="00E347E3" w:rsidTr="000B2897">
        <w:tc>
          <w:tcPr>
            <w:tcW w:w="11343" w:type="dxa"/>
            <w:gridSpan w:val="2"/>
            <w:shd w:val="clear" w:color="auto" w:fill="808080"/>
          </w:tcPr>
          <w:p w:rsidRPr="00787351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FC0085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787351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787351" w:rsidRDefault="00E347E3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787351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FC0085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FC0085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FC0085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FC0085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FC0085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FC0085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787351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787351" w:rsidR="00E347E3" w:rsidP="00787351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787351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787351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787351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787351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787351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787351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DFE" w:rsidRDefault="00833DFE" w:rsidP="00816498">
      <w:r>
        <w:separator/>
      </w:r>
    </w:p>
  </w:endnote>
  <w:endnote w:type="continuationSeparator" w:id="1">
    <w:p w:rsidR="00833DFE" w:rsidRDefault="00833DFE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C24692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FC008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FC0085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C24692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C24692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C0085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C24692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C24692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C24692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C0085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C24692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C24692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FC0085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C24692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C24692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FC0085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C24692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C24692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C24692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FC0085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C24692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DFE" w:rsidRDefault="00833DFE" w:rsidP="00816498">
      <w:r>
        <w:separator/>
      </w:r>
    </w:p>
  </w:footnote>
  <w:footnote w:type="continuationSeparator" w:id="1">
    <w:p w:rsidR="00833DFE" w:rsidRDefault="00833DFE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20642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4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20642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0875" cy="702310"/>
                <wp:effectExtent l="0" t="0" r="0" b="254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875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20642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787351" w:rsidRDefault="00756D52" w:rsidP="00787351">
    <w:pPr>
      <w:pStyle w:val="Cabealho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7170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87351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6EF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A75E7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V9A.dotx</Template>
  <TotalTime>1</TotalTime>
  <Pages>2</Pages>
  <Words>606</Words>
  <Characters>3273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3872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2</cp:revision>
  <dcterms:created xsi:type="dcterms:W3CDTF">2015-12-14T21:56:00Z</dcterms:created>
  <dcterms:modified xsi:type="dcterms:W3CDTF">2015-12-14T21:56:00Z</dcterms:modified>
</cp:coreProperties>
</file>