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bottom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Pr="000B2897" w:rsidR="000B2897" w:rsidTr="00557FAA">
        <w:tc>
          <w:tcPr>
            <w:tcW w:w="6939" w:type="dxa"/>
            <w:shd w:val="clear" w:color="auto" w:fill="808080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401" w:type="dxa"/>
            <w:shd w:val="clear" w:color="auto" w:fill="808080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66290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Localização da instalação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401" w:type="dxa"/>
            <w:shd w:val="clear" w:color="auto" w:fill="auto"/>
          </w:tcPr>
          <w:p w:rsidRPr="000B2897" w:rsidR="0066290D" w:rsidP="00A97A00" w:rsidRDefault="0066290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Relatório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[#InspectionNo#]</w:t>
            </w:r>
          </w:p>
        </w:tc>
      </w:tr>
      <w:tr w:rsidRPr="000B2897" w:rsidR="005D64A0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D64A0" w:rsidP="00A97A00" w:rsidRDefault="005D64A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 w:rsidR="00B87478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[#Pincode#]</w:t>
            </w:r>
          </w:p>
        </w:tc>
        <w:tc>
          <w:tcPr>
            <w:tcW w:w="4401" w:type="dxa"/>
            <w:shd w:val="clear" w:color="auto" w:fill="auto"/>
          </w:tcPr>
          <w:p w:rsidRPr="000B2897" w:rsidR="005D64A0" w:rsidP="00A97A00" w:rsidRDefault="005733C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[#Numero_Instal#]</w:t>
            </w:r>
          </w:p>
        </w:tc>
      </w:tr>
      <w:tr w:rsidRPr="000554B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Localidade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[#Location#]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C3516C">
            <w:pPr>
              <w:rPr>
                <w:szCs w:val="20"/>
                <w:lang w:val="pt-PT" w:eastAsia="pt-PT"/>
              </w:rPr>
            </w:pPr>
            <w:r>
              <w:rPr>
                <w:szCs w:val="20"/>
                <w:lang w:val="pt-PT" w:eastAsia="pt-PT"/>
              </w:rPr>
              <w:t>Posição</w:t>
            </w:r>
            <w:r w:rsidR="006667EB">
              <w:rPr>
                <w:szCs w:val="20"/>
                <w:lang w:val="pt-PT" w:eastAsia="pt-PT"/>
              </w:rPr>
              <w:t xml:space="preserve"> n.º     :</w:t>
            </w:r>
            <w:r>
              <w:rPr>
                <w:szCs w:val="20"/>
                <w:lang w:val="pt-PT" w:eastAsia="pt-PT"/>
              </w:rPr>
              <w:t xml:space="preserve"> </w:t>
            </w:r>
            <w:r w:rsidRPr="00A97A00" w:rsidR="00A97A00">
              <w:rPr>
                <w:szCs w:val="20"/>
                <w:lang w:val="pt-PT" w:eastAsia="pt-PT"/>
              </w:rPr>
              <w:t>[#Posição_Numero#]</w:t>
            </w:r>
          </w:p>
        </w:tc>
      </w:tr>
      <w:tr w:rsidRPr="0072120B" w:rsidR="005B208D" w:rsidTr="00557FAA">
        <w:trPr>
          <w:trHeight w:val="289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Concelho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[#County#]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Processo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[#Asset_Number#]</w:t>
            </w:r>
          </w:p>
        </w:tc>
      </w:tr>
      <w:tr w:rsidRPr="000554B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[#EntityName#]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Marca ou Fabricante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[#Marca_Fabricante#]</w:t>
            </w:r>
          </w:p>
        </w:tc>
      </w:tr>
      <w:tr w:rsidRPr="000554B0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Morada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[#EntityAddress#]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A97A00" w:rsidRDefault="006667E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Instaladora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[#Empresa_Instal#]</w:t>
            </w:r>
          </w:p>
        </w:tc>
      </w:tr>
      <w:tr w:rsidRPr="000B2897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A97A00" w:rsidRDefault="005B208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A97A00" w:rsidR="00A97A00">
              <w:rPr>
                <w:szCs w:val="20"/>
                <w:lang w:val="pt-PT" w:eastAsia="pt-PT"/>
              </w:rPr>
              <w:t>[#EntityPostCode#]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B2897" w:rsidR="005B208D" w:rsidTr="00557FAA">
        <w:trPr>
          <w:trHeight w:val="72" w:hRule="exact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554B0" w:rsidR="005B208D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Pr="008C4801" w:rsidR="005B208D" w:rsidP="00BD3F1C" w:rsidRDefault="00294654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de Manutenção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Pr="00BD3F1C" w:rsidR="00BD3F1C">
              <w:rPr>
                <w:szCs w:val="20"/>
                <w:lang w:val="pt-PT" w:eastAsia="pt-PT"/>
              </w:rPr>
              <w:t>[#DistributorName#]</w:t>
            </w:r>
            <w:r w:rsidR="00BD3F1C">
              <w:rPr>
                <w:szCs w:val="20"/>
                <w:lang w:val="pt-PT" w:eastAsia="pt-PT"/>
              </w:rPr>
              <w:t xml:space="preserve"> - </w:t>
            </w:r>
            <w:r w:rsidRPr="00BD3F1C" w:rsidR="00BD3F1C">
              <w:rPr>
                <w:szCs w:val="20"/>
                <w:lang w:val="pt-PT" w:eastAsia="pt-PT"/>
              </w:rPr>
              <w:t>[#Grupo_Económico#]</w:t>
            </w:r>
          </w:p>
        </w:tc>
        <w:tc>
          <w:tcPr>
            <w:tcW w:w="4401" w:type="dxa"/>
            <w:shd w:val="clear" w:color="auto" w:fill="auto"/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  <w:tr w:rsidRPr="000554B0" w:rsidR="005B208D" w:rsidTr="00557FAA">
        <w:tc>
          <w:tcPr>
            <w:tcW w:w="11340" w:type="dxa"/>
            <w:gridSpan w:val="2"/>
            <w:shd w:val="clear" w:color="auto" w:fill="auto"/>
            <w:tcMar>
              <w:left w:w="0" w:type="dxa"/>
              <w:right w:w="115" w:type="dxa"/>
            </w:tcMar>
          </w:tcPr>
          <w:p w:rsidRPr="000B2897" w:rsidR="005B208D" w:rsidP="00405848" w:rsidRDefault="005B208D">
            <w:pPr>
              <w:rPr>
                <w:szCs w:val="20"/>
                <w:lang w:val="pt-PT" w:eastAsia="pt-PT"/>
              </w:rPr>
            </w:pPr>
          </w:p>
        </w:tc>
      </w:tr>
    </w:tbl>
    <w:p w:rsidR="00E93F06" w:rsidP="009A48A8" w:rsidRDefault="00E93F06">
      <w:pPr>
        <w:rPr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0B2897" w:rsidR="000B2897" w:rsidTr="000B2897">
        <w:tc>
          <w:tcPr>
            <w:tcW w:w="4235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EDIFÍCIO</w:t>
            </w:r>
            <w:r w:rsidRPr="000B2897">
              <w:rPr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INSPEÇÃO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97A00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[#Tipodeinspeção#]</w:t>
            </w:r>
          </w:p>
        </w:tc>
      </w:tr>
      <w:tr w:rsidRPr="000B2897" w:rsidR="00A37D9B" w:rsidTr="000B2897">
        <w:tc>
          <w:tcPr>
            <w:tcW w:w="4235" w:type="dxa"/>
            <w:shd w:val="clear" w:color="auto" w:fill="auto"/>
          </w:tcPr>
          <w:p w:rsidRPr="000B2897" w:rsidR="00A37D9B" w:rsidP="00A97A00" w:rsidRDefault="00A37D9B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 xml:space="preserve">Nº Fogos : </w:t>
            </w:r>
            <w:r w:rsidRPr="00A97A00" w:rsidR="00A97A00">
              <w:rPr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0B2897" w:rsidR="00A37D9B" w:rsidP="00405848" w:rsidRDefault="00A37D9B">
            <w:pPr>
              <w:rPr>
                <w:szCs w:val="20"/>
                <w:lang w:val="pt-PT" w:eastAsia="pt-PT"/>
              </w:rPr>
            </w:pPr>
          </w:p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0B2897" w:rsidR="00854F38" w:rsidTr="000B2897">
        <w:tc>
          <w:tcPr>
            <w:tcW w:w="11340" w:type="dxa"/>
            <w:gridSpan w:val="7"/>
            <w:shd w:val="clear" w:color="auto" w:fill="808080"/>
          </w:tcPr>
          <w:p w:rsidRPr="000B2897" w:rsidR="00854F38" w:rsidP="001A5F24" w:rsidRDefault="00854F3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ASCENSORES E MONTA-CARGAS</w:t>
            </w:r>
          </w:p>
        </w:tc>
      </w:tr>
      <w:tr w:rsidRPr="000B2897" w:rsidR="000B2897" w:rsidTr="00C3516C">
        <w:tc>
          <w:tcPr>
            <w:tcW w:w="1557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0B2897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0B2897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0B2897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0B2897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0B2897" w:rsidR="000B2897" w:rsidTr="00C3516C"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0B2897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Vel.Nom</w:t>
            </w:r>
            <w:r w:rsidRPr="000B2897" w:rsidR="00DD28C5">
              <w:rPr>
                <w:sz w:val="18"/>
                <w:szCs w:val="18"/>
                <w:lang w:val="pt-PT" w:eastAsia="pt-PT"/>
              </w:rPr>
              <w:t>inal</w:t>
            </w:r>
            <w:r w:rsidRPr="000B2897">
              <w:rPr>
                <w:sz w:val="18"/>
                <w:szCs w:val="18"/>
                <w:lang w:val="pt-PT" w:eastAsia="pt-PT"/>
              </w:rPr>
              <w:t>/Vel.Niv</w:t>
            </w:r>
            <w:r w:rsidRPr="000B2897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0B2897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Pr="000B2897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0B2897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72120B" w:rsidR="00470F04" w:rsidP="001B554A" w:rsidRDefault="004C6BF0">
            <w:pPr>
              <w:rPr>
                <w:sz w:val="18"/>
                <w:szCs w:val="18"/>
                <w:lang w:val="es-ES_tradnl" w:eastAsia="pt-PT"/>
              </w:rPr>
            </w:pPr>
            <w:r w:rsidRPr="004C6BF0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0B2897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="00B51491" w:rsidP="00122814" w:rsidRDefault="00B51491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554B0" w:rsidR="0072120B" w:rsidTr="009709DA">
        <w:tc>
          <w:tcPr>
            <w:tcW w:w="11328" w:type="dxa"/>
            <w:gridSpan w:val="8"/>
            <w:shd w:val="clear" w:color="auto" w:fill="808080"/>
          </w:tcPr>
          <w:p w:rsidRPr="000B2897" w:rsidR="0072120B" w:rsidP="002F5DF5" w:rsidRDefault="0072120B">
            <w:pPr>
              <w:rPr>
                <w:b/>
                <w:color w:val="FFFFFF"/>
                <w:szCs w:val="20"/>
                <w:lang w:val="pt-PT" w:eastAsia="pt-PT"/>
              </w:rPr>
            </w:pPr>
            <w:r>
              <w:rPr>
                <w:b/>
                <w:color w:val="FFFFFF"/>
                <w:szCs w:val="20"/>
                <w:lang w:val="pt-PT" w:eastAsia="pt-PT"/>
              </w:rPr>
              <w:t>ESCADAS MECÂNICAS E TAPETES ROLANTES</w:t>
            </w:r>
          </w:p>
        </w:tc>
      </w:tr>
      <w:tr w:rsidRPr="000B2897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0B2897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0B2897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="0072120B" w:rsidP="00122814" w:rsidRDefault="0072120B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0B2897" w:rsidR="000F3348" w:rsidTr="000B2897">
        <w:tc>
          <w:tcPr>
            <w:tcW w:w="11328" w:type="dxa"/>
            <w:gridSpan w:val="7"/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REGULAMENTAÇÃO APLICÁVEL</w:t>
            </w:r>
          </w:p>
        </w:tc>
      </w:tr>
      <w:tr w:rsidRPr="000B2897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0B2897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="000F3348" w:rsidP="00122814" w:rsidRDefault="000F3348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B2897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0B2897" w:rsidR="000F3348" w:rsidP="001A5F24" w:rsidRDefault="000F33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NOTA DE CLAUSULAS</w:t>
            </w:r>
          </w:p>
        </w:tc>
      </w:tr>
      <w:tr w:rsidRPr="000B2897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554B0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0B2897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947FA8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>Observações finais</w:t>
            </w:r>
          </w:p>
        </w:tc>
      </w:tr>
      <w:tr w:rsidRPr="000B2897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0B2897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6C25F0" w:rsidP="006C25F0" w:rsidRDefault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 xml:space="preserve">Constatações </w:t>
            </w:r>
          </w:p>
        </w:tc>
      </w:tr>
      <w:tr w:rsidRPr="000B2897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0B2897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Pr="000B2897" w:rsidR="000B2897" w:rsidTr="000B2897"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0B2897" w:rsidR="00BC2996" w:rsidP="00EB169D" w:rsidRDefault="00BC2996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CERTIFICADO DE INSPECÇÃO PERIÓDICA</w:t>
            </w:r>
          </w:p>
        </w:tc>
      </w:tr>
      <w:tr w:rsidRPr="000B2897" w:rsidR="003A3DCD" w:rsidTr="000B2897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C73FFA" w:rsidRDefault="003A3DCD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t</w:t>
            </w:r>
            <w:r w:rsidRPr="000B2897" w:rsidR="003A3DCD">
              <w:rPr>
                <w:szCs w:val="20"/>
                <w:lang w:val="pt-PT" w:eastAsia="pt-PT"/>
              </w:rPr>
              <w:t>ipo</w:t>
            </w:r>
            <w:r w:rsidRPr="000B2897" w:rsidR="003A3DCD">
              <w:rPr>
                <w:szCs w:val="20"/>
                <w:lang w:val="pt-PT" w:eastAsia="pt-PT"/>
              </w:rPr>
              <w:tab/>
              <w:t>[#Naturaza#]</w:t>
            </w:r>
          </w:p>
        </w:tc>
      </w:tr>
      <w:tr w:rsidRPr="000B2897" w:rsidR="003A3DCD" w:rsidTr="000B2897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F27A4E" w:rsidRDefault="003A3DCD">
            <w:pPr>
              <w:rPr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3A3DCD" w:rsidP="00E85A56" w:rsidRDefault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</w:t>
            </w:r>
            <w:r w:rsidRPr="000B2897" w:rsidR="003A3DCD">
              <w:rPr>
                <w:szCs w:val="20"/>
                <w:lang w:val="pt-PT" w:eastAsia="pt-PT"/>
              </w:rPr>
              <w:t>º</w:t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3A3DCD">
              <w:rPr>
                <w:szCs w:val="20"/>
                <w:lang w:val="pt-PT" w:eastAsia="pt-PT"/>
              </w:rPr>
              <w:tab/>
            </w:r>
            <w:r w:rsidRPr="000B2897" w:rsidR="0091269C">
              <w:rPr>
                <w:szCs w:val="20"/>
                <w:lang w:val="pt-PT" w:eastAsia="pt-PT"/>
              </w:rPr>
              <w:t>[#Asset_Number#]</w:t>
            </w:r>
          </w:p>
        </w:tc>
      </w:tr>
      <w:tr w:rsidRPr="000B2897" w:rsidR="00F622E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0554B0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Emissão:</w:t>
            </w:r>
            <w:r w:rsidR="000554B0">
              <w:rPr>
                <w:szCs w:val="20"/>
                <w:lang w:val="pt-PT" w:eastAsia="pt-PT"/>
              </w:rPr>
              <w:t xml:space="preserve"> </w:t>
            </w:r>
            <w:r w:rsidRPr="000554B0" w:rsidR="000554B0">
              <w:rPr>
                <w:szCs w:val="20"/>
                <w:lang w:val="pt-PT" w:eastAsia="pt-PT"/>
              </w:rPr>
              <w:t>[#InspectionDate#]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F622E7" w:rsidP="00E85A56" w:rsidRDefault="00F622E7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Validade:</w:t>
            </w:r>
            <w:r w:rsidRPr="000B2897" w:rsidR="00A416C0">
              <w:rPr>
                <w:szCs w:val="20"/>
                <w:lang w:val="pt-PT" w:eastAsia="pt-PT"/>
              </w:rPr>
              <w:t>[#Validade_Certificado#]</w:t>
            </w:r>
          </w:p>
        </w:tc>
      </w:tr>
      <w:tr w:rsidRPr="000B2897" w:rsidR="000B289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/>
          </w:tcPr>
          <w:p w:rsidRPr="000B2897" w:rsidR="00DB3451" w:rsidP="00DB3451" w:rsidRDefault="00DB3451">
            <w:pPr>
              <w:rPr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0B2897" w:rsidR="00DB3451" w:rsidP="00E85A56" w:rsidRDefault="000554B0">
            <w:pPr>
              <w:rPr>
                <w:szCs w:val="20"/>
                <w:lang w:val="pt-PT" w:eastAsia="pt-PT"/>
              </w:rPr>
            </w:pPr>
            <w:r w:rsidRPr="000554B0">
              <w:rPr>
                <w:szCs w:val="20"/>
                <w:lang w:val="pt-PT" w:eastAsia="pt-PT"/>
              </w:rPr>
              <w:t>[#InspeccaoAte#]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Manutenção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0554B0">
            <w:pPr>
              <w:rPr>
                <w:szCs w:val="20"/>
                <w:lang w:val="pt-PT" w:eastAsia="pt-PT"/>
              </w:rPr>
            </w:pPr>
            <w:r w:rsidRPr="000554B0">
              <w:rPr>
                <w:szCs w:val="20"/>
                <w:lang w:val="pt-PT" w:eastAsia="pt-PT"/>
              </w:rPr>
              <w:t>[#InspectionDate#]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415D86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color w:val="FFFFFF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bCs/>
                <w:color w:val="FFFFFF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DistributorImage</w:t>
            </w:r>
          </w:p>
        </w:tc>
      </w:tr>
      <w:tr w:rsidRPr="000B2897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0B2897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0B2897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0B2897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BD3F1C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lastRenderedPageBreak/>
        <w:br w:type="page"/>
      </w:r>
    </w:p>
    <w:p w:rsidR="00CF32BD" w:rsidP="00BA61B9" w:rsidRDefault="00CF32BD">
      <w:pPr>
        <w:rPr>
          <w:lang w:val="pt-PT"/>
        </w:rPr>
      </w:pPr>
    </w:p>
    <w:p w:rsidR="00E347E3" w:rsidP="00BA61B9" w:rsidRDefault="00E347E3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0B2897" w:rsidR="00E347E3" w:rsidTr="000B2897">
        <w:tc>
          <w:tcPr>
            <w:tcW w:w="11343" w:type="dxa"/>
            <w:gridSpan w:val="2"/>
            <w:shd w:val="clear" w:color="auto" w:fill="808080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Pr="000554B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0554B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Pr="000554B0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0554B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Pr="000554B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0554B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0554B0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0B2897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A3B" w:rsidRDefault="00D20A3B" w:rsidP="00816498">
      <w:r>
        <w:separator/>
      </w:r>
    </w:p>
  </w:endnote>
  <w:endnote w:type="continuationSeparator" w:id="1">
    <w:p w:rsidR="00D20A3B" w:rsidRDefault="00D20A3B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B80831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554B0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554B0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hyperlink r:id="rId1" w:history="1">
                  <w:r w:rsidRPr="002F5DF5">
                    <w:rPr>
                      <w:rStyle w:val="Hiperligao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B8083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B8083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F2231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B80831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B8083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B8083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F2231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B80831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B80831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0554B0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hyperlink r:id="rId1" w:history="1">
            <w:r w:rsidRPr="002F5DF5">
              <w:rPr>
                <w:rStyle w:val="Hiperligao"/>
                <w:sz w:val="14"/>
                <w:szCs w:val="14"/>
                <w:lang w:val="pt-PT" w:eastAsia="pt-PT"/>
              </w:rPr>
              <w:t>info@pt.bureauveritas.pt</w:t>
            </w:r>
          </w:hyperlink>
          <w:r w:rsidRPr="000B2897">
            <w:rPr>
              <w:sz w:val="14"/>
              <w:szCs w:val="14"/>
              <w:lang w:val="pt-PT" w:eastAsia="pt-PT"/>
            </w:rPr>
            <w:t xml:space="preserve"> 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B80831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B80831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6F2231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B80831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B8083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B8083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6F2231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3</w:t>
          </w:r>
          <w:r w:rsidR="00B80831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A3B" w:rsidRDefault="00D20A3B" w:rsidP="00816498">
      <w:r>
        <w:separator/>
      </w:r>
    </w:p>
  </w:footnote>
  <w:footnote w:type="continuationSeparator" w:id="1">
    <w:p w:rsidR="00D20A3B" w:rsidRDefault="00D20A3B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92D7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A92D7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92D7A"/>
    <w:rsid w:val="000032A8"/>
    <w:rsid w:val="000039E6"/>
    <w:rsid w:val="00011650"/>
    <w:rsid w:val="000211BD"/>
    <w:rsid w:val="0002246B"/>
    <w:rsid w:val="00023409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512968"/>
    <w:rsid w:val="00517113"/>
    <w:rsid w:val="0052299D"/>
    <w:rsid w:val="00525AFF"/>
    <w:rsid w:val="005447B0"/>
    <w:rsid w:val="005500AC"/>
    <w:rsid w:val="00551DC8"/>
    <w:rsid w:val="005525FF"/>
    <w:rsid w:val="00557FAA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51A7D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B6A97"/>
    <w:rsid w:val="00AB75BC"/>
    <w:rsid w:val="00AC5443"/>
    <w:rsid w:val="00AE0F07"/>
    <w:rsid w:val="00AE1935"/>
    <w:rsid w:val="00AE55A4"/>
    <w:rsid w:val="00AE7B08"/>
    <w:rsid w:val="00AE7E24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Elevator_Summary_V7.dotx</Template>
  <TotalTime>0</TotalTime>
  <Pages>3</Pages>
  <Words>605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3865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2</cp:revision>
  <dcterms:created xsi:type="dcterms:W3CDTF">2015-12-01T02:23:00Z</dcterms:created>
  <dcterms:modified xsi:type="dcterms:W3CDTF">2015-12-01T02:23:00Z</dcterms:modified>
</cp:coreProperties>
</file>