
<file path=[Content_Types].xml><?xml version="1.0" encoding="utf-8"?>
<Types xmlns="http://schemas.openxmlformats.org/package/2006/content-types">
  <Default Extension="bin" ContentType="application/vnd.ms-word.attachedToolbars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6B6" w:rsidRDefault="006C2852" w:rsidP="00CF20AB">
      <w:pPr>
        <w:pStyle w:val="RptFooter"/>
        <w:sectPr w:rsidR="006746B6" w:rsidSect="006746B6">
          <w:headerReference w:type="default" r:id="rId9"/>
          <w:footerReference w:type="default" r:id="rId10"/>
          <w:pgSz w:w="11906" w:h="16838" w:code="9"/>
          <w:pgMar w:top="0" w:right="0" w:bottom="0" w:left="0" w:header="1531" w:footer="720" w:gutter="0"/>
          <w:cols w:space="720"/>
          <w:docGrid w:linePitch="360"/>
        </w:sectPr>
      </w:pPr>
      <w:r w:rsidRPr="006C285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157.05pt;margin-top:265.6pt;width:436.75pt;height:224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" filled="f" fillcolor="#bbe0e3" stroked="f">
            <v:textbox style="mso-next-textbox:#Text Box 3">
              <w:txbxContent>
                <w:p w:rsidR="005E2D59" w:rsidRDefault="005E2D59" w:rsidP="008E4972">
                  <w:pPr>
                    <w:autoSpaceDE w:val="0"/>
                    <w:autoSpaceDN w:val="0"/>
                    <w:adjustRightInd w:val="0"/>
                    <w:spacing w:line="360" w:lineRule="auto"/>
                    <w:jc w:val="right"/>
                    <w:rPr>
                      <w:rFonts w:ascii="Arial Narrow" w:hAnsi="Arial Narrow" w:cs="Arial Narrow"/>
                      <w:b/>
                      <w:bCs/>
                      <w:color w:val="5F5F5F"/>
                      <w:sz w:val="36"/>
                      <w:szCs w:val="36"/>
                      <w:lang w:val="en-GB"/>
                    </w:rPr>
                  </w:pPr>
                </w:p>
                <w:p w:rsidR="005E2D59" w:rsidRPr="00FF77EF" w:rsidRDefault="006C2852" w:rsidP="00CE0E30">
                  <w:pPr>
                    <w:pStyle w:val="Arial16"/>
                    <w:spacing w:line="680" w:lineRule="exact"/>
                    <w:rPr>
                      <w:b/>
                      <w:color w:val="808080"/>
                      <w:sz w:val="28"/>
                      <w:szCs w:val="28"/>
                    </w:rPr>
                  </w:pPr>
                  <w:sdt>
                    <w:sdtPr>
                      <w:rPr>
                        <w:b/>
                      </w:rPr>
                      <w:alias w:val="Arial16:EntityName"/>
                      <w:tag w:val="Arial16:EntityName"/>
                      <w:id w:val="11098585"/>
                      <w:placeholder>
                        <w:docPart w:val="DefaultPlaceholder_22675703"/>
                      </w:placeholder>
                      <w:showingPlcHdr/>
                      <w:text/>
                    </w:sdtPr>
                    <w:sdtContent/>
                  </w:sdt>
                  <w:r w:rsidR="005E2D59" w:rsidRPr="00FF77EF">
                    <w:rPr>
                      <w:b/>
                    </w:rPr>
                    <w:t xml:space="preserve"> </w:t>
                  </w:r>
                </w:p>
                <w:p w:rsidR="005E2D59" w:rsidRDefault="00EC2A9C" w:rsidP="00CE0E30">
                  <w:pPr>
                    <w:pStyle w:val="Arial20"/>
                    <w:rPr>
                      <w:color w:val="777777"/>
                      <w:szCs w:val="20"/>
                    </w:rPr>
                  </w:pPr>
                  <w:r>
                    <w:t xml:space="preserve">    </w:t>
                  </w:r>
                  <w:r w:rsidR="00DF27D7">
                    <w:rPr>
                      <w:rFonts w:ascii="Arial Narrow" w:hAnsi="Arial Narrow"/>
                      <w:b/>
                      <w:sz w:val="22"/>
                      <w:szCs w:val="22"/>
                    </w:rPr>
                    <w:t>Auditoria de Risco Patrimonial</w:t>
                  </w:r>
                  <w:r w:rsidR="00056316">
                    <w:t xml:space="preserve"> </w:t>
                  </w:r>
                  <w:r w:rsidR="005E2D59">
                    <w:br/>
                  </w:r>
                  <w:r>
                    <w:t xml:space="preserve"> </w:t>
                  </w:r>
                  <w:sdt>
                    <w:sdtPr>
                      <w:alias w:val="Arial16:Estabelecimento"/>
                      <w:tag w:val="Arial16:Estabelecimento"/>
                      <w:id w:val="11098587"/>
                      <w:placeholder>
                        <w:docPart w:val="DefaultPlaceholder_22675703"/>
                      </w:placeholder>
                      <w:showingPlcHdr/>
                      <w:text/>
                    </w:sdtPr>
                    <w:sdtContent/>
                  </w:sdt>
                </w:p>
                <w:p w:rsidR="005E2D59" w:rsidRDefault="00373EFB" w:rsidP="00CE0E30">
                  <w:pPr>
                    <w:pStyle w:val="Arial8"/>
                    <w:spacing w:line="360" w:lineRule="exact"/>
                  </w:pPr>
                  <w:r>
                    <w:t xml:space="preserve">   </w:t>
                  </w:r>
                  <w:sdt>
                    <w:sdtPr>
                      <w:alias w:val="Arial8:Reportgenerateddate"/>
                      <w:tag w:val="Arial8:Reportgenerateddate"/>
                      <w:id w:val="11098588"/>
                      <w:placeholder>
                        <w:docPart w:val="DefaultPlaceholder_22675703"/>
                      </w:placeholder>
                      <w:showingPlcHdr/>
                      <w:text/>
                    </w:sdtPr>
                    <w:sdtContent/>
                  </w:sdt>
                </w:p>
                <w:p w:rsidR="00FF77EF" w:rsidRDefault="00FF77EF" w:rsidP="00E448C0">
                  <w:pPr>
                    <w:pStyle w:val="Arial8"/>
                  </w:pPr>
                </w:p>
                <w:p w:rsidR="00CE0E30" w:rsidRDefault="00CE0E30" w:rsidP="00E448C0">
                  <w:pPr>
                    <w:pStyle w:val="Arial8"/>
                  </w:pPr>
                </w:p>
                <w:p w:rsidR="005E2D59" w:rsidRDefault="00FF77EF" w:rsidP="00E448C0">
                  <w:pPr>
                    <w:pStyle w:val="Arial8"/>
                  </w:pPr>
                  <w:r>
                    <w:t xml:space="preserve">SAFEMODE </w:t>
                  </w:r>
                  <w:r w:rsidR="00373EFB">
                    <w:t xml:space="preserve"> </w:t>
                  </w:r>
                  <w:sdt>
                    <w:sdtPr>
                      <w:alias w:val="Arial8:ReportNumber"/>
                      <w:tag w:val="Arial8:ReportNumber"/>
                      <w:id w:val="11098589"/>
                      <w:placeholder>
                        <w:docPart w:val="DefaultPlaceholder_22675703"/>
                      </w:placeholder>
                      <w:showingPlcHdr/>
                      <w:text/>
                    </w:sdtPr>
                    <w:sdtContent/>
                  </w:sdt>
                </w:p>
              </w:txbxContent>
            </v:textbox>
          </v:shape>
        </w:pict>
      </w:r>
      <w:r w:rsidR="00A6783C">
        <w:rPr>
          <w:noProof/>
          <w:lang w:val="en-IN" w:eastAsia="en-IN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-1322705</wp:posOffset>
            </wp:positionV>
            <wp:extent cx="7562850" cy="10696575"/>
            <wp:effectExtent l="19050" t="0" r="0" b="0"/>
            <wp:wrapTight wrapText="bothSides">
              <wp:wrapPolygon edited="0">
                <wp:start x="-54" y="0"/>
                <wp:lineTo x="-54" y="21581"/>
                <wp:lineTo x="21600" y="21581"/>
                <wp:lineTo x="21600" y="0"/>
                <wp:lineTo x="-54" y="0"/>
              </wp:wrapPolygon>
            </wp:wrapTight>
            <wp:docPr id="12" name="Picture 12" descr="Capa A4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apa A4 Templa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C2852">
        <w:rPr>
          <w:noProof/>
        </w:rPr>
        <w:pict>
          <v:shape id="Text Box 11" o:spid="_x0000_s1027" type="#_x0000_t202" style="position:absolute;left:0;text-align:left;margin-left:119.25pt;margin-top:-412.5pt;width:420pt;height:219pt;z-index:2516520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" filled="f" fillcolor="#bbe0e3" stroked="f">
            <v:textbox style="mso-next-textbox:#Text Box 11">
              <w:txbxContent>
                <w:p w:rsidR="005E2D59" w:rsidRDefault="005E2D59" w:rsidP="006746B6">
                  <w:pPr>
                    <w:autoSpaceDE w:val="0"/>
                    <w:autoSpaceDN w:val="0"/>
                    <w:adjustRightInd w:val="0"/>
                    <w:spacing w:line="360" w:lineRule="auto"/>
                    <w:jc w:val="right"/>
                    <w:rPr>
                      <w:rFonts w:ascii="Arial Narrow" w:hAnsi="Arial Narrow" w:cs="Arial Narrow"/>
                      <w:b/>
                      <w:bCs/>
                      <w:color w:val="5F5F5F"/>
                      <w:sz w:val="36"/>
                      <w:szCs w:val="36"/>
                      <w:lang w:val="en-GB"/>
                    </w:rPr>
                  </w:pPr>
                </w:p>
                <w:p w:rsidR="005E2D59" w:rsidRPr="0005428F" w:rsidRDefault="005E2D59" w:rsidP="006746B6">
                  <w:pPr>
                    <w:autoSpaceDE w:val="0"/>
                    <w:autoSpaceDN w:val="0"/>
                    <w:adjustRightInd w:val="0"/>
                    <w:spacing w:line="360" w:lineRule="auto"/>
                    <w:jc w:val="right"/>
                    <w:rPr>
                      <w:rFonts w:cs="Arial"/>
                      <w:b/>
                      <w:bCs/>
                      <w:color w:val="5F5F5F"/>
                      <w:sz w:val="32"/>
                      <w:szCs w:val="32"/>
                    </w:rPr>
                  </w:pPr>
                  <w:r w:rsidRPr="007B2623">
                    <w:rPr>
                      <w:rFonts w:cs="Arial"/>
                      <w:b/>
                      <w:bCs/>
                      <w:color w:val="516473"/>
                      <w:sz w:val="32"/>
                      <w:szCs w:val="32"/>
                    </w:rPr>
                    <w:t>NOME</w:t>
                  </w:r>
                  <w:r>
                    <w:rPr>
                      <w:rFonts w:cs="Arial"/>
                      <w:b/>
                      <w:bCs/>
                      <w:color w:val="516473"/>
                      <w:sz w:val="32"/>
                      <w:szCs w:val="32"/>
                    </w:rPr>
                    <w:t>DA ENTIDADE (ARIAL, 16 PTS, BOLD, CAPS)</w:t>
                  </w:r>
                </w:p>
                <w:p w:rsidR="005E2D59" w:rsidRPr="0005428F" w:rsidRDefault="005E2D59" w:rsidP="006746B6">
                  <w:pPr>
                    <w:autoSpaceDE w:val="0"/>
                    <w:autoSpaceDN w:val="0"/>
                    <w:adjustRightInd w:val="0"/>
                    <w:spacing w:line="360" w:lineRule="auto"/>
                    <w:jc w:val="right"/>
                    <w:rPr>
                      <w:rFonts w:cs="Arial"/>
                      <w:b/>
                      <w:bCs/>
                      <w:color w:val="808080"/>
                      <w:sz w:val="28"/>
                      <w:szCs w:val="28"/>
                    </w:rPr>
                  </w:pPr>
                </w:p>
                <w:p w:rsidR="005E2D59" w:rsidRPr="007B2623" w:rsidRDefault="005E2D59" w:rsidP="006746B6">
                  <w:pPr>
                    <w:autoSpaceDE w:val="0"/>
                    <w:autoSpaceDN w:val="0"/>
                    <w:adjustRightInd w:val="0"/>
                    <w:spacing w:line="680" w:lineRule="exact"/>
                    <w:jc w:val="right"/>
                    <w:rPr>
                      <w:rFonts w:cs="Arial"/>
                      <w:color w:val="516473"/>
                      <w:sz w:val="40"/>
                      <w:szCs w:val="40"/>
                    </w:rPr>
                  </w:pP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Título do Relatório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br/>
                    <w:t>(Arial, 20 pts, Regular)</w:t>
                  </w:r>
                </w:p>
                <w:p w:rsidR="005E2D59" w:rsidRPr="0005428F" w:rsidRDefault="005E2D59" w:rsidP="006746B6">
                  <w:pPr>
                    <w:spacing w:line="360" w:lineRule="exact"/>
                    <w:jc w:val="right"/>
                    <w:rPr>
                      <w:rFonts w:cs="Arial"/>
                      <w:color w:val="777777"/>
                      <w:szCs w:val="20"/>
                    </w:rPr>
                  </w:pPr>
                </w:p>
                <w:p w:rsidR="005E2D59" w:rsidRPr="007B2623" w:rsidRDefault="005E2D59" w:rsidP="006746B6">
                  <w:pPr>
                    <w:spacing w:line="360" w:lineRule="exact"/>
                    <w:jc w:val="right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7B2623">
                    <w:rPr>
                      <w:rFonts w:cs="Arial"/>
                      <w:color w:val="516473"/>
                      <w:sz w:val="16"/>
                      <w:szCs w:val="16"/>
                    </w:rPr>
                    <w:t>Dia/Mês/Ano</w:t>
                  </w:r>
                </w:p>
                <w:p w:rsidR="005E2D59" w:rsidRDefault="005E2D59" w:rsidP="006746B6">
                  <w:pPr>
                    <w:autoSpaceDE w:val="0"/>
                    <w:autoSpaceDN w:val="0"/>
                    <w:adjustRightInd w:val="0"/>
                    <w:spacing w:line="360" w:lineRule="auto"/>
                    <w:jc w:val="right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7B2623">
                    <w:rPr>
                      <w:rFonts w:cs="Arial"/>
                      <w:color w:val="516473"/>
                      <w:sz w:val="16"/>
                      <w:szCs w:val="16"/>
                    </w:rPr>
                    <w:t>Safemode 0000/0000/DDD</w:t>
                  </w:r>
                </w:p>
                <w:p w:rsidR="005E2D59" w:rsidRPr="007B2623" w:rsidRDefault="005E2D59" w:rsidP="006746B6">
                  <w:pPr>
                    <w:autoSpaceDE w:val="0"/>
                    <w:autoSpaceDN w:val="0"/>
                    <w:adjustRightInd w:val="0"/>
                    <w:spacing w:line="360" w:lineRule="auto"/>
                    <w:jc w:val="right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516473"/>
                      <w:sz w:val="16"/>
                      <w:szCs w:val="16"/>
                    </w:rPr>
                    <w:t>(Arial, 8 pts, Regular)</w:t>
                  </w:r>
                </w:p>
              </w:txbxContent>
            </v:textbox>
          </v:shape>
        </w:pict>
      </w: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b/>
          <w:szCs w:val="20"/>
        </w:rPr>
      </w:pPr>
    </w:p>
    <w:p w:rsidR="00DB1466" w:rsidRDefault="00DB1466" w:rsidP="00DB1466">
      <w:pPr>
        <w:tabs>
          <w:tab w:val="left" w:pos="3120"/>
        </w:tabs>
        <w:ind w:left="3120"/>
        <w:rPr>
          <w:rFonts w:cs="Arial"/>
          <w:b/>
          <w:color w:val="516473"/>
          <w:szCs w:val="20"/>
        </w:rPr>
      </w:pPr>
      <w:r>
        <w:rPr>
          <w:rFonts w:cs="Arial"/>
          <w:b/>
          <w:color w:val="516473"/>
          <w:szCs w:val="20"/>
        </w:rPr>
        <w:t>Cláusula de</w:t>
      </w:r>
      <w:r w:rsidRPr="009E5FD1">
        <w:rPr>
          <w:rFonts w:cs="Arial"/>
          <w:b/>
          <w:color w:val="516473"/>
          <w:szCs w:val="20"/>
        </w:rPr>
        <w:t xml:space="preserve"> Confidencialidade</w:t>
      </w: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b/>
          <w:color w:val="516473"/>
          <w:szCs w:val="20"/>
        </w:rPr>
      </w:pP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szCs w:val="20"/>
        </w:rPr>
      </w:pPr>
    </w:p>
    <w:p w:rsidR="00DB1466" w:rsidRPr="009E5FD1" w:rsidRDefault="00DB1466" w:rsidP="00DB1466">
      <w:pPr>
        <w:tabs>
          <w:tab w:val="left" w:pos="3120"/>
        </w:tabs>
        <w:spacing w:line="360" w:lineRule="auto"/>
        <w:ind w:left="3120"/>
        <w:rPr>
          <w:rFonts w:cs="Arial"/>
          <w:szCs w:val="20"/>
        </w:rPr>
      </w:pPr>
      <w:r w:rsidRPr="009E5FD1">
        <w:rPr>
          <w:rFonts w:cs="Arial"/>
          <w:szCs w:val="20"/>
        </w:rPr>
        <w:t>Este documento contém informação confidencial, abrangendo conceitos e metodologias resultantes dainvestigação, desenvolvimento e demonstração próprias, emrelação à qual deverá ser guardado sigilo.</w:t>
      </w:r>
    </w:p>
    <w:p w:rsidR="00DB1466" w:rsidRPr="009E5FD1" w:rsidRDefault="00DB1466" w:rsidP="00DB1466">
      <w:pPr>
        <w:tabs>
          <w:tab w:val="left" w:pos="3120"/>
        </w:tabs>
        <w:spacing w:line="360" w:lineRule="auto"/>
        <w:ind w:left="3120"/>
        <w:rPr>
          <w:rFonts w:cs="Arial"/>
          <w:szCs w:val="20"/>
        </w:rPr>
      </w:pPr>
    </w:p>
    <w:p w:rsidR="00DB1466" w:rsidRPr="009E5FD1" w:rsidRDefault="00DB1466" w:rsidP="00DB1466">
      <w:pPr>
        <w:tabs>
          <w:tab w:val="left" w:pos="3120"/>
        </w:tabs>
        <w:spacing w:line="360" w:lineRule="auto"/>
        <w:ind w:left="3120"/>
        <w:rPr>
          <w:rFonts w:cs="Arial"/>
          <w:szCs w:val="20"/>
        </w:rPr>
      </w:pPr>
      <w:r w:rsidRPr="009E5FD1">
        <w:rPr>
          <w:rFonts w:cs="Arial"/>
          <w:szCs w:val="20"/>
        </w:rPr>
        <w:t>É estritamente proibida a sua reprodução ou uso para outrosfins que não sejam os circunscritos à presente adjudicação.</w:t>
      </w:r>
    </w:p>
    <w:p w:rsidR="00DB1466" w:rsidRPr="009E5FD1" w:rsidRDefault="00DB1466" w:rsidP="00DB1466">
      <w:pPr>
        <w:tabs>
          <w:tab w:val="left" w:pos="3120"/>
        </w:tabs>
        <w:spacing w:line="360" w:lineRule="auto"/>
        <w:ind w:left="3120"/>
        <w:rPr>
          <w:rFonts w:cs="Arial"/>
          <w:szCs w:val="20"/>
        </w:rPr>
      </w:pPr>
    </w:p>
    <w:p w:rsidR="00DB1466" w:rsidRPr="009E5FD1" w:rsidRDefault="00BF7A06" w:rsidP="00DB1466">
      <w:pPr>
        <w:tabs>
          <w:tab w:val="left" w:pos="3120"/>
        </w:tabs>
        <w:spacing w:line="360" w:lineRule="auto"/>
        <w:ind w:left="3120"/>
        <w:rPr>
          <w:rFonts w:cs="Arial"/>
          <w:szCs w:val="20"/>
        </w:rPr>
      </w:pPr>
      <w:r>
        <w:rPr>
          <w:rFonts w:cs="Arial"/>
          <w:szCs w:val="20"/>
        </w:rPr>
        <w:t xml:space="preserve">Toda a </w:t>
      </w:r>
      <w:r w:rsidR="00DB1466" w:rsidRPr="009E5FD1">
        <w:rPr>
          <w:rFonts w:cs="Arial"/>
          <w:szCs w:val="20"/>
        </w:rPr>
        <w:t>informação obtida</w:t>
      </w:r>
      <w:r>
        <w:rPr>
          <w:rFonts w:cs="Arial"/>
          <w:szCs w:val="20"/>
        </w:rPr>
        <w:t xml:space="preserve">será utilizada </w:t>
      </w:r>
      <w:r w:rsidR="00DB1466" w:rsidRPr="009E5FD1">
        <w:rPr>
          <w:rFonts w:cs="Arial"/>
          <w:szCs w:val="20"/>
        </w:rPr>
        <w:t>apenas para fins relacionados com o presente relatório.</w:t>
      </w:r>
    </w:p>
    <w:p w:rsidR="00DB1466" w:rsidRDefault="00DB1466" w:rsidP="00DB1466">
      <w:pPr>
        <w:spacing w:line="360" w:lineRule="auto"/>
        <w:ind w:left="3120"/>
      </w:pPr>
    </w:p>
    <w:p w:rsidR="003A411F" w:rsidRDefault="003A411F">
      <w:r>
        <w:br w:type="page"/>
      </w:r>
    </w:p>
    <w:tbl>
      <w:tblPr>
        <w:tblW w:w="6304" w:type="dxa"/>
        <w:tblInd w:w="3085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1E0"/>
      </w:tblPr>
      <w:tblGrid>
        <w:gridCol w:w="6304"/>
      </w:tblGrid>
      <w:tr w:rsidR="005E2D59" w:rsidRPr="00B727FF" w:rsidTr="00013AFD">
        <w:trPr>
          <w:trHeight w:val="542"/>
        </w:trPr>
        <w:tc>
          <w:tcPr>
            <w:tcW w:w="6304" w:type="dxa"/>
            <w:tcBorders>
              <w:top w:val="single" w:sz="12" w:space="0" w:color="FF6600"/>
              <w:bottom w:val="single" w:sz="12" w:space="0" w:color="FF6600"/>
            </w:tcBorders>
            <w:shd w:val="clear" w:color="auto" w:fill="auto"/>
            <w:vAlign w:val="center"/>
          </w:tcPr>
          <w:p w:rsidR="005E2D59" w:rsidRPr="00B727FF" w:rsidRDefault="005E2D59" w:rsidP="005E2D59">
            <w:pPr>
              <w:rPr>
                <w:lang w:val="en-GB"/>
              </w:rPr>
            </w:pPr>
            <w:r w:rsidRPr="00B727FF">
              <w:rPr>
                <w:rFonts w:cs="Arial"/>
                <w:b/>
                <w:color w:val="516473"/>
                <w:sz w:val="22"/>
                <w:szCs w:val="22"/>
                <w:lang w:val="en-GB"/>
              </w:rPr>
              <w:lastRenderedPageBreak/>
              <w:t>ÍNDICE</w:t>
            </w:r>
          </w:p>
        </w:tc>
      </w:tr>
    </w:tbl>
    <w:p w:rsidR="005E2D59" w:rsidRPr="005D1BE8" w:rsidRDefault="006C2852" w:rsidP="005D1BE8">
      <w:pPr>
        <w:pStyle w:val="Meuestilo"/>
        <w:ind w:left="2832" w:firstLine="708"/>
        <w:rPr>
          <w:lang w:val="en-US"/>
        </w:rPr>
      </w:pPr>
      <w:r>
        <w:fldChar w:fldCharType="begin"/>
      </w:r>
      <w:r w:rsidR="00F20ABB" w:rsidRPr="00F20ABB">
        <w:rPr>
          <w:lang w:val="en-IN"/>
        </w:rPr>
        <w:instrText xml:space="preserve"> TOC \o "1-2" \f \h \z \t "Título1.1;2" </w:instrText>
      </w:r>
      <w:r>
        <w:fldChar w:fldCharType="separate"/>
      </w:r>
      <w:r w:rsidR="00F20ABB">
        <w:rPr>
          <w:b/>
          <w:bCs/>
          <w:noProof/>
          <w:lang w:val="en-US"/>
        </w:rPr>
        <w:t>No table of contents entries found.</w:t>
      </w:r>
      <w:r>
        <w:fldChar w:fldCharType="end"/>
      </w:r>
    </w:p>
    <w:p w:rsidR="00415B3F" w:rsidRDefault="00415B3F" w:rsidP="00BE70B5">
      <w:pPr>
        <w:rPr>
          <w:lang w:val="en-US"/>
        </w:rPr>
      </w:pPr>
      <w:bookmarkStart w:id="0" w:name="_Toc307567632"/>
    </w:p>
    <w:p w:rsidR="00415B3F" w:rsidRDefault="00415B3F" w:rsidP="00BE70B5">
      <w:pPr>
        <w:rPr>
          <w:lang w:val="en-US"/>
        </w:rPr>
      </w:pPr>
    </w:p>
    <w:p w:rsidR="00BE70B5" w:rsidRPr="005D1BE8" w:rsidRDefault="00BE70B5" w:rsidP="00BE70B5">
      <w:pPr>
        <w:rPr>
          <w:lang w:val="en-US"/>
        </w:rPr>
      </w:pPr>
      <w:bookmarkStart w:id="1" w:name="SUMARIOEXECUTIVO"/>
      <w:bookmarkStart w:id="2" w:name="OBJECTIVO"/>
      <w:bookmarkStart w:id="3" w:name="INTRODUCAO"/>
      <w:bookmarkStart w:id="4" w:name="CONTEUDOPRINCIPAL"/>
      <w:bookmarkEnd w:id="1"/>
      <w:bookmarkEnd w:id="2"/>
      <w:bookmarkEnd w:id="3"/>
      <w:bookmarkEnd w:id="4"/>
    </w:p>
    <w:p w:rsidR="00BE70B5" w:rsidRPr="005D1BE8" w:rsidRDefault="00BE70B5" w:rsidP="00BE70B5">
      <w:pPr>
        <w:rPr>
          <w:lang w:val="en-US"/>
        </w:rPr>
      </w:pPr>
    </w:p>
    <w:p w:rsidR="00BE70B5" w:rsidRPr="005D1BE8" w:rsidRDefault="00BE70B5" w:rsidP="00BE70B5">
      <w:pPr>
        <w:rPr>
          <w:lang w:val="en-US"/>
        </w:rPr>
      </w:pPr>
    </w:p>
    <w:p w:rsidR="00BE70B5" w:rsidRPr="005D1BE8" w:rsidRDefault="00BE70B5" w:rsidP="00BE70B5">
      <w:pPr>
        <w:rPr>
          <w:lang w:val="en-US"/>
        </w:rPr>
      </w:pPr>
    </w:p>
    <w:bookmarkEnd w:id="0"/>
    <w:p w:rsidR="007D6B70" w:rsidRDefault="007D6B70" w:rsidP="003F0444">
      <w:pPr>
        <w:pStyle w:val="Meuestilo"/>
        <w:rPr>
          <w:lang w:val="en-US"/>
        </w:rPr>
      </w:pPr>
    </w:p>
    <w:tbl>
      <w:tblPr>
        <w:tblStyle w:val="TableGrid"/>
        <w:tblpPr w:leftFromText="187" w:rightFromText="187" w:vertAnchor="page" w:tblpY="12342"/>
        <w:tblW w:w="9521" w:type="dxa"/>
        <w:tblLook w:val="04A0"/>
      </w:tblPr>
      <w:tblGrid>
        <w:gridCol w:w="9521"/>
      </w:tblGrid>
      <w:tr w:rsidR="00E551E8" w:rsidRPr="00BD02B2" w:rsidTr="00BD02B2">
        <w:trPr>
          <w:trHeight w:val="884"/>
        </w:trPr>
        <w:tc>
          <w:tcPr>
            <w:tcW w:w="9521" w:type="dxa"/>
          </w:tcPr>
          <w:p w:rsidR="00E551E8" w:rsidRDefault="00E551E8" w:rsidP="00BD02B2">
            <w:pPr>
              <w:pStyle w:val="Meuestilo"/>
              <w:rPr>
                <w:lang w:val="en-US"/>
              </w:rPr>
            </w:pPr>
          </w:p>
          <w:p w:rsidR="00BD02B2" w:rsidRDefault="006C2852" w:rsidP="00BD02B2">
            <w:pPr>
              <w:pStyle w:val="Meuestilo"/>
              <w:rPr>
                <w:lang w:val="en-US"/>
              </w:rPr>
            </w:pPr>
            <w:sdt>
              <w:sdtPr>
                <w:rPr>
                  <w:lang w:val="en-US"/>
                </w:rPr>
                <w:alias w:val="Locality"/>
                <w:tag w:val="Locality"/>
                <w:id w:val="9666319"/>
                <w:placeholder>
                  <w:docPart w:val="DefaultPlaceholder_22675703"/>
                </w:placeholder>
                <w:showingPlcHdr/>
                <w:text/>
              </w:sdtPr>
              <w:sdtContent/>
            </w:sdt>
            <w:r w:rsidR="00BD02B2">
              <w:rPr>
                <w:lang w:val="en-US"/>
              </w:rPr>
              <w:t>,</w:t>
            </w:r>
            <w:sdt>
              <w:sdtPr>
                <w:rPr>
                  <w:lang w:val="en-US"/>
                </w:rPr>
                <w:alias w:val="LD_Date"/>
                <w:tag w:val="LD_Date"/>
                <w:id w:val="9666347"/>
                <w:placeholder>
                  <w:docPart w:val="DefaultPlaceholder_22675703"/>
                </w:placeholder>
                <w:showingPlcHdr/>
                <w:text/>
              </w:sdtPr>
              <w:sdtContent/>
            </w:sdt>
          </w:p>
          <w:p w:rsidR="00BD02B2" w:rsidRDefault="00DB6F2F" w:rsidP="00564E1F">
            <w:pPr>
              <w:pStyle w:val="Technico"/>
              <w:framePr w:hSpace="0" w:wrap="auto" w:vAnchor="margin" w:yAlign="inline"/>
            </w:pPr>
            <w:r>
              <w:t xml:space="preserve">                         </w:t>
            </w:r>
            <w:sdt>
              <w:sdtPr>
                <w:alias w:val="Technico:Techniconame"/>
                <w:tag w:val="Technico:Techniconame"/>
                <w:id w:val="1206547"/>
                <w:placeholder>
                  <w:docPart w:val="DefaultPlaceholder_22675703"/>
                </w:placeholder>
                <w:showingPlcHdr/>
                <w:text/>
              </w:sdtPr>
              <w:sdtContent/>
            </w:sdt>
            <w:r w:rsidR="00BD02B2">
              <w:t xml:space="preserve">                                                                                              </w:t>
            </w:r>
            <w:r>
              <w:t xml:space="preserve">                      </w:t>
            </w:r>
          </w:p>
          <w:p w:rsidR="00BD02B2" w:rsidRDefault="00BD02B2" w:rsidP="00BD02B2">
            <w:pPr>
              <w:pStyle w:val="Meuestilo"/>
              <w:rPr>
                <w:lang w:val="en-US"/>
              </w:rPr>
            </w:pPr>
          </w:p>
        </w:tc>
      </w:tr>
    </w:tbl>
    <w:p w:rsidR="00047AEE" w:rsidRDefault="00047AEE" w:rsidP="003F0444">
      <w:pPr>
        <w:pStyle w:val="Meuestilo"/>
        <w:rPr>
          <w:lang w:val="en-US"/>
        </w:rPr>
      </w:pPr>
    </w:p>
    <w:p w:rsidR="00047AEE" w:rsidRPr="004B3983" w:rsidRDefault="00047AEE" w:rsidP="004B3983">
      <w:pPr>
        <w:pStyle w:val="BookmarkContent"/>
        <w:sectPr w:rsidR="00047AEE" w:rsidRPr="004B3983" w:rsidSect="00CC7246">
          <w:headerReference w:type="default" r:id="rId12"/>
          <w:pgSz w:w="11906" w:h="16838" w:code="9"/>
          <w:pgMar w:top="3119" w:right="1134" w:bottom="1418" w:left="1418" w:header="1531" w:footer="720" w:gutter="0"/>
          <w:pgNumType w:start="1"/>
          <w:cols w:space="720"/>
          <w:docGrid w:linePitch="360"/>
        </w:sectPr>
      </w:pPr>
    </w:p>
    <w:p w:rsidR="00DE59C0" w:rsidRPr="005D1BE8" w:rsidRDefault="006C2852" w:rsidP="00576285">
      <w:pPr>
        <w:spacing w:after="120" w:line="360" w:lineRule="auto"/>
        <w:rPr>
          <w:rFonts w:cs="Arial"/>
          <w:szCs w:val="20"/>
          <w:lang w:val="en-US"/>
        </w:rPr>
      </w:pPr>
      <w:r w:rsidRPr="006C2852">
        <w:rPr>
          <w:rFonts w:ascii="Times New Roman" w:hAnsi="Times New Roman"/>
          <w:noProof/>
          <w:sz w:val="24"/>
        </w:rPr>
        <w:lastRenderedPageBreak/>
        <w:pict>
          <v:shape id="Text Box 4" o:spid="_x0000_s1028" type="#_x0000_t202" style="position:absolute;left:0;text-align:left;margin-left:186pt;margin-top:383.95pt;width:5in;height:108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" filled="f" fillcolor="#bbe0e3" stroked="f">
            <v:textbox>
              <w:txbxContent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spacing w:line="360" w:lineRule="auto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ANEXO 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715F26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</w:txbxContent>
            </v:textbox>
          </v:shape>
        </w:pict>
      </w:r>
      <w:r w:rsidRPr="006C2852">
        <w:rPr>
          <w:rFonts w:cs="Arial"/>
          <w:noProof/>
          <w:szCs w:val="20"/>
        </w:rPr>
        <w:pict>
          <v:shape id="Text Box 17" o:spid="_x0000_s1029" type="#_x0000_t202" style="position:absolute;left:0;text-align:left;margin-left:186pt;margin-top:-357.15pt;width:5in;height:108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" filled="f" fillcolor="#bbe0e3" stroked="f">
            <v:textbox>
              <w:txbxContent>
                <w:p w:rsidR="005E2D59" w:rsidRPr="00BF5CDE" w:rsidRDefault="005E2D59" w:rsidP="00E8671D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BF5CDE" w:rsidRDefault="005E2D59" w:rsidP="00E8671D">
                  <w:pPr>
                    <w:autoSpaceDE w:val="0"/>
                    <w:autoSpaceDN w:val="0"/>
                    <w:adjustRightInd w:val="0"/>
                    <w:spacing w:line="360" w:lineRule="auto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BF5CDE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ANEXO I</w:t>
                  </w:r>
                  <w:r w:rsidRPr="00BF5CDE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BF5CDE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</w:txbxContent>
            </v:textbox>
          </v:shape>
        </w:pict>
      </w:r>
      <w:r w:rsidR="00BF5CDE">
        <w:rPr>
          <w:rFonts w:cs="Arial"/>
          <w:noProof/>
          <w:szCs w:val="20"/>
          <w:lang w:val="en-IN" w:eastAsia="en-IN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-632460</wp:posOffset>
            </wp:positionV>
            <wp:extent cx="7562850" cy="10668000"/>
            <wp:effectExtent l="0" t="0" r="0" b="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6" name="Picture 18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raphic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C0" w:rsidRPr="005D1BE8" w:rsidRDefault="00DE59C0" w:rsidP="00576285">
      <w:pPr>
        <w:spacing w:after="120" w:line="360" w:lineRule="auto"/>
        <w:rPr>
          <w:rFonts w:cs="Arial"/>
          <w:szCs w:val="20"/>
          <w:lang w:val="en-US"/>
        </w:rPr>
        <w:sectPr w:rsidR="00DE59C0" w:rsidRPr="005D1BE8" w:rsidSect="00E8671D">
          <w:headerReference w:type="default" r:id="rId14"/>
          <w:footerReference w:type="default" r:id="rId15"/>
          <w:pgSz w:w="11906" w:h="16838" w:code="9"/>
          <w:pgMar w:top="0" w:right="0" w:bottom="0" w:left="0" w:header="720" w:footer="720" w:gutter="0"/>
          <w:cols w:space="720"/>
          <w:docGrid w:linePitch="360"/>
        </w:sectPr>
      </w:pPr>
    </w:p>
    <w:p w:rsidR="00DE59C0" w:rsidRDefault="00DE59C0" w:rsidP="000C2729">
      <w:pPr>
        <w:pStyle w:val="Meuestilo"/>
      </w:pPr>
      <w:bookmarkStart w:id="5" w:name="ANEXOS"/>
      <w:bookmarkEnd w:id="5"/>
      <w:r>
        <w:lastRenderedPageBreak/>
        <w:t>Anexo I</w:t>
      </w:r>
    </w:p>
    <w:p w:rsidR="009A517B" w:rsidRDefault="009A517B" w:rsidP="000C2729">
      <w:pPr>
        <w:pStyle w:val="Meuestilo"/>
      </w:pPr>
    </w:p>
    <w:p w:rsidR="00DE59C0" w:rsidRDefault="00DE59C0" w:rsidP="00576285">
      <w:pPr>
        <w:spacing w:after="120" w:line="360" w:lineRule="auto"/>
        <w:rPr>
          <w:rFonts w:cs="Arial"/>
          <w:szCs w:val="20"/>
        </w:rPr>
        <w:sectPr w:rsidR="00DE59C0" w:rsidSect="00576285">
          <w:headerReference w:type="default" r:id="rId16"/>
          <w:footerReference w:type="default" r:id="rId17"/>
          <w:pgSz w:w="11906" w:h="16838" w:code="9"/>
          <w:pgMar w:top="3119" w:right="1134" w:bottom="1418" w:left="1418" w:header="1531" w:footer="720" w:gutter="0"/>
          <w:cols w:space="720"/>
          <w:docGrid w:linePitch="360"/>
        </w:sectPr>
      </w:pPr>
    </w:p>
    <w:p w:rsidR="00E8671D" w:rsidRDefault="006C2852" w:rsidP="00576285">
      <w:pPr>
        <w:spacing w:after="120" w:line="360" w:lineRule="auto"/>
        <w:rPr>
          <w:rFonts w:cs="Arial"/>
          <w:szCs w:val="20"/>
        </w:rPr>
        <w:sectPr w:rsidR="00E8671D" w:rsidSect="009A517B">
          <w:headerReference w:type="default" r:id="rId18"/>
          <w:footerReference w:type="default" r:id="rId19"/>
          <w:pgSz w:w="11906" w:h="16838" w:code="9"/>
          <w:pgMar w:top="0" w:right="0" w:bottom="0" w:left="0" w:header="720" w:footer="720" w:gutter="0"/>
          <w:cols w:space="720"/>
          <w:docGrid w:linePitch="360"/>
        </w:sectPr>
      </w:pPr>
      <w:r w:rsidRPr="006C2852">
        <w:rPr>
          <w:rFonts w:cs="Arial"/>
          <w:noProof/>
          <w:szCs w:val="20"/>
        </w:rPr>
        <w:lastRenderedPageBreak/>
        <w:pict>
          <v:shape id="_x0000_s1030" type="#_x0000_t202" style="position:absolute;left:0;text-align:left;margin-left:198pt;margin-top:395.95pt;width:5in;height:108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" filled="f" fillcolor="#bbe0e3" stroked="f">
            <v:textbox>
              <w:txbxContent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spacing w:line="360" w:lineRule="auto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 xml:space="preserve">ANEXO </w:t>
                  </w:r>
                  <w:r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715F26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</w:txbxContent>
            </v:textbox>
          </v:shape>
        </w:pict>
      </w:r>
      <w:r w:rsidRPr="006C2852">
        <w:rPr>
          <w:rFonts w:cs="Arial"/>
          <w:noProof/>
          <w:szCs w:val="20"/>
        </w:rPr>
        <w:pict>
          <v:shape id="Text Box 25" o:spid="_x0000_s1031" type="#_x0000_t202" style="position:absolute;left:0;text-align:left;margin-left:186pt;margin-top:-358.15pt;width:5in;height:112.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" filled="f" fillcolor="#bbe0e3" stroked="f">
            <v:textbox>
              <w:txbxContent>
                <w:p w:rsidR="005E2D59" w:rsidRPr="00BF5CDE" w:rsidRDefault="005E2D59" w:rsidP="009A517B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203EFC" w:rsidRDefault="005E2D59" w:rsidP="009A517B">
                  <w:pPr>
                    <w:autoSpaceDE w:val="0"/>
                    <w:autoSpaceDN w:val="0"/>
                    <w:adjustRightInd w:val="0"/>
                    <w:spacing w:line="360" w:lineRule="auto"/>
                    <w:jc w:val="right"/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</w:pPr>
                  <w:r w:rsidRPr="00203EFC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ANEXO II</w:t>
                  </w:r>
                </w:p>
                <w:p w:rsidR="005E2D59" w:rsidRPr="00BF5CDE" w:rsidRDefault="005E2D59" w:rsidP="000D2FF2">
                  <w:pPr>
                    <w:autoSpaceDE w:val="0"/>
                    <w:autoSpaceDN w:val="0"/>
                    <w:adjustRightInd w:val="0"/>
                    <w:spacing w:line="360" w:lineRule="auto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BF5CDE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  <w:p w:rsidR="005E2D59" w:rsidRPr="00203EFC" w:rsidRDefault="005E2D59" w:rsidP="009A517B">
                  <w:pPr>
                    <w:autoSpaceDE w:val="0"/>
                    <w:autoSpaceDN w:val="0"/>
                    <w:adjustRightInd w:val="0"/>
                    <w:spacing w:line="360" w:lineRule="auto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203EFC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</w:p>
              </w:txbxContent>
            </v:textbox>
          </v:shape>
        </w:pict>
      </w:r>
      <w:r w:rsidR="00BF5CDE">
        <w:rPr>
          <w:rFonts w:cs="Arial"/>
          <w:noProof/>
          <w:szCs w:val="20"/>
          <w:lang w:val="en-IN" w:eastAsia="en-IN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-480060</wp:posOffset>
            </wp:positionV>
            <wp:extent cx="7562850" cy="10668000"/>
            <wp:effectExtent l="0" t="0" r="0" b="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24" name="Picture 24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aphic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C0" w:rsidRDefault="00DE59C0" w:rsidP="000C2729">
      <w:pPr>
        <w:pStyle w:val="Meuestilo"/>
      </w:pPr>
      <w:r>
        <w:lastRenderedPageBreak/>
        <w:t>Anexo II</w:t>
      </w:r>
    </w:p>
    <w:p w:rsidR="00DE59C0" w:rsidRDefault="00DE59C0" w:rsidP="000C2729">
      <w:pPr>
        <w:pStyle w:val="Meuestilo"/>
      </w:pPr>
    </w:p>
    <w:p w:rsidR="00DE59C0" w:rsidRDefault="00DE59C0" w:rsidP="000C2729">
      <w:pPr>
        <w:pStyle w:val="Meuestilo"/>
        <w:sectPr w:rsidR="00DE59C0" w:rsidSect="00576285">
          <w:headerReference w:type="default" r:id="rId20"/>
          <w:footerReference w:type="default" r:id="rId21"/>
          <w:pgSz w:w="11906" w:h="16838" w:code="9"/>
          <w:pgMar w:top="3119" w:right="1134" w:bottom="1418" w:left="1418" w:header="1531" w:footer="720" w:gutter="0"/>
          <w:cols w:space="720"/>
          <w:docGrid w:linePitch="360"/>
        </w:sectPr>
      </w:pPr>
    </w:p>
    <w:p w:rsidR="004166C5" w:rsidRDefault="006C2852" w:rsidP="00576285">
      <w:pPr>
        <w:spacing w:after="120" w:line="360" w:lineRule="auto"/>
        <w:rPr>
          <w:rFonts w:cs="Arial"/>
          <w:szCs w:val="20"/>
        </w:rPr>
        <w:sectPr w:rsidR="004166C5" w:rsidSect="004166C5">
          <w:headerReference w:type="default" r:id="rId22"/>
          <w:footerReference w:type="default" r:id="rId23"/>
          <w:pgSz w:w="11906" w:h="16838" w:code="9"/>
          <w:pgMar w:top="0" w:right="0" w:bottom="0" w:left="0" w:header="720" w:footer="720" w:gutter="0"/>
          <w:cols w:space="720"/>
          <w:docGrid w:linePitch="360"/>
        </w:sectPr>
      </w:pPr>
      <w:r w:rsidRPr="006C2852">
        <w:rPr>
          <w:rFonts w:cs="Arial"/>
          <w:noProof/>
          <w:szCs w:val="20"/>
        </w:rPr>
        <w:lastRenderedPageBreak/>
        <w:pict>
          <v:shape id="_x0000_s1032" type="#_x0000_t202" style="position:absolute;left:0;text-align:left;margin-left:210pt;margin-top:405.7pt;width:5in;height:108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" filled="f" fillcolor="#bbe0e3" stroked="f">
            <v:textbox>
              <w:txbxContent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spacing w:line="360" w:lineRule="auto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 xml:space="preserve">ANEXO </w:t>
                  </w:r>
                  <w:r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II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715F26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</w:txbxContent>
            </v:textbox>
          </v:shape>
        </w:pict>
      </w:r>
      <w:r w:rsidRPr="006C2852">
        <w:rPr>
          <w:rFonts w:cs="Arial"/>
          <w:noProof/>
          <w:szCs w:val="20"/>
        </w:rPr>
        <w:pict>
          <v:shape id="Text Box 28" o:spid="_x0000_s1033" type="#_x0000_t202" style="position:absolute;left:0;text-align:left;margin-left:186pt;margin-top:-361.9pt;width:5in;height:112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" filled="f" fillcolor="#bbe0e3" stroked="f">
            <v:textbox>
              <w:txbxContent>
                <w:p w:rsidR="005E2D59" w:rsidRPr="00BF5CDE" w:rsidRDefault="005E2D59" w:rsidP="004166C5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BF5CDE" w:rsidRDefault="005E2D59" w:rsidP="000D2FF2">
                  <w:pPr>
                    <w:autoSpaceDE w:val="0"/>
                    <w:autoSpaceDN w:val="0"/>
                    <w:adjustRightInd w:val="0"/>
                    <w:spacing w:line="360" w:lineRule="auto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BF5CDE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ANEXO III</w:t>
                  </w:r>
                  <w:r w:rsidRPr="00BF5CDE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BF5CDE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  <w:p w:rsidR="005E2D59" w:rsidRPr="00BF5CDE" w:rsidRDefault="005E2D59" w:rsidP="004166C5">
                  <w:pPr>
                    <w:autoSpaceDE w:val="0"/>
                    <w:autoSpaceDN w:val="0"/>
                    <w:adjustRightInd w:val="0"/>
                    <w:spacing w:line="360" w:lineRule="auto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 w:rsidR="00BF5CDE">
        <w:rPr>
          <w:rFonts w:cs="Arial"/>
          <w:noProof/>
          <w:szCs w:val="20"/>
          <w:lang w:val="en-IN" w:eastAsia="en-I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-480060</wp:posOffset>
            </wp:positionV>
            <wp:extent cx="7562850" cy="10668000"/>
            <wp:effectExtent l="0" t="0" r="0" b="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27" name="Picture 27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raphic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C0" w:rsidRDefault="00E8671D" w:rsidP="000C2729">
      <w:pPr>
        <w:pStyle w:val="Meuestilo"/>
      </w:pPr>
      <w:r>
        <w:lastRenderedPageBreak/>
        <w:t>Anexo III</w:t>
      </w:r>
    </w:p>
    <w:p w:rsidR="004166C5" w:rsidRDefault="004166C5" w:rsidP="000C2729">
      <w:pPr>
        <w:pStyle w:val="Meuestilo"/>
      </w:pPr>
    </w:p>
    <w:p w:rsidR="00E8671D" w:rsidRDefault="00E8671D" w:rsidP="00576285">
      <w:pPr>
        <w:spacing w:after="120" w:line="360" w:lineRule="auto"/>
        <w:rPr>
          <w:rFonts w:cs="Arial"/>
          <w:szCs w:val="20"/>
        </w:rPr>
        <w:sectPr w:rsidR="00E8671D" w:rsidSect="00576285">
          <w:headerReference w:type="default" r:id="rId24"/>
          <w:footerReference w:type="default" r:id="rId25"/>
          <w:pgSz w:w="11906" w:h="16838" w:code="9"/>
          <w:pgMar w:top="3119" w:right="1134" w:bottom="1418" w:left="1418" w:header="1531" w:footer="720" w:gutter="0"/>
          <w:cols w:space="720"/>
          <w:docGrid w:linePitch="360"/>
        </w:sectPr>
      </w:pPr>
    </w:p>
    <w:p w:rsidR="00E8671D" w:rsidRPr="00723360" w:rsidRDefault="006C2852" w:rsidP="00576285">
      <w:pPr>
        <w:spacing w:after="120" w:line="360" w:lineRule="auto"/>
        <w:rPr>
          <w:rFonts w:cs="Arial"/>
          <w:szCs w:val="20"/>
        </w:rPr>
      </w:pPr>
      <w:r w:rsidRPr="006C2852">
        <w:rPr>
          <w:rFonts w:cs="Arial"/>
          <w:noProof/>
          <w:szCs w:val="20"/>
        </w:rPr>
        <w:lastRenderedPageBreak/>
        <w:pict>
          <v:rect id="Rectangle 13" o:spid="_x0000_s1034" style="position:absolute;left:0;text-align:left;margin-left:220.75pt;margin-top:526.2pt;width:235.25pt;height:2in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" filled="f" fillcolor="#bbe0e3" stroked="f">
            <v:textbox>
              <w:txbxContent>
                <w:p w:rsidR="005E2D59" w:rsidRPr="002412EF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b/>
                      <w:color w:val="516473"/>
                      <w:sz w:val="16"/>
                      <w:szCs w:val="16"/>
                    </w:rPr>
                  </w:pPr>
                  <w:r w:rsidRPr="002412EF">
                    <w:rPr>
                      <w:rFonts w:cs="Arial"/>
                      <w:b/>
                      <w:color w:val="516473"/>
                      <w:sz w:val="16"/>
                      <w:szCs w:val="16"/>
                    </w:rPr>
                    <w:t>EAPS - Empresa de An</w:t>
                  </w:r>
                  <w:r>
                    <w:rPr>
                      <w:rFonts w:cs="Arial"/>
                      <w:b/>
                      <w:color w:val="516473"/>
                      <w:sz w:val="16"/>
                      <w:szCs w:val="16"/>
                    </w:rPr>
                    <w:t>álise, Prevenção e Segurança, SA</w:t>
                  </w:r>
                </w:p>
                <w:p w:rsidR="005E2D59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516473"/>
                      <w:sz w:val="16"/>
                      <w:szCs w:val="16"/>
                    </w:rPr>
                    <w:t>NIPC: 503 852 929</w:t>
                  </w:r>
                </w:p>
                <w:p w:rsidR="005E2D59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Lisboa – Rua Nova da Trindade, 3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1200-301 Lisboa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Tel.: 213 213 100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Fax: 213 213 1</w:t>
                  </w:r>
                  <w:r>
                    <w:rPr>
                      <w:rFonts w:cs="Arial"/>
                      <w:color w:val="516473"/>
                      <w:sz w:val="16"/>
                      <w:szCs w:val="16"/>
                    </w:rPr>
                    <w:t>23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spacing w:before="12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Porto – Rua Sá da Bandeira, 819, 4º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4000-438 Porto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Tel.: 222 073 410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Fax: 222 073 411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spacing w:before="12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516473"/>
                      <w:sz w:val="16"/>
                      <w:szCs w:val="16"/>
                    </w:rPr>
                    <w:t>geral</w:t>
                  </w: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@safemode.pt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www.safemode.pt</w:t>
                  </w:r>
                </w:p>
              </w:txbxContent>
            </v:textbox>
          </v:rect>
        </w:pict>
      </w:r>
      <w:r w:rsidR="00BF5CDE">
        <w:rPr>
          <w:rFonts w:cs="Arial"/>
          <w:noProof/>
          <w:szCs w:val="20"/>
          <w:lang w:val="en-IN" w:eastAsia="en-IN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2895600</wp:posOffset>
            </wp:positionH>
            <wp:positionV relativeFrom="paragraph">
              <wp:posOffset>8540115</wp:posOffset>
            </wp:positionV>
            <wp:extent cx="1257300" cy="771525"/>
            <wp:effectExtent l="0" t="0" r="0" b="9525"/>
            <wp:wrapTight wrapText="bothSides">
              <wp:wrapPolygon edited="0">
                <wp:start x="0" y="0"/>
                <wp:lineTo x="0" y="21333"/>
                <wp:lineTo x="21273" y="21333"/>
                <wp:lineTo x="21273" y="0"/>
                <wp:lineTo x="0" y="0"/>
              </wp:wrapPolygon>
            </wp:wrapTight>
            <wp:docPr id="14" name="Picture 14" descr="Logo Ros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 Rosto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E8671D" w:rsidRPr="00723360" w:rsidSect="00E8671D">
      <w:headerReference w:type="default" r:id="rId27"/>
      <w:footerReference w:type="default" r:id="rId28"/>
      <w:pgSz w:w="11906" w:h="16838" w:code="9"/>
      <w:pgMar w:top="0" w:right="0" w:bottom="0" w:left="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AEB" w:rsidRDefault="00C91AEB">
      <w:r>
        <w:separator/>
      </w:r>
    </w:p>
  </w:endnote>
  <w:endnote w:type="continuationSeparator" w:id="0">
    <w:p w:rsidR="00C91AEB" w:rsidRDefault="00C91A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DC1D56" w:rsidRDefault="00FF77EF" w:rsidP="00CF20AB">
    <w:pPr>
      <w:pStyle w:val="RptFooter"/>
    </w:pPr>
    <w:r>
      <w:t xml:space="preserve">SAFEMODE </w:t>
    </w:r>
    <w:sdt>
      <w:sdtPr>
        <w:alias w:val="RptFooter"/>
        <w:tag w:val="RptFooter"/>
        <w:id w:val="11098607"/>
        <w:placeholder>
          <w:docPart w:val="DefaultPlaceholder_22675703"/>
        </w:placeholder>
        <w:showingPlcHdr/>
        <w:text/>
      </w:sdtPr>
      <w:sdtContent/>
    </w:sdt>
    <w:r w:rsidR="005E2D59">
      <w:tab/>
    </w:r>
    <w:r w:rsidR="004F1D07">
      <w:t xml:space="preserve">    </w:t>
    </w:r>
    <w:r w:rsidR="00310E9B">
      <w:t xml:space="preserve">   </w:t>
    </w:r>
    <w:r w:rsidR="00CF20AB">
      <w:t xml:space="preserve"> </w:t>
    </w:r>
    <w:r w:rsidR="005E2D59" w:rsidRPr="007A2E1D">
      <w:t>Este documento só pode ser reproduzido na íntegra</w:t>
    </w:r>
    <w:r w:rsidR="005E2D59">
      <w:t>.</w:t>
    </w:r>
    <w:r w:rsidR="005E2D59">
      <w:tab/>
    </w:r>
    <w:r w:rsidR="00CF20AB">
      <w:t xml:space="preserve">                         </w:t>
    </w:r>
    <w:r w:rsidR="006C2852" w:rsidRPr="007A2E1D">
      <w:rPr>
        <w:rStyle w:val="PageNumber"/>
        <w:szCs w:val="16"/>
      </w:rPr>
      <w:fldChar w:fldCharType="begin"/>
    </w:r>
    <w:r w:rsidR="005E2D59" w:rsidRPr="007A2E1D">
      <w:rPr>
        <w:rStyle w:val="PageNumber"/>
        <w:szCs w:val="16"/>
      </w:rPr>
      <w:instrText xml:space="preserve"> PAGE </w:instrText>
    </w:r>
    <w:r w:rsidR="006C2852" w:rsidRPr="007A2E1D">
      <w:rPr>
        <w:rStyle w:val="PageNumber"/>
        <w:szCs w:val="16"/>
      </w:rPr>
      <w:fldChar w:fldCharType="separate"/>
    </w:r>
    <w:r w:rsidR="00DF27D7">
      <w:rPr>
        <w:rStyle w:val="PageNumber"/>
        <w:noProof/>
        <w:szCs w:val="16"/>
      </w:rPr>
      <w:t>1</w:t>
    </w:r>
    <w:r w:rsidR="006C2852" w:rsidRPr="007A2E1D">
      <w:rPr>
        <w:rStyle w:val="PageNumber"/>
        <w:szCs w:val="16"/>
      </w:rPr>
      <w:fldChar w:fldCharType="end"/>
    </w:r>
    <w:r w:rsidR="005E2D59" w:rsidRPr="007A2E1D">
      <w:rPr>
        <w:rStyle w:val="PageNumber"/>
        <w:szCs w:val="16"/>
      </w:rPr>
      <w:t>/</w:t>
    </w:r>
    <w:r w:rsidR="006C2852" w:rsidRPr="007A2E1D">
      <w:rPr>
        <w:rStyle w:val="PageNumber"/>
        <w:szCs w:val="16"/>
      </w:rPr>
      <w:fldChar w:fldCharType="begin"/>
    </w:r>
    <w:r w:rsidR="005E2D59" w:rsidRPr="007A2E1D">
      <w:rPr>
        <w:rStyle w:val="PageNumber"/>
        <w:szCs w:val="16"/>
      </w:rPr>
      <w:instrText xml:space="preserve"> </w:instrText>
    </w:r>
    <w:r w:rsidR="00436F65">
      <w:rPr>
        <w:rStyle w:val="PageNumber"/>
        <w:szCs w:val="16"/>
      </w:rPr>
      <w:instrText>SECTIONPAGES</w:instrText>
    </w:r>
    <w:r w:rsidR="005E2D59" w:rsidRPr="007A2E1D">
      <w:rPr>
        <w:rStyle w:val="PageNumber"/>
        <w:szCs w:val="16"/>
      </w:rPr>
      <w:instrText xml:space="preserve"> </w:instrText>
    </w:r>
    <w:r w:rsidR="006C2852" w:rsidRPr="007A2E1D">
      <w:rPr>
        <w:rStyle w:val="PageNumber"/>
        <w:szCs w:val="16"/>
      </w:rPr>
      <w:fldChar w:fldCharType="separate"/>
    </w:r>
    <w:r w:rsidR="00DF27D7">
      <w:rPr>
        <w:rStyle w:val="PageNumber"/>
        <w:noProof/>
        <w:szCs w:val="16"/>
      </w:rPr>
      <w:t>1</w:t>
    </w:r>
    <w:r w:rsidR="006C2852" w:rsidRPr="007A2E1D">
      <w:rPr>
        <w:rStyle w:val="PageNumber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E8671D" w:rsidRDefault="005E2D59" w:rsidP="00E8671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6C2852" w:rsidP="00C168B4">
    <w:pPr>
      <w:pStyle w:val="RptFooter"/>
      <w:rPr>
        <w:rStyle w:val="PageNumber"/>
        <w:szCs w:val="16"/>
      </w:rPr>
    </w:pPr>
    <w:sdt>
      <w:sdtPr>
        <w:alias w:val="RptFooter:Number1"/>
        <w:tag w:val="RptFooter:Number1"/>
        <w:id w:val="1727829"/>
        <w:placeholder>
          <w:docPart w:val="DefaultPlaceholder_22675703"/>
        </w:placeholder>
        <w:showingPlcHdr/>
        <w:text/>
      </w:sdtPr>
      <w:sdtContent/>
    </w:sdt>
    <w:r w:rsidR="005E2D59">
      <w:tab/>
    </w:r>
    <w:r w:rsidR="00AF7627">
      <w:t xml:space="preserve">                                                     </w:t>
    </w:r>
    <w:r w:rsidR="005E2D59" w:rsidRPr="007A2E1D">
      <w:t>Este documento só pode ser reproduzido na íntegra</w:t>
    </w:r>
    <w:r w:rsidR="005E2D59">
      <w:t>.</w:t>
    </w:r>
    <w:r w:rsidR="005E2D59">
      <w:tab/>
    </w:r>
    <w:r w:rsidR="00AF7627">
      <w:t xml:space="preserve">                         </w:t>
    </w:r>
    <w:r w:rsidR="005E2D59">
      <w:rPr>
        <w:rStyle w:val="PageNumber"/>
        <w:szCs w:val="16"/>
      </w:rPr>
      <w:t>Anexo I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9A517B" w:rsidRDefault="005E2D59" w:rsidP="009A517B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DC1D56" w:rsidRDefault="006C2852" w:rsidP="00C168B4">
    <w:pPr>
      <w:pStyle w:val="RptFooter"/>
    </w:pPr>
    <w:sdt>
      <w:sdtPr>
        <w:alias w:val="RptFooter:Number2"/>
        <w:tag w:val="RptFooter:Number2"/>
        <w:id w:val="1727856"/>
        <w:placeholder>
          <w:docPart w:val="DefaultPlaceholder_22675703"/>
        </w:placeholder>
        <w:showingPlcHdr/>
        <w:text/>
      </w:sdtPr>
      <w:sdtContent/>
    </w:sdt>
    <w:r w:rsidR="005E2D59">
      <w:tab/>
    </w:r>
    <w:r w:rsidR="00C168B4">
      <w:t xml:space="preserve">                      </w:t>
    </w:r>
    <w:r w:rsidR="005E2D59" w:rsidRPr="007A2E1D">
      <w:t>Este documento só pode ser reproduzido na íntegra</w:t>
    </w:r>
    <w:r w:rsidR="005E2D59">
      <w:t>.</w:t>
    </w:r>
    <w:r w:rsidR="005E2D59">
      <w:tab/>
    </w:r>
    <w:r w:rsidR="00C168B4">
      <w:t xml:space="preserve">                          </w:t>
    </w:r>
    <w:r w:rsidR="005E2D59">
      <w:rPr>
        <w:rStyle w:val="PageNumber"/>
        <w:szCs w:val="16"/>
      </w:rPr>
      <w:t>Anexo II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4166C5" w:rsidRDefault="005E2D59" w:rsidP="004166C5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DC1D56" w:rsidRDefault="006C2852" w:rsidP="00C168B4">
    <w:pPr>
      <w:pStyle w:val="RptFooter"/>
    </w:pPr>
    <w:sdt>
      <w:sdtPr>
        <w:alias w:val="RptFooter:Number3"/>
        <w:tag w:val="RptFooter:Number3"/>
        <w:id w:val="1727883"/>
        <w:placeholder>
          <w:docPart w:val="DefaultPlaceholder_22675703"/>
        </w:placeholder>
        <w:showingPlcHdr/>
        <w:text/>
      </w:sdtPr>
      <w:sdtContent/>
    </w:sdt>
    <w:r w:rsidR="005E2D59">
      <w:tab/>
    </w:r>
    <w:r w:rsidR="00C168B4">
      <w:t xml:space="preserve">                     </w:t>
    </w:r>
    <w:r w:rsidR="005E2D59" w:rsidRPr="007A2E1D">
      <w:t>Este documento só pode ser reproduzido na íntegra</w:t>
    </w:r>
    <w:r w:rsidR="005E2D59">
      <w:t>.</w:t>
    </w:r>
    <w:r w:rsidR="005E2D59">
      <w:tab/>
    </w:r>
    <w:r w:rsidR="00C168B4">
      <w:t xml:space="preserve">                        </w:t>
    </w:r>
    <w:r w:rsidR="005E2D59">
      <w:rPr>
        <w:rStyle w:val="PageNumber"/>
        <w:szCs w:val="16"/>
      </w:rPr>
      <w:t>Anexo III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E8671D" w:rsidRDefault="005E2D59" w:rsidP="00E867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AEB" w:rsidRDefault="00C91AEB">
      <w:r>
        <w:separator/>
      </w:r>
    </w:p>
  </w:footnote>
  <w:footnote w:type="continuationSeparator" w:id="0">
    <w:p w:rsidR="00C91AEB" w:rsidRDefault="00C91A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5E2D5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BF5CDE">
    <w:pPr>
      <w:pStyle w:val="Header"/>
    </w:pPr>
    <w:r>
      <w:rPr>
        <w:noProof/>
        <w:lang w:val="en-IN" w:eastAsia="en-IN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0" y="0"/>
              <wp:lineTo x="0" y="21003"/>
              <wp:lineTo x="21221" y="21003"/>
              <wp:lineTo x="21221" y="0"/>
              <wp:lineTo x="0" y="0"/>
            </wp:wrapPolygon>
          </wp:wrapTight>
          <wp:docPr id="8" name="Picture 8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E8671D" w:rsidRDefault="005E2D59" w:rsidP="00E8671D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BF5CDE">
    <w:pPr>
      <w:pStyle w:val="Header"/>
    </w:pPr>
    <w:r>
      <w:rPr>
        <w:noProof/>
        <w:lang w:val="en-IN" w:eastAsia="en-IN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4168" y="0"/>
              <wp:lineTo x="4168" y="6177"/>
              <wp:lineTo x="6442" y="9884"/>
              <wp:lineTo x="0" y="11737"/>
              <wp:lineTo x="0" y="21003"/>
              <wp:lineTo x="21221" y="21003"/>
              <wp:lineTo x="21221" y="11119"/>
              <wp:lineTo x="10611" y="9884"/>
              <wp:lineTo x="11368" y="0"/>
              <wp:lineTo x="4168" y="0"/>
            </wp:wrapPolygon>
          </wp:wrapTight>
          <wp:docPr id="17" name="Picture 17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9A517B" w:rsidRDefault="005E2D59" w:rsidP="009A517B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BF5CDE">
    <w:pPr>
      <w:pStyle w:val="Header"/>
    </w:pPr>
    <w:r>
      <w:rPr>
        <w:noProof/>
        <w:lang w:val="en-IN" w:eastAsia="en-I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0" y="0"/>
              <wp:lineTo x="0" y="21003"/>
              <wp:lineTo x="21221" y="21003"/>
              <wp:lineTo x="21221" y="0"/>
              <wp:lineTo x="0" y="0"/>
            </wp:wrapPolygon>
          </wp:wrapTight>
          <wp:docPr id="18" name="Picture 18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4166C5" w:rsidRDefault="005E2D59" w:rsidP="004166C5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BF5CDE">
    <w:pPr>
      <w:pStyle w:val="Header"/>
    </w:pPr>
    <w:r>
      <w:rPr>
        <w:noProof/>
        <w:lang w:val="en-IN" w:eastAsia="en-IN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0" y="0"/>
              <wp:lineTo x="0" y="21003"/>
              <wp:lineTo x="21221" y="21003"/>
              <wp:lineTo x="21221" y="0"/>
              <wp:lineTo x="0" y="0"/>
            </wp:wrapPolygon>
          </wp:wrapTight>
          <wp:docPr id="22" name="Picture 22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E8671D" w:rsidRDefault="005E2D59" w:rsidP="00E8671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B0A80"/>
    <w:multiLevelType w:val="multilevel"/>
    <w:tmpl w:val="2C10E8A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0C233E9E"/>
    <w:multiLevelType w:val="multilevel"/>
    <w:tmpl w:val="831C609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10CA3BA4"/>
    <w:multiLevelType w:val="multilevel"/>
    <w:tmpl w:val="2F1E075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171245E4"/>
    <w:multiLevelType w:val="multilevel"/>
    <w:tmpl w:val="EB721AA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color w:val="516473"/>
        <w:sz w:val="22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 w:val="0"/>
        <w:i w:val="0"/>
        <w:iCs w:val="0"/>
        <w:strike w:val="0"/>
        <w:dstrike w:val="0"/>
        <w:vanish w:val="0"/>
        <w:color w:val="516473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18937914"/>
    <w:multiLevelType w:val="multilevel"/>
    <w:tmpl w:val="0F40734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2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19E50BF0"/>
    <w:multiLevelType w:val="multilevel"/>
    <w:tmpl w:val="A3F683BE"/>
    <w:numStyleLink w:val="Style1"/>
  </w:abstractNum>
  <w:abstractNum w:abstractNumId="6">
    <w:nsid w:val="1CF063BD"/>
    <w:multiLevelType w:val="multilevel"/>
    <w:tmpl w:val="8C1484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1D6A122B"/>
    <w:multiLevelType w:val="multilevel"/>
    <w:tmpl w:val="1F02FE4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20F41C5"/>
    <w:multiLevelType w:val="multilevel"/>
    <w:tmpl w:val="7146163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22320DC2"/>
    <w:multiLevelType w:val="multilevel"/>
    <w:tmpl w:val="88768C6E"/>
    <w:lvl w:ilvl="0">
      <w:start w:val="1"/>
      <w:numFmt w:val="decimal"/>
      <w:pStyle w:val="TITULO1"/>
      <w:isLgl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11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tulo111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272029F6"/>
    <w:multiLevelType w:val="multilevel"/>
    <w:tmpl w:val="A3F683BE"/>
    <w:numStyleLink w:val="Style1"/>
  </w:abstractNum>
  <w:abstractNum w:abstractNumId="11">
    <w:nsid w:val="28521AA5"/>
    <w:multiLevelType w:val="multilevel"/>
    <w:tmpl w:val="A308DB4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2A1A5B7B"/>
    <w:multiLevelType w:val="multilevel"/>
    <w:tmpl w:val="8C1484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2F7A1D93"/>
    <w:multiLevelType w:val="hybridMultilevel"/>
    <w:tmpl w:val="11DC72F4"/>
    <w:lvl w:ilvl="0" w:tplc="38D6F0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6139E8"/>
    <w:multiLevelType w:val="multilevel"/>
    <w:tmpl w:val="081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37365203"/>
    <w:multiLevelType w:val="multilevel"/>
    <w:tmpl w:val="56AA268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3F5029F8"/>
    <w:multiLevelType w:val="multilevel"/>
    <w:tmpl w:val="01EC2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954418"/>
    <w:multiLevelType w:val="multilevel"/>
    <w:tmpl w:val="CEF8765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43985FAC"/>
    <w:multiLevelType w:val="multilevel"/>
    <w:tmpl w:val="291C5C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46102507"/>
    <w:multiLevelType w:val="multilevel"/>
    <w:tmpl w:val="1CD0C1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00008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Narrow" w:hAnsi="Arial Narrow" w:cs="Times New Roman" w:hint="default"/>
        <w:b/>
        <w:bCs w:val="0"/>
        <w:i w:val="0"/>
        <w:iCs w:val="0"/>
        <w:strike w:val="0"/>
        <w:dstrike w:val="0"/>
        <w:vanish w:val="0"/>
        <w:color w:val="000080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0">
    <w:nsid w:val="47B24963"/>
    <w:multiLevelType w:val="multilevel"/>
    <w:tmpl w:val="5C7C6F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Narrow" w:hAnsi="Arial Narrow" w:cs="Times New Roman" w:hint="default"/>
        <w:b/>
        <w:bCs w:val="0"/>
        <w:i w:val="0"/>
        <w:iCs w:val="0"/>
        <w:strike w:val="0"/>
        <w:dstrike w:val="0"/>
        <w:vanish w:val="0"/>
        <w:color w:val="000080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>
    <w:nsid w:val="4C5D521B"/>
    <w:multiLevelType w:val="multilevel"/>
    <w:tmpl w:val="A66C2B4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502201A5"/>
    <w:multiLevelType w:val="multilevel"/>
    <w:tmpl w:val="A3F683BE"/>
    <w:styleLink w:val="Style1"/>
    <w:lvl w:ilvl="0">
      <w:start w:val="1"/>
      <w:numFmt w:val="decimal"/>
      <w:pStyle w:val="Heading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23">
    <w:nsid w:val="50FA3C85"/>
    <w:multiLevelType w:val="hybridMultilevel"/>
    <w:tmpl w:val="D6B21484"/>
    <w:lvl w:ilvl="0" w:tplc="D7E04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</w:rPr>
    </w:lvl>
    <w:lvl w:ilvl="1" w:tplc="AA0297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2658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5283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2648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00D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2ED5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D7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44CA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1417F29"/>
    <w:multiLevelType w:val="multilevel"/>
    <w:tmpl w:val="831C609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>
    <w:nsid w:val="613E5244"/>
    <w:multiLevelType w:val="multilevel"/>
    <w:tmpl w:val="C4D0E67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61B227C8"/>
    <w:multiLevelType w:val="multilevel"/>
    <w:tmpl w:val="A3F683BE"/>
    <w:numStyleLink w:val="Style1"/>
  </w:abstractNum>
  <w:abstractNum w:abstractNumId="27">
    <w:nsid w:val="72770F55"/>
    <w:multiLevelType w:val="multilevel"/>
    <w:tmpl w:val="C504C86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1.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74605958"/>
    <w:multiLevelType w:val="multilevel"/>
    <w:tmpl w:val="B4EA1CF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>
    <w:nsid w:val="78150666"/>
    <w:multiLevelType w:val="multilevel"/>
    <w:tmpl w:val="51DAA3D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>
    <w:nsid w:val="78C20371"/>
    <w:multiLevelType w:val="multilevel"/>
    <w:tmpl w:val="A3F683BE"/>
    <w:numStyleLink w:val="Style1"/>
  </w:abstractNum>
  <w:num w:numId="1">
    <w:abstractNumId w:val="25"/>
  </w:num>
  <w:num w:numId="2">
    <w:abstractNumId w:val="8"/>
  </w:num>
  <w:num w:numId="3">
    <w:abstractNumId w:val="2"/>
  </w:num>
  <w:num w:numId="4">
    <w:abstractNumId w:val="11"/>
  </w:num>
  <w:num w:numId="5">
    <w:abstractNumId w:val="27"/>
  </w:num>
  <w:num w:numId="6">
    <w:abstractNumId w:val="17"/>
  </w:num>
  <w:num w:numId="7">
    <w:abstractNumId w:val="0"/>
  </w:num>
  <w:num w:numId="8">
    <w:abstractNumId w:val="23"/>
  </w:num>
  <w:num w:numId="9">
    <w:abstractNumId w:val="13"/>
  </w:num>
  <w:num w:numId="10">
    <w:abstractNumId w:val="16"/>
  </w:num>
  <w:num w:numId="11">
    <w:abstractNumId w:val="28"/>
  </w:num>
  <w:num w:numId="12">
    <w:abstractNumId w:val="15"/>
  </w:num>
  <w:num w:numId="13">
    <w:abstractNumId w:val="9"/>
  </w:num>
  <w:num w:numId="14">
    <w:abstractNumId w:val="21"/>
  </w:num>
  <w:num w:numId="15">
    <w:abstractNumId w:val="3"/>
  </w:num>
  <w:num w:numId="16">
    <w:abstractNumId w:val="19"/>
  </w:num>
  <w:num w:numId="17">
    <w:abstractNumId w:val="20"/>
  </w:num>
  <w:num w:numId="18">
    <w:abstractNumId w:val="29"/>
  </w:num>
  <w:num w:numId="19">
    <w:abstractNumId w:val="18"/>
  </w:num>
  <w:num w:numId="20">
    <w:abstractNumId w:val="6"/>
  </w:num>
  <w:num w:numId="21">
    <w:abstractNumId w:val="12"/>
  </w:num>
  <w:num w:numId="22">
    <w:abstractNumId w:val="4"/>
  </w:num>
  <w:num w:numId="23">
    <w:abstractNumId w:val="14"/>
  </w:num>
  <w:num w:numId="24">
    <w:abstractNumId w:val="7"/>
  </w:num>
  <w:num w:numId="25">
    <w:abstractNumId w:val="24"/>
  </w:num>
  <w:num w:numId="26">
    <w:abstractNumId w:val="1"/>
  </w:num>
  <w:num w:numId="27">
    <w:abstractNumId w:val="9"/>
  </w:num>
  <w:num w:numId="28">
    <w:abstractNumId w:val="9"/>
  </w:num>
  <w:num w:numId="29">
    <w:abstractNumId w:val="22"/>
  </w:num>
  <w:num w:numId="30">
    <w:abstractNumId w:val="30"/>
  </w:num>
  <w:num w:numId="31">
    <w:abstractNumId w:val="10"/>
  </w:num>
  <w:num w:numId="32">
    <w:abstractNumId w:val="26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57698"/>
  </w:hdrShapeDefaults>
  <w:footnotePr>
    <w:footnote w:id="-1"/>
    <w:footnote w:id="0"/>
  </w:footnotePr>
  <w:endnotePr>
    <w:endnote w:id="-1"/>
    <w:endnote w:id="0"/>
  </w:endnotePr>
  <w:compat/>
  <w:rsids>
    <w:rsidRoot w:val="008B36E1"/>
    <w:rsid w:val="00013AFD"/>
    <w:rsid w:val="000173AD"/>
    <w:rsid w:val="00026EC2"/>
    <w:rsid w:val="00047AEE"/>
    <w:rsid w:val="00050F90"/>
    <w:rsid w:val="00054DF9"/>
    <w:rsid w:val="00056316"/>
    <w:rsid w:val="000A3D49"/>
    <w:rsid w:val="000B5C6F"/>
    <w:rsid w:val="000C191B"/>
    <w:rsid w:val="000C2729"/>
    <w:rsid w:val="000C64DE"/>
    <w:rsid w:val="000D2FF2"/>
    <w:rsid w:val="000D6DC9"/>
    <w:rsid w:val="000E4DB0"/>
    <w:rsid w:val="000F5FC7"/>
    <w:rsid w:val="000F78FA"/>
    <w:rsid w:val="001022D6"/>
    <w:rsid w:val="00112D12"/>
    <w:rsid w:val="001437BD"/>
    <w:rsid w:val="00152DE6"/>
    <w:rsid w:val="00156E8A"/>
    <w:rsid w:val="001663ED"/>
    <w:rsid w:val="0019114C"/>
    <w:rsid w:val="001A042A"/>
    <w:rsid w:val="001A26E3"/>
    <w:rsid w:val="001A2AC2"/>
    <w:rsid w:val="001B3243"/>
    <w:rsid w:val="001C0486"/>
    <w:rsid w:val="001C5BC8"/>
    <w:rsid w:val="001D4742"/>
    <w:rsid w:val="001D4C01"/>
    <w:rsid w:val="001E708B"/>
    <w:rsid w:val="00201758"/>
    <w:rsid w:val="00201BB2"/>
    <w:rsid w:val="00203EFC"/>
    <w:rsid w:val="00205358"/>
    <w:rsid w:val="00205A5D"/>
    <w:rsid w:val="0021362D"/>
    <w:rsid w:val="00221479"/>
    <w:rsid w:val="002412EF"/>
    <w:rsid w:val="00242AD9"/>
    <w:rsid w:val="002504B7"/>
    <w:rsid w:val="002652A8"/>
    <w:rsid w:val="00270E71"/>
    <w:rsid w:val="0029763B"/>
    <w:rsid w:val="002A3580"/>
    <w:rsid w:val="002A3A93"/>
    <w:rsid w:val="002A6463"/>
    <w:rsid w:val="002B6D79"/>
    <w:rsid w:val="002B6F45"/>
    <w:rsid w:val="002C7922"/>
    <w:rsid w:val="002C7FC1"/>
    <w:rsid w:val="002D083B"/>
    <w:rsid w:val="00310E9B"/>
    <w:rsid w:val="0032164F"/>
    <w:rsid w:val="00366D79"/>
    <w:rsid w:val="00373EFB"/>
    <w:rsid w:val="0037619A"/>
    <w:rsid w:val="003821F8"/>
    <w:rsid w:val="0038543B"/>
    <w:rsid w:val="003A411F"/>
    <w:rsid w:val="003B6AD6"/>
    <w:rsid w:val="003C5AC8"/>
    <w:rsid w:val="003D6772"/>
    <w:rsid w:val="003E1581"/>
    <w:rsid w:val="003F0444"/>
    <w:rsid w:val="00406312"/>
    <w:rsid w:val="00415B3F"/>
    <w:rsid w:val="004166C5"/>
    <w:rsid w:val="00430E4B"/>
    <w:rsid w:val="00436F65"/>
    <w:rsid w:val="00456604"/>
    <w:rsid w:val="00475696"/>
    <w:rsid w:val="00477034"/>
    <w:rsid w:val="00480D4D"/>
    <w:rsid w:val="00487401"/>
    <w:rsid w:val="0049073F"/>
    <w:rsid w:val="00492A38"/>
    <w:rsid w:val="004A099F"/>
    <w:rsid w:val="004A19AC"/>
    <w:rsid w:val="004A3558"/>
    <w:rsid w:val="004A763E"/>
    <w:rsid w:val="004B3983"/>
    <w:rsid w:val="004F1D07"/>
    <w:rsid w:val="004F39C1"/>
    <w:rsid w:val="004F6EAD"/>
    <w:rsid w:val="00503599"/>
    <w:rsid w:val="00510BC8"/>
    <w:rsid w:val="00520F38"/>
    <w:rsid w:val="00527C93"/>
    <w:rsid w:val="005529EA"/>
    <w:rsid w:val="00556EB0"/>
    <w:rsid w:val="00562702"/>
    <w:rsid w:val="00564E1F"/>
    <w:rsid w:val="00576285"/>
    <w:rsid w:val="005825C8"/>
    <w:rsid w:val="0058524B"/>
    <w:rsid w:val="00591618"/>
    <w:rsid w:val="00592D4D"/>
    <w:rsid w:val="005A7A9D"/>
    <w:rsid w:val="005B67D9"/>
    <w:rsid w:val="005B7CCF"/>
    <w:rsid w:val="005C22DA"/>
    <w:rsid w:val="005C2A20"/>
    <w:rsid w:val="005C3291"/>
    <w:rsid w:val="005C48BD"/>
    <w:rsid w:val="005D1BE8"/>
    <w:rsid w:val="005E2D59"/>
    <w:rsid w:val="005E4FD8"/>
    <w:rsid w:val="005E6C20"/>
    <w:rsid w:val="00616B7A"/>
    <w:rsid w:val="0063072F"/>
    <w:rsid w:val="00632468"/>
    <w:rsid w:val="00645A13"/>
    <w:rsid w:val="0065248A"/>
    <w:rsid w:val="0065291E"/>
    <w:rsid w:val="006604AF"/>
    <w:rsid w:val="00661457"/>
    <w:rsid w:val="00663631"/>
    <w:rsid w:val="00665F56"/>
    <w:rsid w:val="006746B6"/>
    <w:rsid w:val="0068291C"/>
    <w:rsid w:val="00692136"/>
    <w:rsid w:val="00695FB9"/>
    <w:rsid w:val="006A583D"/>
    <w:rsid w:val="006B3BE9"/>
    <w:rsid w:val="006B4ABF"/>
    <w:rsid w:val="006C2852"/>
    <w:rsid w:val="006C56A4"/>
    <w:rsid w:val="006D5C68"/>
    <w:rsid w:val="006E2E44"/>
    <w:rsid w:val="006E421D"/>
    <w:rsid w:val="006F45EA"/>
    <w:rsid w:val="006F6047"/>
    <w:rsid w:val="0070020B"/>
    <w:rsid w:val="00707501"/>
    <w:rsid w:val="00707A0A"/>
    <w:rsid w:val="00711788"/>
    <w:rsid w:val="007144F9"/>
    <w:rsid w:val="0071469B"/>
    <w:rsid w:val="00715F26"/>
    <w:rsid w:val="00723360"/>
    <w:rsid w:val="0074009D"/>
    <w:rsid w:val="007428F2"/>
    <w:rsid w:val="00760DCF"/>
    <w:rsid w:val="00763EB9"/>
    <w:rsid w:val="00767C43"/>
    <w:rsid w:val="00771045"/>
    <w:rsid w:val="0077556D"/>
    <w:rsid w:val="00796C6D"/>
    <w:rsid w:val="007A4E3A"/>
    <w:rsid w:val="007C272D"/>
    <w:rsid w:val="007C487F"/>
    <w:rsid w:val="007C5B27"/>
    <w:rsid w:val="007C75EC"/>
    <w:rsid w:val="007D6B70"/>
    <w:rsid w:val="007E041D"/>
    <w:rsid w:val="007E50C4"/>
    <w:rsid w:val="007E6A10"/>
    <w:rsid w:val="007F1494"/>
    <w:rsid w:val="007F71EA"/>
    <w:rsid w:val="0080211A"/>
    <w:rsid w:val="00834537"/>
    <w:rsid w:val="00843007"/>
    <w:rsid w:val="00851E59"/>
    <w:rsid w:val="008538BE"/>
    <w:rsid w:val="008541DC"/>
    <w:rsid w:val="00855541"/>
    <w:rsid w:val="008635D8"/>
    <w:rsid w:val="00865E6D"/>
    <w:rsid w:val="008677CC"/>
    <w:rsid w:val="008A72D9"/>
    <w:rsid w:val="008B36E1"/>
    <w:rsid w:val="008C4C22"/>
    <w:rsid w:val="008E45B0"/>
    <w:rsid w:val="008E4972"/>
    <w:rsid w:val="00904D56"/>
    <w:rsid w:val="00905B63"/>
    <w:rsid w:val="0093239C"/>
    <w:rsid w:val="009539EE"/>
    <w:rsid w:val="009616E7"/>
    <w:rsid w:val="00982865"/>
    <w:rsid w:val="00993495"/>
    <w:rsid w:val="009A121C"/>
    <w:rsid w:val="009A4DF1"/>
    <w:rsid w:val="009A517B"/>
    <w:rsid w:val="009B2841"/>
    <w:rsid w:val="009B56D3"/>
    <w:rsid w:val="009C2FE6"/>
    <w:rsid w:val="009D1128"/>
    <w:rsid w:val="00A01AB6"/>
    <w:rsid w:val="00A03D0A"/>
    <w:rsid w:val="00A11E9D"/>
    <w:rsid w:val="00A41D08"/>
    <w:rsid w:val="00A50DC1"/>
    <w:rsid w:val="00A6783C"/>
    <w:rsid w:val="00A70B78"/>
    <w:rsid w:val="00A71DA1"/>
    <w:rsid w:val="00A91387"/>
    <w:rsid w:val="00A96F5E"/>
    <w:rsid w:val="00A97F99"/>
    <w:rsid w:val="00AA1948"/>
    <w:rsid w:val="00AA1E14"/>
    <w:rsid w:val="00AA1FAF"/>
    <w:rsid w:val="00AC7DAA"/>
    <w:rsid w:val="00AD7CF8"/>
    <w:rsid w:val="00AF5F93"/>
    <w:rsid w:val="00AF7627"/>
    <w:rsid w:val="00B12228"/>
    <w:rsid w:val="00B25498"/>
    <w:rsid w:val="00B30D09"/>
    <w:rsid w:val="00B355A2"/>
    <w:rsid w:val="00B51198"/>
    <w:rsid w:val="00B62DEF"/>
    <w:rsid w:val="00B66AE9"/>
    <w:rsid w:val="00B727FF"/>
    <w:rsid w:val="00B8472A"/>
    <w:rsid w:val="00B950ED"/>
    <w:rsid w:val="00BC354F"/>
    <w:rsid w:val="00BD02B2"/>
    <w:rsid w:val="00BD62B2"/>
    <w:rsid w:val="00BE09B6"/>
    <w:rsid w:val="00BE70B5"/>
    <w:rsid w:val="00BE78BF"/>
    <w:rsid w:val="00BF5CDE"/>
    <w:rsid w:val="00BF7A06"/>
    <w:rsid w:val="00C00818"/>
    <w:rsid w:val="00C11DC3"/>
    <w:rsid w:val="00C1506B"/>
    <w:rsid w:val="00C168B4"/>
    <w:rsid w:val="00C27D41"/>
    <w:rsid w:val="00C40F60"/>
    <w:rsid w:val="00C667E3"/>
    <w:rsid w:val="00C71F38"/>
    <w:rsid w:val="00C7625C"/>
    <w:rsid w:val="00C8112A"/>
    <w:rsid w:val="00C9000D"/>
    <w:rsid w:val="00C91AEB"/>
    <w:rsid w:val="00C940E7"/>
    <w:rsid w:val="00CB57EA"/>
    <w:rsid w:val="00CC7246"/>
    <w:rsid w:val="00CC7844"/>
    <w:rsid w:val="00CD0924"/>
    <w:rsid w:val="00CD59C7"/>
    <w:rsid w:val="00CE0E30"/>
    <w:rsid w:val="00CE43CE"/>
    <w:rsid w:val="00CF20AB"/>
    <w:rsid w:val="00CF4308"/>
    <w:rsid w:val="00CF60A6"/>
    <w:rsid w:val="00CF7A6B"/>
    <w:rsid w:val="00D06F8F"/>
    <w:rsid w:val="00D15321"/>
    <w:rsid w:val="00D33741"/>
    <w:rsid w:val="00D35738"/>
    <w:rsid w:val="00D52D82"/>
    <w:rsid w:val="00D62CD6"/>
    <w:rsid w:val="00D6481E"/>
    <w:rsid w:val="00D677B2"/>
    <w:rsid w:val="00D7787A"/>
    <w:rsid w:val="00D82720"/>
    <w:rsid w:val="00D924B6"/>
    <w:rsid w:val="00DA4ED0"/>
    <w:rsid w:val="00DB0A99"/>
    <w:rsid w:val="00DB1466"/>
    <w:rsid w:val="00DB233D"/>
    <w:rsid w:val="00DB2CCA"/>
    <w:rsid w:val="00DB3443"/>
    <w:rsid w:val="00DB4E03"/>
    <w:rsid w:val="00DB6F2F"/>
    <w:rsid w:val="00DC1D56"/>
    <w:rsid w:val="00DC215D"/>
    <w:rsid w:val="00DE59C0"/>
    <w:rsid w:val="00DF0389"/>
    <w:rsid w:val="00DF27D7"/>
    <w:rsid w:val="00DF2BDD"/>
    <w:rsid w:val="00DF4047"/>
    <w:rsid w:val="00DF629E"/>
    <w:rsid w:val="00E416A1"/>
    <w:rsid w:val="00E448C0"/>
    <w:rsid w:val="00E5379E"/>
    <w:rsid w:val="00E54844"/>
    <w:rsid w:val="00E551E8"/>
    <w:rsid w:val="00E559B1"/>
    <w:rsid w:val="00E60330"/>
    <w:rsid w:val="00E76C61"/>
    <w:rsid w:val="00E76F9B"/>
    <w:rsid w:val="00E80505"/>
    <w:rsid w:val="00E8671D"/>
    <w:rsid w:val="00E97727"/>
    <w:rsid w:val="00EC2A9C"/>
    <w:rsid w:val="00EF4A1D"/>
    <w:rsid w:val="00EF68A7"/>
    <w:rsid w:val="00F02030"/>
    <w:rsid w:val="00F026F7"/>
    <w:rsid w:val="00F07A21"/>
    <w:rsid w:val="00F206AA"/>
    <w:rsid w:val="00F20ABB"/>
    <w:rsid w:val="00F225AC"/>
    <w:rsid w:val="00F23B32"/>
    <w:rsid w:val="00F310F4"/>
    <w:rsid w:val="00F44701"/>
    <w:rsid w:val="00F61CDF"/>
    <w:rsid w:val="00F63D16"/>
    <w:rsid w:val="00F64723"/>
    <w:rsid w:val="00F7542D"/>
    <w:rsid w:val="00F9369E"/>
    <w:rsid w:val="00FA4442"/>
    <w:rsid w:val="00FB3CCB"/>
    <w:rsid w:val="00FB4BE1"/>
    <w:rsid w:val="00FC0DF7"/>
    <w:rsid w:val="00FD649E"/>
    <w:rsid w:val="00FD69AD"/>
    <w:rsid w:val="00FF7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7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5248A"/>
    <w:pPr>
      <w:jc w:val="both"/>
    </w:pPr>
    <w:rPr>
      <w:rFonts w:ascii="Arial" w:hAnsi="Arial"/>
      <w:szCs w:val="24"/>
    </w:rPr>
  </w:style>
  <w:style w:type="paragraph" w:styleId="Heading1">
    <w:name w:val="heading 1"/>
    <w:basedOn w:val="Normal"/>
    <w:next w:val="Normal"/>
    <w:autoRedefine/>
    <w:qFormat/>
    <w:rsid w:val="005E4FD8"/>
    <w:pPr>
      <w:pageBreakBefore/>
      <w:framePr w:w="9469" w:h="567" w:vSpace="425" w:wrap="notBeside" w:vAnchor="text" w:hAnchor="text" w:y="1"/>
      <w:widowControl w:val="0"/>
      <w:numPr>
        <w:numId w:val="33"/>
      </w:numPr>
      <w:pBdr>
        <w:top w:val="single" w:sz="12" w:space="2" w:color="FF6600"/>
        <w:bottom w:val="single" w:sz="12" w:space="1" w:color="FF6600"/>
      </w:pBdr>
      <w:outlineLvl w:val="0"/>
    </w:pPr>
    <w:rPr>
      <w:b/>
      <w:bCs/>
      <w:iCs/>
      <w:caps/>
      <w:color w:val="516473"/>
      <w:position w:val="-10"/>
      <w:sz w:val="22"/>
    </w:rPr>
  </w:style>
  <w:style w:type="paragraph" w:styleId="Heading2">
    <w:name w:val="heading 2"/>
    <w:basedOn w:val="Normal"/>
    <w:next w:val="Meuestilo"/>
    <w:link w:val="Heading2Char"/>
    <w:autoRedefine/>
    <w:qFormat/>
    <w:rsid w:val="00FF77EF"/>
    <w:pPr>
      <w:widowControl w:val="0"/>
      <w:numPr>
        <w:ilvl w:val="1"/>
        <w:numId w:val="33"/>
      </w:numPr>
      <w:pBdr>
        <w:bottom w:val="single" w:sz="8" w:space="1" w:color="FF6600"/>
      </w:pBdr>
      <w:outlineLvl w:val="1"/>
    </w:pPr>
    <w:rPr>
      <w:rFonts w:cs="Arial"/>
      <w:b/>
      <w:bCs/>
      <w:iCs/>
      <w:color w:val="516473"/>
      <w:sz w:val="22"/>
      <w:szCs w:val="20"/>
    </w:rPr>
  </w:style>
  <w:style w:type="paragraph" w:styleId="Heading3">
    <w:name w:val="heading 3"/>
    <w:basedOn w:val="Normal"/>
    <w:next w:val="Normal"/>
    <w:autoRedefine/>
    <w:qFormat/>
    <w:rsid w:val="00FF77EF"/>
    <w:pPr>
      <w:widowControl w:val="0"/>
      <w:numPr>
        <w:ilvl w:val="2"/>
        <w:numId w:val="33"/>
      </w:numPr>
      <w:outlineLvl w:val="2"/>
    </w:pPr>
    <w:rPr>
      <w:rFonts w:cs="Arial"/>
      <w:b/>
      <w:bCs/>
      <w:color w:val="516473"/>
      <w:szCs w:val="20"/>
    </w:rPr>
  </w:style>
  <w:style w:type="paragraph" w:styleId="Heading4">
    <w:name w:val="heading 4"/>
    <w:basedOn w:val="Normal"/>
    <w:next w:val="Normal"/>
    <w:autoRedefine/>
    <w:qFormat/>
    <w:rsid w:val="00FF77EF"/>
    <w:pPr>
      <w:keepNext/>
      <w:numPr>
        <w:ilvl w:val="3"/>
        <w:numId w:val="33"/>
      </w:numPr>
      <w:spacing w:before="240" w:after="60"/>
      <w:outlineLvl w:val="3"/>
    </w:pPr>
    <w:rPr>
      <w:b/>
      <w:bCs/>
      <w:color w:val="516473"/>
      <w:szCs w:val="20"/>
      <w:u w:color="000080"/>
    </w:rPr>
  </w:style>
  <w:style w:type="paragraph" w:styleId="Heading5">
    <w:name w:val="heading 5"/>
    <w:basedOn w:val="Normal"/>
    <w:next w:val="Normal"/>
    <w:qFormat/>
    <w:rsid w:val="007233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2336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23360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72336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723360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uestilo">
    <w:name w:val="Meu estilo"/>
    <w:basedOn w:val="Normal"/>
    <w:rsid w:val="003F0444"/>
    <w:pPr>
      <w:spacing w:after="120" w:line="360" w:lineRule="auto"/>
    </w:pPr>
    <w:rPr>
      <w:rFonts w:cs="Arial"/>
      <w:szCs w:val="20"/>
    </w:rPr>
  </w:style>
  <w:style w:type="character" w:customStyle="1" w:styleId="Heading2Char">
    <w:name w:val="Heading 2 Char"/>
    <w:link w:val="Heading2"/>
    <w:rsid w:val="00FF77EF"/>
    <w:rPr>
      <w:rFonts w:ascii="Arial" w:hAnsi="Arial" w:cs="Arial"/>
      <w:b/>
      <w:bCs/>
      <w:iCs/>
      <w:color w:val="516473"/>
      <w:sz w:val="22"/>
    </w:rPr>
  </w:style>
  <w:style w:type="table" w:styleId="TableGrid">
    <w:name w:val="Table Grid"/>
    <w:basedOn w:val="TableNormal"/>
    <w:rsid w:val="005916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Char"/>
    <w:basedOn w:val="Normal"/>
    <w:rsid w:val="00591618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rsid w:val="00591618"/>
    <w:pPr>
      <w:tabs>
        <w:tab w:val="center" w:pos="4252"/>
        <w:tab w:val="right" w:pos="8504"/>
      </w:tabs>
    </w:pPr>
  </w:style>
  <w:style w:type="character" w:styleId="PageNumber">
    <w:name w:val="page number"/>
    <w:basedOn w:val="DefaultParagraphFont"/>
    <w:rsid w:val="00591618"/>
  </w:style>
  <w:style w:type="paragraph" w:styleId="BalloonText">
    <w:name w:val="Balloon Text"/>
    <w:basedOn w:val="Normal"/>
    <w:semiHidden/>
    <w:rsid w:val="005825C8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qFormat/>
    <w:rsid w:val="00F02030"/>
    <w:pPr>
      <w:tabs>
        <w:tab w:val="right" w:leader="dot" w:pos="9214"/>
      </w:tabs>
      <w:spacing w:before="120" w:line="360" w:lineRule="auto"/>
      <w:ind w:left="3062"/>
    </w:pPr>
    <w:rPr>
      <w:rFonts w:ascii="Arial Narrow" w:hAnsi="Arial Narrow"/>
      <w:b/>
      <w:bCs/>
      <w:caps/>
      <w:noProof/>
    </w:rPr>
  </w:style>
  <w:style w:type="character" w:styleId="Hyperlink">
    <w:name w:val="Hyperlink"/>
    <w:uiPriority w:val="99"/>
    <w:rsid w:val="00EF68A7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qFormat/>
    <w:rsid w:val="00013AFD"/>
    <w:pPr>
      <w:tabs>
        <w:tab w:val="right" w:leader="dot" w:pos="9214"/>
      </w:tabs>
      <w:spacing w:line="360" w:lineRule="auto"/>
      <w:ind w:left="3062"/>
    </w:pPr>
  </w:style>
  <w:style w:type="paragraph" w:customStyle="1" w:styleId="Texto1Carcter">
    <w:name w:val="Texto1 Carácter"/>
    <w:basedOn w:val="Normal"/>
    <w:rsid w:val="006C56A4"/>
    <w:pPr>
      <w:spacing w:after="120" w:line="360" w:lineRule="auto"/>
    </w:pPr>
    <w:rPr>
      <w:rFonts w:ascii="Arial Narrow" w:hAnsi="Arial Narrow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qFormat/>
    <w:rsid w:val="00013AFD"/>
    <w:pPr>
      <w:tabs>
        <w:tab w:val="right" w:leader="dot" w:pos="9214"/>
      </w:tabs>
      <w:spacing w:line="360" w:lineRule="auto"/>
      <w:ind w:left="3062"/>
    </w:pPr>
  </w:style>
  <w:style w:type="paragraph" w:customStyle="1" w:styleId="TITULO1">
    <w:name w:val="TITULO1"/>
    <w:basedOn w:val="Normal"/>
    <w:next w:val="Ttulo11"/>
    <w:autoRedefine/>
    <w:rsid w:val="00B8472A"/>
    <w:pPr>
      <w:pageBreakBefore/>
      <w:numPr>
        <w:numId w:val="28"/>
      </w:numPr>
      <w:pBdr>
        <w:top w:val="single" w:sz="12" w:space="6" w:color="FF6600"/>
        <w:bottom w:val="single" w:sz="12" w:space="5" w:color="FF6600"/>
      </w:pBdr>
      <w:spacing w:before="360" w:after="360"/>
      <w:outlineLvl w:val="0"/>
    </w:pPr>
    <w:rPr>
      <w:b/>
      <w:caps/>
      <w:color w:val="516473"/>
      <w:sz w:val="22"/>
    </w:rPr>
  </w:style>
  <w:style w:type="paragraph" w:customStyle="1" w:styleId="Ttulo11">
    <w:name w:val="Título1.1"/>
    <w:basedOn w:val="Normal"/>
    <w:rsid w:val="00663631"/>
    <w:pPr>
      <w:numPr>
        <w:ilvl w:val="1"/>
        <w:numId w:val="28"/>
      </w:numPr>
      <w:pBdr>
        <w:bottom w:val="single" w:sz="4" w:space="3" w:color="808080"/>
      </w:pBdr>
      <w:spacing w:before="120" w:after="240"/>
    </w:pPr>
    <w:rPr>
      <w:b/>
      <w:color w:val="516473"/>
      <w:sz w:val="22"/>
    </w:rPr>
  </w:style>
  <w:style w:type="paragraph" w:customStyle="1" w:styleId="Ttulo111">
    <w:name w:val="Título1.1.1"/>
    <w:basedOn w:val="Normal"/>
    <w:rsid w:val="00BD62B2"/>
    <w:pPr>
      <w:numPr>
        <w:ilvl w:val="2"/>
        <w:numId w:val="28"/>
      </w:numPr>
      <w:pBdr>
        <w:bottom w:val="single" w:sz="4" w:space="3" w:color="808080"/>
      </w:pBdr>
      <w:spacing w:before="120" w:after="240"/>
    </w:pPr>
    <w:rPr>
      <w:b/>
      <w:color w:val="516473"/>
    </w:rPr>
  </w:style>
  <w:style w:type="paragraph" w:customStyle="1" w:styleId="Titulosemnmero">
    <w:name w:val="Titulo sem número"/>
    <w:basedOn w:val="TITULO1"/>
    <w:next w:val="Meuestilo"/>
    <w:rsid w:val="00DF4047"/>
    <w:pPr>
      <w:numPr>
        <w:numId w:val="0"/>
      </w:numPr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27FF"/>
    <w:pPr>
      <w:keepNext/>
      <w:keepLines/>
      <w:pageBreakBefore w:val="0"/>
      <w:framePr w:w="0" w:hRule="auto" w:vSpace="0" w:wrap="auto" w:vAnchor="margin" w:yAlign="inline"/>
      <w:widowControl/>
      <w:pBdr>
        <w:top w:val="none" w:sz="0" w:space="0" w:color="auto"/>
        <w:bottom w:val="none" w:sz="0" w:space="0" w:color="auto"/>
      </w:pBdr>
      <w:spacing w:before="480" w:line="276" w:lineRule="auto"/>
      <w:jc w:val="left"/>
      <w:outlineLvl w:val="9"/>
    </w:pPr>
    <w:rPr>
      <w:rFonts w:ascii="Cambria" w:eastAsia="MS Gothic" w:hAnsi="Cambria"/>
      <w:iCs w:val="0"/>
      <w:caps w:val="0"/>
      <w:color w:val="365F91"/>
      <w:position w:val="0"/>
      <w:sz w:val="28"/>
      <w:szCs w:val="28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E559B1"/>
    <w:rPr>
      <w:color w:val="808080"/>
    </w:rPr>
  </w:style>
  <w:style w:type="numbering" w:customStyle="1" w:styleId="Style1">
    <w:name w:val="Style1"/>
    <w:uiPriority w:val="99"/>
    <w:rsid w:val="009A4DF1"/>
    <w:pPr>
      <w:numPr>
        <w:numId w:val="29"/>
      </w:numPr>
    </w:pPr>
  </w:style>
  <w:style w:type="paragraph" w:styleId="ListParagraph">
    <w:name w:val="List Paragraph"/>
    <w:basedOn w:val="Normal"/>
    <w:uiPriority w:val="34"/>
    <w:qFormat/>
    <w:rsid w:val="002D083B"/>
    <w:pPr>
      <w:ind w:left="720"/>
      <w:contextualSpacing/>
    </w:pPr>
  </w:style>
  <w:style w:type="character" w:styleId="Emphasis">
    <w:name w:val="Emphasis"/>
    <w:basedOn w:val="DefaultParagraphFont"/>
    <w:qFormat/>
    <w:rsid w:val="00BE78BF"/>
    <w:rPr>
      <w:i/>
      <w:iCs/>
    </w:rPr>
  </w:style>
  <w:style w:type="paragraph" w:customStyle="1" w:styleId="Arial16">
    <w:name w:val="Arial16"/>
    <w:qFormat/>
    <w:rsid w:val="009C2FE6"/>
    <w:pPr>
      <w:autoSpaceDE w:val="0"/>
      <w:autoSpaceDN w:val="0"/>
      <w:adjustRightInd w:val="0"/>
      <w:jc w:val="right"/>
    </w:pPr>
    <w:rPr>
      <w:rFonts w:ascii="Arial" w:hAnsi="Arial" w:cs="Arial"/>
      <w:color w:val="516473"/>
      <w:sz w:val="32"/>
      <w:szCs w:val="40"/>
    </w:rPr>
  </w:style>
  <w:style w:type="paragraph" w:customStyle="1" w:styleId="Arial20">
    <w:name w:val="Arial20"/>
    <w:qFormat/>
    <w:rsid w:val="009C2FE6"/>
    <w:pPr>
      <w:autoSpaceDE w:val="0"/>
      <w:autoSpaceDN w:val="0"/>
      <w:adjustRightInd w:val="0"/>
      <w:jc w:val="right"/>
    </w:pPr>
    <w:rPr>
      <w:rFonts w:ascii="Arial" w:hAnsi="Arial" w:cs="Arial"/>
      <w:color w:val="516473"/>
      <w:sz w:val="40"/>
      <w:szCs w:val="32"/>
    </w:rPr>
  </w:style>
  <w:style w:type="paragraph" w:customStyle="1" w:styleId="Arial8">
    <w:name w:val="Arial8"/>
    <w:qFormat/>
    <w:rsid w:val="009C2FE6"/>
    <w:pPr>
      <w:jc w:val="right"/>
    </w:pPr>
    <w:rPr>
      <w:rFonts w:ascii="Arial" w:hAnsi="Arial" w:cs="Arial"/>
      <w:color w:val="516473"/>
      <w:sz w:val="16"/>
      <w:szCs w:val="40"/>
    </w:rPr>
  </w:style>
  <w:style w:type="paragraph" w:customStyle="1" w:styleId="RptFooter">
    <w:name w:val="RptFooter"/>
    <w:qFormat/>
    <w:rsid w:val="0065291E"/>
    <w:pPr>
      <w:ind w:left="504" w:hanging="360"/>
    </w:pPr>
    <w:rPr>
      <w:rFonts w:ascii="Arial" w:hAnsi="Arial" w:cs="Arial"/>
      <w:bCs/>
      <w:iCs/>
      <w:color w:val="516473"/>
      <w:sz w:val="16"/>
    </w:rPr>
  </w:style>
  <w:style w:type="paragraph" w:customStyle="1" w:styleId="TableHeader">
    <w:name w:val="TableHeader"/>
    <w:qFormat/>
    <w:rsid w:val="005C22DA"/>
    <w:pPr>
      <w:shd w:val="clear" w:color="auto" w:fill="738A9D"/>
      <w:jc w:val="center"/>
    </w:pPr>
    <w:rPr>
      <w:rFonts w:ascii="Arial" w:hAnsi="Arial"/>
      <w:b/>
      <w:sz w:val="16"/>
      <w:szCs w:val="24"/>
      <w:lang w:val="en-US"/>
    </w:rPr>
  </w:style>
  <w:style w:type="paragraph" w:customStyle="1" w:styleId="Tablecontent">
    <w:name w:val="Tablecontent"/>
    <w:qFormat/>
    <w:rsid w:val="008635D8"/>
    <w:pPr>
      <w:shd w:val="clear" w:color="auto" w:fill="F2F2F2"/>
      <w:spacing w:line="360" w:lineRule="auto"/>
      <w:jc w:val="both"/>
    </w:pPr>
    <w:rPr>
      <w:rFonts w:ascii="Arial" w:hAnsi="Arial"/>
      <w:color w:val="000000" w:themeColor="text1"/>
      <w:sz w:val="18"/>
      <w:szCs w:val="24"/>
      <w:lang w:val="en-US"/>
    </w:rPr>
  </w:style>
  <w:style w:type="paragraph" w:customStyle="1" w:styleId="Techfooter">
    <w:name w:val="Techfooter"/>
    <w:basedOn w:val="Normal"/>
    <w:qFormat/>
    <w:rsid w:val="001663ED"/>
    <w:pPr>
      <w:framePr w:wrap="around" w:vAnchor="text" w:hAnchor="text" w:y="1"/>
    </w:pPr>
    <w:rPr>
      <w:lang w:val="en-US"/>
    </w:rPr>
  </w:style>
  <w:style w:type="paragraph" w:customStyle="1" w:styleId="Technico">
    <w:name w:val="Technico"/>
    <w:qFormat/>
    <w:rsid w:val="00564E1F"/>
    <w:pPr>
      <w:framePr w:hSpace="187" w:wrap="around" w:vAnchor="page" w:hAnchor="text" w:y="12342"/>
      <w:jc w:val="center"/>
    </w:pPr>
    <w:rPr>
      <w:rFonts w:ascii="Arial Narrow" w:hAnsi="Arial Narrow" w:cs="Arial"/>
      <w:b/>
      <w:color w:val="000000" w:themeColor="text1"/>
      <w:lang w:val="en-US"/>
    </w:rPr>
  </w:style>
  <w:style w:type="paragraph" w:customStyle="1" w:styleId="BookmarkHeader">
    <w:name w:val="BookmarkHeader"/>
    <w:qFormat/>
    <w:rsid w:val="002B6D79"/>
    <w:pPr>
      <w:pBdr>
        <w:top w:val="single" w:sz="12" w:space="1" w:color="FF6600"/>
        <w:bottom w:val="single" w:sz="12" w:space="1" w:color="FF6600"/>
      </w:pBdr>
      <w:ind w:firstLine="357"/>
      <w:jc w:val="both"/>
    </w:pPr>
    <w:rPr>
      <w:rFonts w:ascii="Arial" w:hAnsi="Arial" w:cs="Arial"/>
      <w:b/>
      <w:color w:val="516473"/>
      <w:position w:val="-10"/>
      <w:sz w:val="22"/>
    </w:rPr>
  </w:style>
  <w:style w:type="paragraph" w:customStyle="1" w:styleId="BookmarkContent">
    <w:name w:val="BookmarkContent"/>
    <w:basedOn w:val="Normal"/>
    <w:qFormat/>
    <w:rsid w:val="004B3983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header" Target="header5.xml"/><Relationship Id="rId26" Type="http://schemas.openxmlformats.org/officeDocument/2006/relationships/image" Target="media/image2.jpeg"/><Relationship Id="rId3" Type="http://schemas.openxmlformats.org/officeDocument/2006/relationships/numbering" Target="numbering.xml"/><Relationship Id="rId21" Type="http://schemas.openxmlformats.org/officeDocument/2006/relationships/footer" Target="footer5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5" Type="http://schemas.openxmlformats.org/officeDocument/2006/relationships/footer" Target="footer7.xml"/><Relationship Id="rId2" Type="http://schemas.openxmlformats.org/officeDocument/2006/relationships/customXml" Target="../customXml/item1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24" Type="http://schemas.openxmlformats.org/officeDocument/2006/relationships/header" Target="header8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oter" Target="footer6.xml"/><Relationship Id="rId28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header" Target="header9.xml"/><Relationship Id="rId30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5097F-4827-4B8E-B651-9208C3A37433}"/>
      </w:docPartPr>
      <w:docPartBody>
        <w:p w:rsidR="00A768FE" w:rsidRDefault="00A2493E">
          <w:r w:rsidRPr="004940F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A2493E"/>
    <w:rsid w:val="00032138"/>
    <w:rsid w:val="000709DA"/>
    <w:rsid w:val="00077D8D"/>
    <w:rsid w:val="000A0C0A"/>
    <w:rsid w:val="000B21E6"/>
    <w:rsid w:val="001565B1"/>
    <w:rsid w:val="00183560"/>
    <w:rsid w:val="001A667C"/>
    <w:rsid w:val="002324A3"/>
    <w:rsid w:val="0024750B"/>
    <w:rsid w:val="00260472"/>
    <w:rsid w:val="00262E16"/>
    <w:rsid w:val="002E1604"/>
    <w:rsid w:val="003538CD"/>
    <w:rsid w:val="00382A13"/>
    <w:rsid w:val="003D3E56"/>
    <w:rsid w:val="003E0811"/>
    <w:rsid w:val="003F5CED"/>
    <w:rsid w:val="00414CCD"/>
    <w:rsid w:val="004336F3"/>
    <w:rsid w:val="004654A8"/>
    <w:rsid w:val="004B43E1"/>
    <w:rsid w:val="004C43F7"/>
    <w:rsid w:val="00521317"/>
    <w:rsid w:val="00541510"/>
    <w:rsid w:val="005768C5"/>
    <w:rsid w:val="0058603E"/>
    <w:rsid w:val="005D5497"/>
    <w:rsid w:val="005E4D46"/>
    <w:rsid w:val="00635069"/>
    <w:rsid w:val="00637CDE"/>
    <w:rsid w:val="006D65F7"/>
    <w:rsid w:val="007225E3"/>
    <w:rsid w:val="007312ED"/>
    <w:rsid w:val="0075027A"/>
    <w:rsid w:val="007D154F"/>
    <w:rsid w:val="007E39B8"/>
    <w:rsid w:val="00856B06"/>
    <w:rsid w:val="00857B2A"/>
    <w:rsid w:val="00867341"/>
    <w:rsid w:val="008A7584"/>
    <w:rsid w:val="008E3DEC"/>
    <w:rsid w:val="00973A18"/>
    <w:rsid w:val="009C5367"/>
    <w:rsid w:val="009E51F2"/>
    <w:rsid w:val="009F0D64"/>
    <w:rsid w:val="00A134B3"/>
    <w:rsid w:val="00A2493E"/>
    <w:rsid w:val="00A700D8"/>
    <w:rsid w:val="00A768FE"/>
    <w:rsid w:val="00A775F0"/>
    <w:rsid w:val="00AF0C3B"/>
    <w:rsid w:val="00B41E08"/>
    <w:rsid w:val="00B56D46"/>
    <w:rsid w:val="00B82246"/>
    <w:rsid w:val="00BC4484"/>
    <w:rsid w:val="00BE2718"/>
    <w:rsid w:val="00C57BF2"/>
    <w:rsid w:val="00CE7C88"/>
    <w:rsid w:val="00D52604"/>
    <w:rsid w:val="00D67181"/>
    <w:rsid w:val="00D91822"/>
    <w:rsid w:val="00E4495F"/>
    <w:rsid w:val="00EB1E9B"/>
    <w:rsid w:val="00EF2DE0"/>
    <w:rsid w:val="00F27475"/>
    <w:rsid w:val="00F47131"/>
    <w:rsid w:val="00FA4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8F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654A8"/>
    <w:rPr>
      <w:color w:val="808080"/>
    </w:rPr>
  </w:style>
  <w:style w:type="paragraph" w:customStyle="1" w:styleId="28AF47196285457BA53CE8A992FCDE73">
    <w:name w:val="28AF47196285457BA53CE8A992FCDE73"/>
    <w:rsid w:val="004654A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37F54-C162-44A3-B0B4-95646AB2F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NomalTemplate Relatório (003)</Template>
  <TotalTime>207</TotalTime>
  <Pages>10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Sumário Executivo</vt:lpstr>
    </vt:vector>
  </TitlesOfParts>
  <Company>Via Directa</Company>
  <LinksUpToDate>false</LinksUpToDate>
  <CharactersWithSpaces>760</CharactersWithSpaces>
  <SharedDoc>false</SharedDoc>
  <HLinks>
    <vt:vector size="66" baseType="variant">
      <vt:variant>
        <vt:i4>1966138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_Toc307575999</vt:lpwstr>
      </vt:variant>
      <vt:variant>
        <vt:i4>1966138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_Toc307575998</vt:lpwstr>
      </vt:variant>
      <vt:variant>
        <vt:i4>1966138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_Toc307575997</vt:lpwstr>
      </vt:variant>
      <vt:variant>
        <vt:i4>1966138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_Toc307575996</vt:lpwstr>
      </vt:variant>
      <vt:variant>
        <vt:i4>1966138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_Toc307575995</vt:lpwstr>
      </vt:variant>
      <vt:variant>
        <vt:i4>1966138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_Toc307575994</vt:lpwstr>
      </vt:variant>
      <vt:variant>
        <vt:i4>1966138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_Toc307575993</vt:lpwstr>
      </vt:variant>
      <vt:variant>
        <vt:i4>1966138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_Toc307575992</vt:lpwstr>
      </vt:variant>
      <vt:variant>
        <vt:i4>1966138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_Toc307575991</vt:lpwstr>
      </vt:variant>
      <vt:variant>
        <vt:i4>1966138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_Toc307575990</vt:lpwstr>
      </vt:variant>
      <vt:variant>
        <vt:i4>2031674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_Toc307575989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Sumário Executivo</dc:title>
  <dc:subject/>
  <dc:creator>Lúcia Filipa Costa Capêlo (SAFEMODE)</dc:creator>
  <cp:keywords/>
  <dc:description/>
  <cp:lastModifiedBy>Vinothvarma</cp:lastModifiedBy>
  <cp:revision>141</cp:revision>
  <cp:lastPrinted>2011-05-10T16:47:00Z</cp:lastPrinted>
  <dcterms:created xsi:type="dcterms:W3CDTF">2012-01-23T10:49:00Z</dcterms:created>
  <dcterms:modified xsi:type="dcterms:W3CDTF">2012-03-02T08:38:00Z</dcterms:modified>
</cp:coreProperties>
</file>