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14" w:rsidRDefault="00A6783C" w:rsidP="00CF20AB">
      <w:pPr>
        <w:pStyle w:val="RptFooter"/>
        <w:rPr>
          <w:noProof/>
          <w:lang w:eastAsia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-1264285</wp:posOffset>
            </wp:positionV>
            <wp:extent cx="7562850" cy="10696575"/>
            <wp:effectExtent l="0" t="0" r="0" b="9525"/>
            <wp:wrapNone/>
            <wp:docPr id="12" name="Picture 12" descr="Capa A4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pa A4 Templa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5787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-5238750</wp:posOffset>
                </wp:positionV>
                <wp:extent cx="5334000" cy="2781300"/>
                <wp:effectExtent l="0" t="0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278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2D59" w:rsidRDefault="005E2D59" w:rsidP="006746B6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Arial Narrow" w:hAnsi="Arial Narrow" w:cs="Arial Narrow"/>
                                <w:b/>
                                <w:bCs/>
                                <w:color w:val="5F5F5F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:rsidR="005E2D59" w:rsidRPr="0005428F" w:rsidRDefault="005E2D59" w:rsidP="006746B6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b/>
                                <w:bCs/>
                                <w:color w:val="5F5F5F"/>
                                <w:sz w:val="32"/>
                                <w:szCs w:val="32"/>
                              </w:rPr>
                            </w:pPr>
                            <w:r w:rsidRPr="007B2623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32"/>
                                <w:szCs w:val="32"/>
                              </w:rPr>
                              <w:t>NOME</w:t>
                            </w:r>
                            <w:r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32"/>
                                <w:szCs w:val="32"/>
                              </w:rPr>
                              <w:t>DA ENTIDADE (ARIAL, 16 PTS, BOLD, CAPS)</w:t>
                            </w:r>
                          </w:p>
                          <w:p w:rsidR="005E2D59" w:rsidRPr="0005428F" w:rsidRDefault="005E2D59" w:rsidP="006746B6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b/>
                                <w:bCs/>
                                <w:color w:val="808080"/>
                                <w:sz w:val="28"/>
                                <w:szCs w:val="28"/>
                              </w:rPr>
                            </w:pPr>
                          </w:p>
                          <w:p w:rsidR="005E2D59" w:rsidRPr="007B2623" w:rsidRDefault="005E2D59" w:rsidP="006746B6">
                            <w:pPr>
                              <w:autoSpaceDE w:val="0"/>
                              <w:autoSpaceDN w:val="0"/>
                              <w:adjustRightInd w:val="0"/>
                              <w:spacing w:line="680" w:lineRule="exact"/>
                              <w:jc w:val="right"/>
                              <w:rPr>
                                <w:rFonts w:cs="Arial"/>
                                <w:color w:val="516473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="Arial"/>
                                <w:color w:val="516473"/>
                                <w:sz w:val="40"/>
                                <w:szCs w:val="40"/>
                              </w:rPr>
                              <w:t>Título do Relatório</w:t>
                            </w:r>
                            <w:r>
                              <w:rPr>
                                <w:rFonts w:cs="Arial"/>
                                <w:color w:val="516473"/>
                                <w:sz w:val="40"/>
                                <w:szCs w:val="40"/>
                              </w:rPr>
                              <w:br/>
                              <w:t>(Arial, 20 pts, Regular)</w:t>
                            </w:r>
                          </w:p>
                          <w:p w:rsidR="005E2D59" w:rsidRPr="0005428F" w:rsidRDefault="005E2D59" w:rsidP="006746B6">
                            <w:pPr>
                              <w:spacing w:line="360" w:lineRule="exact"/>
                              <w:jc w:val="right"/>
                              <w:rPr>
                                <w:rFonts w:cs="Arial"/>
                                <w:color w:val="777777"/>
                                <w:szCs w:val="20"/>
                              </w:rPr>
                            </w:pPr>
                          </w:p>
                          <w:p w:rsidR="005E2D59" w:rsidRPr="007B2623" w:rsidRDefault="005E2D59" w:rsidP="006746B6">
                            <w:pPr>
                              <w:spacing w:line="360" w:lineRule="exact"/>
                              <w:jc w:val="right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7B2623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Dia/Mês/Ano</w:t>
                            </w:r>
                          </w:p>
                          <w:p w:rsidR="005E2D59" w:rsidRDefault="005E2D59" w:rsidP="006746B6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7B2623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Safemode 0000/0000/DDD</w:t>
                            </w:r>
                          </w:p>
                          <w:p w:rsidR="005E2D59" w:rsidRPr="007B2623" w:rsidRDefault="005E2D59" w:rsidP="006746B6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(Arial, 8 pts, Regular)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119.25pt;margin-top:-412.5pt;width:420pt;height:21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" filled="f" fillcolor="#bbe0e3" stroked="f">
                <v:textbox>
                  <w:txbxContent>
                    <w:p w:rsidR="005E2D59" w:rsidRDefault="005E2D59" w:rsidP="006746B6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Arial Narrow" w:hAnsi="Arial Narrow" w:cs="Arial Narrow"/>
                          <w:b/>
                          <w:bCs/>
                          <w:color w:val="5F5F5F"/>
                          <w:sz w:val="36"/>
                          <w:szCs w:val="36"/>
                          <w:lang w:val="en-GB"/>
                        </w:rPr>
                      </w:pPr>
                    </w:p>
                    <w:p w:rsidR="005E2D59" w:rsidRPr="0005428F" w:rsidRDefault="005E2D59" w:rsidP="006746B6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b/>
                          <w:bCs/>
                          <w:color w:val="5F5F5F"/>
                          <w:sz w:val="32"/>
                          <w:szCs w:val="32"/>
                        </w:rPr>
                      </w:pPr>
                      <w:r w:rsidRPr="007B2623">
                        <w:rPr>
                          <w:rFonts w:cs="Arial"/>
                          <w:b/>
                          <w:bCs/>
                          <w:color w:val="516473"/>
                          <w:sz w:val="32"/>
                          <w:szCs w:val="32"/>
                        </w:rPr>
                        <w:t>NOME</w:t>
                      </w:r>
                      <w:r>
                        <w:rPr>
                          <w:rFonts w:cs="Arial"/>
                          <w:b/>
                          <w:bCs/>
                          <w:color w:val="516473"/>
                          <w:sz w:val="32"/>
                          <w:szCs w:val="32"/>
                        </w:rPr>
                        <w:t>DA ENTIDADE (ARIAL, 16 PTS, BOLD, CAPS)</w:t>
                      </w:r>
                    </w:p>
                    <w:p w:rsidR="005E2D59" w:rsidRPr="0005428F" w:rsidRDefault="005E2D59" w:rsidP="006746B6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b/>
                          <w:bCs/>
                          <w:color w:val="808080"/>
                          <w:sz w:val="28"/>
                          <w:szCs w:val="28"/>
                        </w:rPr>
                      </w:pPr>
                    </w:p>
                    <w:p w:rsidR="005E2D59" w:rsidRPr="007B2623" w:rsidRDefault="005E2D59" w:rsidP="006746B6">
                      <w:pPr>
                        <w:autoSpaceDE w:val="0"/>
                        <w:autoSpaceDN w:val="0"/>
                        <w:adjustRightInd w:val="0"/>
                        <w:spacing w:line="680" w:lineRule="exact"/>
                        <w:jc w:val="right"/>
                        <w:rPr>
                          <w:rFonts w:cs="Arial"/>
                          <w:color w:val="516473"/>
                          <w:sz w:val="40"/>
                          <w:szCs w:val="40"/>
                        </w:rPr>
                      </w:pPr>
                      <w:r>
                        <w:rPr>
                          <w:rFonts w:cs="Arial"/>
                          <w:color w:val="516473"/>
                          <w:sz w:val="40"/>
                          <w:szCs w:val="40"/>
                        </w:rPr>
                        <w:t>Título do Relatório</w:t>
                      </w:r>
                      <w:r>
                        <w:rPr>
                          <w:rFonts w:cs="Arial"/>
                          <w:color w:val="516473"/>
                          <w:sz w:val="40"/>
                          <w:szCs w:val="40"/>
                        </w:rPr>
                        <w:br/>
                        <w:t>(Arial, 20 pts, Regular)</w:t>
                      </w:r>
                    </w:p>
                    <w:p w:rsidR="005E2D59" w:rsidRPr="0005428F" w:rsidRDefault="005E2D59" w:rsidP="006746B6">
                      <w:pPr>
                        <w:spacing w:line="360" w:lineRule="exact"/>
                        <w:jc w:val="right"/>
                        <w:rPr>
                          <w:rFonts w:cs="Arial"/>
                          <w:color w:val="777777"/>
                          <w:szCs w:val="20"/>
                        </w:rPr>
                      </w:pPr>
                    </w:p>
                    <w:p w:rsidR="005E2D59" w:rsidRPr="007B2623" w:rsidRDefault="005E2D59" w:rsidP="006746B6">
                      <w:pPr>
                        <w:spacing w:line="360" w:lineRule="exact"/>
                        <w:jc w:val="right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 w:rsidRPr="007B2623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Dia/Mês/Ano</w:t>
                      </w:r>
                    </w:p>
                    <w:p w:rsidR="005E2D59" w:rsidRDefault="005E2D59" w:rsidP="006746B6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 w:rsidRPr="007B2623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Safemode 0000/0000/DDD</w:t>
                      </w:r>
                    </w:p>
                    <w:p w:rsidR="005E2D59" w:rsidRPr="007B2623" w:rsidRDefault="005E2D59" w:rsidP="006746B6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(Arial, 8 pts, Regular)</w:t>
                      </w:r>
                    </w:p>
                  </w:txbxContent>
                </v:textbox>
              </v:shape>
            </w:pict>
          </mc:Fallback>
        </mc:AlternateContent>
      </w: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Default="00244A14" w:rsidP="00CF20AB">
      <w:pPr>
        <w:pStyle w:val="RptFooter"/>
        <w:rPr>
          <w:noProof/>
          <w:lang w:eastAsia="en-US"/>
        </w:rPr>
      </w:pPr>
    </w:p>
    <w:p w:rsidR="00244A14" w:rsidRPr="00244A14" w:rsidRDefault="00244A14" w:rsidP="00DB3FEC">
      <w:pPr>
        <w:pStyle w:val="Arial16"/>
        <w:rPr>
          <w:noProof/>
          <w:lang w:val="en-US" w:eastAsia="en-US"/>
        </w:rPr>
      </w:pPr>
      <w:r w:rsidRPr="00244A14">
        <w:rPr>
          <w:noProof/>
          <w:lang w:val="en-US" w:eastAsia="en-US"/>
        </w:rPr>
        <w:t xml:space="preserve">                                                                                                                                                                          </w:t>
      </w:r>
      <w:sdt>
        <w:sdtPr>
          <w:rPr>
            <w:noProof/>
            <w:lang w:eastAsia="en-US"/>
          </w:rPr>
          <w:alias w:val="Arial16:EntityName"/>
          <w:tag w:val="Arial16:EntityName"/>
          <w:id w:val="378132600"/>
          <w:placeholder>
            <w:docPart w:val="DefaultPlaceholder_1082065158"/>
          </w:placeholder>
          <w:showingPlcHdr/>
        </w:sdtPr>
        <w:sdtEndPr/>
        <w:sdtContent/>
      </w:sdt>
    </w:p>
    <w:p w:rsidR="00244A14" w:rsidRDefault="00244A14" w:rsidP="00082C27">
      <w:pPr>
        <w:pStyle w:val="RptFooter"/>
        <w:ind w:left="0" w:right="284" w:firstLine="0"/>
        <w:jc w:val="right"/>
        <w:rPr>
          <w:noProof/>
          <w:lang w:val="en-US" w:eastAsia="en-US"/>
        </w:rPr>
      </w:pPr>
      <w:r w:rsidRPr="00244A14">
        <w:rPr>
          <w:noProof/>
          <w:lang w:val="en-US" w:eastAsia="en-US"/>
        </w:rPr>
        <w:tab/>
      </w:r>
      <w:r w:rsidRPr="00244A14">
        <w:rPr>
          <w:noProof/>
          <w:lang w:val="en-US" w:eastAsia="en-US"/>
        </w:rPr>
        <w:tab/>
      </w:r>
      <w:r w:rsidRPr="00244A14">
        <w:rPr>
          <w:noProof/>
          <w:lang w:val="en-US" w:eastAsia="en-US"/>
        </w:rPr>
        <w:tab/>
      </w:r>
      <w:r w:rsidRPr="00244A14">
        <w:rPr>
          <w:noProof/>
          <w:lang w:val="en-US" w:eastAsia="en-US"/>
        </w:rPr>
        <w:tab/>
      </w:r>
      <w:r w:rsidRPr="00244A14">
        <w:rPr>
          <w:noProof/>
          <w:lang w:val="en-US" w:eastAsia="en-US"/>
        </w:rPr>
        <w:tab/>
      </w:r>
      <w:r w:rsidRPr="00244A14">
        <w:rPr>
          <w:noProof/>
          <w:lang w:val="en-US" w:eastAsia="en-US"/>
        </w:rPr>
        <w:tab/>
      </w:r>
      <w:r w:rsidRPr="00244A14">
        <w:rPr>
          <w:noProof/>
          <w:lang w:val="en-US" w:eastAsia="en-US"/>
        </w:rPr>
        <w:tab/>
      </w:r>
      <w:r w:rsidRPr="00244A14">
        <w:rPr>
          <w:noProof/>
          <w:lang w:val="en-US" w:eastAsia="en-US"/>
        </w:rPr>
        <w:tab/>
      </w:r>
      <w:r w:rsidRPr="00244A14">
        <w:rPr>
          <w:noProof/>
          <w:lang w:val="en-US" w:eastAsia="en-US"/>
        </w:rPr>
        <w:tab/>
      </w:r>
      <w:r w:rsidRPr="00244A14"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</w:p>
    <w:p w:rsidR="00244A14" w:rsidRPr="00244A14" w:rsidRDefault="00244A14" w:rsidP="00DB3FEC">
      <w:pPr>
        <w:pStyle w:val="Arial16"/>
        <w:rPr>
          <w:noProof/>
          <w:lang w:eastAsia="en-US"/>
        </w:rPr>
      </w:pP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r>
        <w:rPr>
          <w:noProof/>
          <w:lang w:val="en-US" w:eastAsia="en-US"/>
        </w:rPr>
        <w:tab/>
      </w:r>
      <w:sdt>
        <w:sdtPr>
          <w:rPr>
            <w:noProof/>
            <w:lang w:val="en-US" w:eastAsia="en-US"/>
          </w:rPr>
          <w:alias w:val="Arial16:Estabelecimento"/>
          <w:tag w:val="Arial16:Estabelecimento"/>
          <w:id w:val="608620212"/>
          <w:placeholder>
            <w:docPart w:val="DefaultPlaceholder_1082065158"/>
          </w:placeholder>
          <w:showingPlcHdr/>
        </w:sdtPr>
        <w:sdtEndPr/>
        <w:sdtContent/>
      </w:sdt>
    </w:p>
    <w:p w:rsidR="00244A14" w:rsidRPr="00244A14" w:rsidRDefault="00244A14" w:rsidP="00082C27">
      <w:pPr>
        <w:pStyle w:val="RptFooter"/>
        <w:spacing w:line="680" w:lineRule="exact"/>
        <w:ind w:left="0" w:right="284" w:firstLine="0"/>
        <w:jc w:val="right"/>
        <w:rPr>
          <w:noProof/>
          <w:lang w:eastAsia="en-US"/>
        </w:rPr>
      </w:pPr>
      <w:r w:rsidRPr="00244A14">
        <w:rPr>
          <w:noProof/>
          <w:lang w:eastAsia="en-US"/>
        </w:rPr>
        <w:tab/>
      </w:r>
      <w:r w:rsidRPr="00244A14">
        <w:rPr>
          <w:noProof/>
          <w:lang w:eastAsia="en-US"/>
        </w:rPr>
        <w:tab/>
      </w:r>
      <w:r w:rsidRPr="00244A14">
        <w:rPr>
          <w:noProof/>
          <w:lang w:eastAsia="en-US"/>
        </w:rPr>
        <w:tab/>
      </w:r>
      <w:r w:rsidRPr="00244A14">
        <w:rPr>
          <w:noProof/>
          <w:lang w:eastAsia="en-US"/>
        </w:rPr>
        <w:tab/>
      </w:r>
      <w:r w:rsidRPr="00244A14">
        <w:rPr>
          <w:noProof/>
          <w:lang w:eastAsia="en-US"/>
        </w:rPr>
        <w:tab/>
      </w:r>
      <w:r w:rsidRPr="00244A14">
        <w:rPr>
          <w:noProof/>
          <w:lang w:eastAsia="en-US"/>
        </w:rPr>
        <w:tab/>
      </w:r>
      <w:r w:rsidRPr="00244A14">
        <w:rPr>
          <w:noProof/>
          <w:lang w:eastAsia="en-US"/>
        </w:rPr>
        <w:tab/>
      </w:r>
      <w:r w:rsidRPr="00244A14">
        <w:rPr>
          <w:noProof/>
          <w:lang w:eastAsia="en-US"/>
        </w:rPr>
        <w:tab/>
      </w:r>
    </w:p>
    <w:p w:rsidR="001A0116" w:rsidRDefault="00244A14" w:rsidP="003E1C72">
      <w:pPr>
        <w:pStyle w:val="Arial16"/>
        <w:spacing w:line="360" w:lineRule="exact"/>
        <w:rPr>
          <w:b/>
          <w:sz w:val="40"/>
        </w:rPr>
      </w:pPr>
      <w:r>
        <w:tab/>
      </w:r>
      <w:r w:rsidRPr="00DF1278">
        <w:rPr>
          <w:b/>
          <w:sz w:val="40"/>
        </w:rPr>
        <w:t>Relatório de Análise de Riscos A</w:t>
      </w:r>
      <w:r>
        <w:rPr>
          <w:b/>
          <w:sz w:val="40"/>
        </w:rPr>
        <w:t xml:space="preserve">T </w:t>
      </w:r>
    </w:p>
    <w:p w:rsidR="005A08C0" w:rsidRDefault="005A08C0" w:rsidP="003E1C72">
      <w:pPr>
        <w:pStyle w:val="Arial16"/>
        <w:spacing w:line="360" w:lineRule="exact"/>
        <w:rPr>
          <w:b/>
          <w:sz w:val="40"/>
        </w:rPr>
      </w:pPr>
    </w:p>
    <w:p w:rsidR="001A0116" w:rsidRPr="003027E6" w:rsidRDefault="000E68EA" w:rsidP="003027E6">
      <w:pPr>
        <w:pStyle w:val="Arial8"/>
      </w:pPr>
      <w:sdt>
        <w:sdtPr>
          <w:alias w:val="Arial8:Reportgenerateddate"/>
          <w:tag w:val="Arial8:Reportgenerateddate"/>
          <w:id w:val="380361481"/>
          <w:placeholder>
            <w:docPart w:val="DefaultPlaceholder_1082065158"/>
          </w:placeholder>
          <w:showingPlcHdr/>
          <w:text/>
        </w:sdtPr>
        <w:sdtEndPr/>
        <w:sdtContent/>
      </w:sdt>
      <w:r w:rsidR="00244A14" w:rsidRPr="003027E6">
        <w:t xml:space="preserve"> </w:t>
      </w:r>
    </w:p>
    <w:p w:rsidR="00244A14" w:rsidRPr="003027E6" w:rsidRDefault="001A0116" w:rsidP="003027E6">
      <w:pPr>
        <w:pStyle w:val="Arial8"/>
      </w:pPr>
      <w:r w:rsidRPr="003027E6">
        <w:rPr>
          <w:szCs w:val="16"/>
        </w:rPr>
        <w:t>SAFEMODE</w:t>
      </w:r>
      <w:r w:rsidR="000E68EA">
        <w:rPr>
          <w:szCs w:val="16"/>
        </w:rPr>
        <w:t xml:space="preserve"> </w:t>
      </w:r>
      <w:bookmarkStart w:id="0" w:name="_GoBack"/>
      <w:bookmarkEnd w:id="0"/>
      <w:sdt>
        <w:sdtPr>
          <w:rPr>
            <w:lang w:val="en-US"/>
          </w:rPr>
          <w:alias w:val="Arial8:ReportNumber"/>
          <w:tag w:val="Arial8:ReportNumber"/>
          <w:id w:val="1266118686"/>
          <w:placeholder>
            <w:docPart w:val="DefaultPlaceholder_1082065158"/>
          </w:placeholder>
          <w:showingPlcHdr/>
          <w:text/>
        </w:sdtPr>
        <w:sdtEndPr/>
        <w:sdtContent/>
      </w:sdt>
      <w:r w:rsidR="00244A14" w:rsidRPr="003027E6">
        <w:t xml:space="preserve">       </w:t>
      </w:r>
    </w:p>
    <w:p w:rsidR="00244A14" w:rsidRPr="003027E6" w:rsidRDefault="00244A14" w:rsidP="001A0116">
      <w:pPr>
        <w:pStyle w:val="Arial16"/>
        <w:rPr>
          <w:b/>
          <w:sz w:val="40"/>
        </w:rPr>
      </w:pPr>
    </w:p>
    <w:p w:rsidR="00244A14" w:rsidRPr="003027E6" w:rsidRDefault="00244A14" w:rsidP="001A0116">
      <w:pPr>
        <w:pStyle w:val="RptFooter"/>
        <w:ind w:left="0" w:right="284"/>
        <w:sectPr w:rsidR="00244A14" w:rsidRPr="003027E6" w:rsidSect="006746B6">
          <w:headerReference w:type="default" r:id="rId11"/>
          <w:footerReference w:type="default" r:id="rId12"/>
          <w:pgSz w:w="11906" w:h="16838" w:code="9"/>
          <w:pgMar w:top="0" w:right="0" w:bottom="0" w:left="0" w:header="1531" w:footer="720" w:gutter="0"/>
          <w:cols w:space="720"/>
          <w:docGrid w:linePitch="360"/>
        </w:sectPr>
      </w:pPr>
    </w:p>
    <w:p w:rsidR="00DB1466" w:rsidRPr="003027E6" w:rsidRDefault="00DB1466" w:rsidP="00DB1466">
      <w:pPr>
        <w:jc w:val="right"/>
      </w:pPr>
    </w:p>
    <w:p w:rsidR="00DB1466" w:rsidRPr="003027E6" w:rsidRDefault="00DB1466" w:rsidP="00DB1466">
      <w:pPr>
        <w:jc w:val="right"/>
      </w:pPr>
    </w:p>
    <w:p w:rsidR="00DB1466" w:rsidRPr="003027E6" w:rsidRDefault="00DB1466" w:rsidP="00DB1466">
      <w:pPr>
        <w:jc w:val="right"/>
      </w:pPr>
    </w:p>
    <w:p w:rsidR="00DB1466" w:rsidRPr="003027E6" w:rsidRDefault="00DB1466" w:rsidP="00DB1466">
      <w:pPr>
        <w:jc w:val="right"/>
      </w:pPr>
    </w:p>
    <w:p w:rsidR="00DB1466" w:rsidRPr="003027E6" w:rsidRDefault="00DB1466" w:rsidP="00DB1466">
      <w:pPr>
        <w:jc w:val="right"/>
      </w:pPr>
    </w:p>
    <w:p w:rsidR="00DB1466" w:rsidRPr="003027E6" w:rsidRDefault="00DB1466" w:rsidP="00DB1466">
      <w:pPr>
        <w:jc w:val="right"/>
      </w:pPr>
    </w:p>
    <w:p w:rsidR="00DB1466" w:rsidRPr="003027E6" w:rsidRDefault="00DB1466" w:rsidP="00DB1466">
      <w:pPr>
        <w:jc w:val="right"/>
      </w:pPr>
    </w:p>
    <w:p w:rsidR="00DB1466" w:rsidRPr="003027E6" w:rsidRDefault="00DB1466" w:rsidP="00DB1466">
      <w:pPr>
        <w:jc w:val="right"/>
      </w:pPr>
    </w:p>
    <w:p w:rsidR="00DB1466" w:rsidRPr="003027E6" w:rsidRDefault="00DB1466" w:rsidP="00DB1466">
      <w:pPr>
        <w:jc w:val="right"/>
      </w:pPr>
    </w:p>
    <w:p w:rsidR="00DB1466" w:rsidRPr="003027E6" w:rsidRDefault="00DB1466" w:rsidP="00DB1466">
      <w:pPr>
        <w:jc w:val="right"/>
      </w:pPr>
    </w:p>
    <w:p w:rsidR="00DB1466" w:rsidRPr="003027E6" w:rsidRDefault="00DB1466" w:rsidP="00DB1466">
      <w:pPr>
        <w:tabs>
          <w:tab w:val="left" w:pos="3120"/>
        </w:tabs>
        <w:ind w:left="3120"/>
        <w:rPr>
          <w:rFonts w:cs="Arial"/>
          <w:b/>
          <w:szCs w:val="20"/>
        </w:rPr>
      </w:pPr>
    </w:p>
    <w:p w:rsidR="00DB1466" w:rsidRDefault="00DB1466" w:rsidP="00DB1466">
      <w:pPr>
        <w:tabs>
          <w:tab w:val="left" w:pos="3120"/>
        </w:tabs>
        <w:ind w:left="3120"/>
        <w:rPr>
          <w:rFonts w:cs="Arial"/>
          <w:b/>
          <w:color w:val="516473"/>
          <w:szCs w:val="20"/>
        </w:rPr>
      </w:pPr>
      <w:r>
        <w:rPr>
          <w:rFonts w:cs="Arial"/>
          <w:b/>
          <w:color w:val="516473"/>
          <w:szCs w:val="20"/>
        </w:rPr>
        <w:t>Cláusula de</w:t>
      </w:r>
      <w:r w:rsidRPr="009E5FD1">
        <w:rPr>
          <w:rFonts w:cs="Arial"/>
          <w:b/>
          <w:color w:val="516473"/>
          <w:szCs w:val="20"/>
        </w:rPr>
        <w:t xml:space="preserve"> Confidencialidade</w:t>
      </w: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b/>
          <w:color w:val="516473"/>
          <w:szCs w:val="20"/>
        </w:rPr>
      </w:pP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szCs w:val="20"/>
        </w:rPr>
      </w:pPr>
      <w:r w:rsidRPr="009E5FD1">
        <w:rPr>
          <w:rFonts w:cs="Arial"/>
          <w:szCs w:val="20"/>
        </w:rPr>
        <w:t>Este documento contém informação confidencial, abrangendo conceitos e metodologias resultantes da</w:t>
      </w:r>
      <w:r w:rsidR="004B3999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investigação, desenvolvimento e demonstração próprias, em</w:t>
      </w:r>
      <w:r w:rsidR="004B3999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relação à qual deverá ser guardado sigilo.</w:t>
      </w: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szCs w:val="20"/>
        </w:rPr>
      </w:pPr>
      <w:r w:rsidRPr="009E5FD1">
        <w:rPr>
          <w:rFonts w:cs="Arial"/>
          <w:szCs w:val="20"/>
        </w:rPr>
        <w:t>É estritamente proibida a sua reprodução ou uso para outros</w:t>
      </w:r>
      <w:r w:rsidR="004B3999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fins que não sejam os circunscritos à presente adjudicação.</w:t>
      </w: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BF7A06" w:rsidP="00DB1466">
      <w:pPr>
        <w:tabs>
          <w:tab w:val="left" w:pos="3120"/>
        </w:tabs>
        <w:ind w:left="3120"/>
        <w:rPr>
          <w:rFonts w:cs="Arial"/>
          <w:szCs w:val="20"/>
        </w:rPr>
      </w:pPr>
      <w:r>
        <w:rPr>
          <w:rFonts w:cs="Arial"/>
          <w:szCs w:val="20"/>
        </w:rPr>
        <w:t xml:space="preserve">Toda a </w:t>
      </w:r>
      <w:r w:rsidR="00DB1466" w:rsidRPr="009E5FD1">
        <w:rPr>
          <w:rFonts w:cs="Arial"/>
          <w:szCs w:val="20"/>
        </w:rPr>
        <w:t>informação obtida</w:t>
      </w:r>
      <w:r w:rsidR="004B3999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será utilizada </w:t>
      </w:r>
      <w:r w:rsidR="00DB1466" w:rsidRPr="009E5FD1">
        <w:rPr>
          <w:rFonts w:cs="Arial"/>
          <w:szCs w:val="20"/>
        </w:rPr>
        <w:t>apenas para fins relacionados com o presente relatório.</w:t>
      </w:r>
    </w:p>
    <w:p w:rsidR="00DB1466" w:rsidRDefault="00DB1466" w:rsidP="00DB1466">
      <w:pPr>
        <w:ind w:left="3120"/>
      </w:pPr>
    </w:p>
    <w:p w:rsidR="003A411F" w:rsidRDefault="003A411F">
      <w:r>
        <w:br w:type="page"/>
      </w:r>
    </w:p>
    <w:tbl>
      <w:tblPr>
        <w:tblW w:w="6304" w:type="dxa"/>
        <w:tblInd w:w="3085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6304"/>
      </w:tblGrid>
      <w:tr w:rsidR="005E2D59" w:rsidRPr="00B727FF" w:rsidTr="00013AFD">
        <w:trPr>
          <w:trHeight w:val="542"/>
        </w:trPr>
        <w:tc>
          <w:tcPr>
            <w:tcW w:w="6304" w:type="dxa"/>
            <w:tcBorders>
              <w:top w:val="single" w:sz="12" w:space="0" w:color="FF6600"/>
              <w:bottom w:val="single" w:sz="12" w:space="0" w:color="FF6600"/>
            </w:tcBorders>
            <w:shd w:val="clear" w:color="auto" w:fill="auto"/>
            <w:vAlign w:val="center"/>
          </w:tcPr>
          <w:p w:rsidR="005E2D59" w:rsidRPr="00B727FF" w:rsidRDefault="005E2D59" w:rsidP="005E2D59">
            <w:pPr>
              <w:rPr>
                <w:lang w:val="en-GB"/>
              </w:rPr>
            </w:pPr>
            <w:r w:rsidRPr="00B727FF">
              <w:rPr>
                <w:rFonts w:cs="Arial"/>
                <w:b/>
                <w:color w:val="516473"/>
                <w:sz w:val="22"/>
                <w:szCs w:val="22"/>
                <w:lang w:val="en-GB"/>
              </w:rPr>
              <w:lastRenderedPageBreak/>
              <w:t>ÍNDICE</w:t>
            </w:r>
          </w:p>
        </w:tc>
      </w:tr>
    </w:tbl>
    <w:p w:rsidR="005E2D59" w:rsidRPr="005D1BE8" w:rsidRDefault="00354257" w:rsidP="005D1BE8">
      <w:pPr>
        <w:pStyle w:val="Meuestilo"/>
        <w:ind w:left="2832" w:firstLine="708"/>
        <w:rPr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TOC \o "1-3" \t "BookmarkHeader;1" </w:instrText>
      </w:r>
      <w:r>
        <w:rPr>
          <w:lang w:val="en-US"/>
        </w:rPr>
        <w:fldChar w:fldCharType="separate"/>
      </w:r>
      <w:r>
        <w:rPr>
          <w:b/>
          <w:bCs/>
          <w:noProof/>
          <w:lang w:val="en-US"/>
        </w:rPr>
        <w:t>No table of contents entries found.</w:t>
      </w:r>
      <w:r>
        <w:rPr>
          <w:lang w:val="en-US"/>
        </w:rPr>
        <w:fldChar w:fldCharType="end"/>
      </w:r>
    </w:p>
    <w:p w:rsidR="00904781" w:rsidRDefault="00904781">
      <w:pPr>
        <w:jc w:val="left"/>
        <w:rPr>
          <w:lang w:val="en-US"/>
        </w:rPr>
      </w:pPr>
      <w:bookmarkStart w:id="1" w:name="_Toc307567632"/>
      <w:r>
        <w:rPr>
          <w:lang w:val="en-US"/>
        </w:rPr>
        <w:br w:type="page"/>
      </w:r>
    </w:p>
    <w:p w:rsidR="00415B3F" w:rsidRDefault="00415B3F" w:rsidP="00BE70B5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sz w:val="22"/>
                <w:szCs w:val="22"/>
                <w:lang w:val="en-US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Nome da empresa:</w:t>
            </w:r>
          </w:p>
        </w:tc>
        <w:sdt>
          <w:sdtPr>
            <w:rPr>
              <w:lang w:val="en-US"/>
            </w:rPr>
            <w:alias w:val="Entity"/>
            <w:tag w:val="Entity"/>
            <w:id w:val="7194802"/>
            <w:placeholder>
              <w:docPart w:val="DefaultPlaceholder_22675703"/>
            </w:placeholder>
            <w:temporary/>
            <w:showingPlcHdr/>
          </w:sdtPr>
          <w:sdtEndPr/>
          <w:sdtContent>
            <w:tc>
              <w:tcPr>
                <w:tcW w:w="4785" w:type="dxa"/>
              </w:tcPr>
              <w:p w:rsidR="00904781" w:rsidRDefault="00904781" w:rsidP="00BC1015">
                <w:pPr>
                  <w:jc w:val="left"/>
                  <w:rPr>
                    <w:lang w:val="en-US"/>
                  </w:rPr>
                </w:pPr>
              </w:p>
            </w:tc>
          </w:sdtContent>
        </w:sdt>
      </w:tr>
      <w:tr w:rsid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sz w:val="22"/>
                <w:szCs w:val="22"/>
                <w:lang w:val="en-US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Morada da Sede:</w:t>
            </w:r>
          </w:p>
        </w:tc>
        <w:sdt>
          <w:sdtPr>
            <w:rPr>
              <w:lang w:val="en-US"/>
            </w:rPr>
            <w:alias w:val="Client"/>
            <w:tag w:val="Client"/>
            <w:id w:val="7194805"/>
            <w:placeholder>
              <w:docPart w:val="96176136EAF647D7AA693F1499711078"/>
            </w:placeholder>
            <w:temporary/>
            <w:showingPlcHdr/>
          </w:sdtPr>
          <w:sdtEndPr/>
          <w:sdtContent>
            <w:tc>
              <w:tcPr>
                <w:tcW w:w="4785" w:type="dxa"/>
              </w:tcPr>
              <w:p w:rsidR="00904781" w:rsidRDefault="00904781">
                <w:pPr>
                  <w:jc w:val="left"/>
                  <w:rPr>
                    <w:lang w:val="en-US"/>
                  </w:rPr>
                </w:pPr>
              </w:p>
            </w:tc>
          </w:sdtContent>
        </w:sdt>
      </w:tr>
      <w:tr w:rsid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sz w:val="22"/>
                <w:szCs w:val="22"/>
                <w:lang w:val="en-US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Local de Risco:</w:t>
            </w:r>
          </w:p>
        </w:tc>
        <w:sdt>
          <w:sdtPr>
            <w:rPr>
              <w:lang w:val="en-US"/>
            </w:rPr>
            <w:alias w:val="Establishmento"/>
            <w:tag w:val="Establishmento"/>
            <w:id w:val="7194806"/>
            <w:placeholder>
              <w:docPart w:val="2FA4C0772A3C43CD9682824A0DE7BA4E"/>
            </w:placeholder>
            <w:temporary/>
            <w:showingPlcHdr/>
          </w:sdtPr>
          <w:sdtEndPr/>
          <w:sdtContent>
            <w:tc>
              <w:tcPr>
                <w:tcW w:w="4785" w:type="dxa"/>
              </w:tcPr>
              <w:p w:rsidR="00904781" w:rsidRDefault="00904781">
                <w:pPr>
                  <w:jc w:val="left"/>
                  <w:rPr>
                    <w:lang w:val="en-US"/>
                  </w:rPr>
                </w:pPr>
              </w:p>
            </w:tc>
          </w:sdtContent>
        </w:sdt>
      </w:tr>
      <w:tr w:rsidR="00904781" w:rsidRP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sz w:val="22"/>
                <w:szCs w:val="22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Morada do Local de Risco:</w:t>
            </w:r>
          </w:p>
        </w:tc>
        <w:tc>
          <w:tcPr>
            <w:tcW w:w="4785" w:type="dxa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sz w:val="22"/>
                <w:szCs w:val="22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CAE:</w:t>
            </w:r>
          </w:p>
        </w:tc>
        <w:sdt>
          <w:sdtPr>
            <w:rPr>
              <w:lang w:val="en-US"/>
            </w:rPr>
            <w:alias w:val="CAEPrincipal"/>
            <w:tag w:val="CAEPrincipal"/>
            <w:id w:val="7194807"/>
            <w:placeholder>
              <w:docPart w:val="A60A65C36BDE40C0814D365706FE6840"/>
            </w:placeholder>
            <w:temporary/>
            <w:showingPlcHdr/>
          </w:sdtPr>
          <w:sdtEndPr/>
          <w:sdtContent>
            <w:tc>
              <w:tcPr>
                <w:tcW w:w="4785" w:type="dxa"/>
              </w:tcPr>
              <w:p w:rsidR="00904781" w:rsidRPr="00904781" w:rsidRDefault="00904781">
                <w:pPr>
                  <w:jc w:val="left"/>
                </w:pPr>
              </w:p>
            </w:tc>
          </w:sdtContent>
        </w:sdt>
      </w:tr>
      <w:tr w:rsidR="00904781" w:rsidRP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Data da visita:</w:t>
            </w:r>
          </w:p>
        </w:tc>
        <w:sdt>
          <w:sdtPr>
            <w:rPr>
              <w:lang w:val="en-US"/>
            </w:rPr>
            <w:alias w:val="VisitDate"/>
            <w:tag w:val="VisitDate"/>
            <w:id w:val="7194809"/>
            <w:placeholder>
              <w:docPart w:val="A6D3453F54364D589DB90B6E6DF7F3E8"/>
            </w:placeholder>
            <w:temporary/>
            <w:showingPlcHdr/>
          </w:sdtPr>
          <w:sdtEndPr/>
          <w:sdtContent>
            <w:tc>
              <w:tcPr>
                <w:tcW w:w="4785" w:type="dxa"/>
              </w:tcPr>
              <w:p w:rsidR="00904781" w:rsidRPr="00904781" w:rsidRDefault="00904781">
                <w:pPr>
                  <w:jc w:val="left"/>
                </w:pPr>
              </w:p>
            </w:tc>
          </w:sdtContent>
        </w:sdt>
      </w:tr>
      <w:tr w:rsidR="00904781" w:rsidRP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Visita realizada por:</w:t>
            </w:r>
          </w:p>
        </w:tc>
        <w:sdt>
          <w:sdtPr>
            <w:rPr>
              <w:lang w:val="en-US"/>
            </w:rPr>
            <w:alias w:val="Technico"/>
            <w:tag w:val="Technico"/>
            <w:id w:val="7194810"/>
            <w:placeholder>
              <w:docPart w:val="8F428CA3D6B34B888339B9771CD93458"/>
            </w:placeholder>
            <w:temporary/>
            <w:showingPlcHdr/>
          </w:sdtPr>
          <w:sdtEndPr/>
          <w:sdtContent>
            <w:tc>
              <w:tcPr>
                <w:tcW w:w="4785" w:type="dxa"/>
              </w:tcPr>
              <w:p w:rsidR="00904781" w:rsidRPr="00904781" w:rsidRDefault="00904781">
                <w:pPr>
                  <w:jc w:val="left"/>
                </w:pPr>
              </w:p>
            </w:tc>
          </w:sdtContent>
        </w:sdt>
      </w:tr>
      <w:tr w:rsidR="00904781" w:rsidRP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Motivo da visita:</w:t>
            </w:r>
          </w:p>
        </w:tc>
        <w:tc>
          <w:tcPr>
            <w:tcW w:w="4785" w:type="dxa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Técnico Comercial:</w:t>
            </w:r>
          </w:p>
        </w:tc>
        <w:tc>
          <w:tcPr>
            <w:tcW w:w="4785" w:type="dxa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Mediador / Corretor:</w:t>
            </w:r>
          </w:p>
        </w:tc>
        <w:tc>
          <w:tcPr>
            <w:tcW w:w="4785" w:type="dxa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Intervenientes:</w:t>
            </w:r>
          </w:p>
        </w:tc>
        <w:tc>
          <w:tcPr>
            <w:tcW w:w="4785" w:type="dxa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Apólices:</w:t>
            </w:r>
          </w:p>
        </w:tc>
        <w:tc>
          <w:tcPr>
            <w:tcW w:w="4785" w:type="dxa"/>
          </w:tcPr>
          <w:p w:rsidR="00904781" w:rsidRPr="00904781" w:rsidRDefault="000E68EA">
            <w:pPr>
              <w:jc w:val="left"/>
            </w:pPr>
            <w:sdt>
              <w:sdtPr>
                <w:rPr>
                  <w:lang w:val="en-US"/>
                </w:rPr>
                <w:alias w:val="Project"/>
                <w:tag w:val="Project"/>
                <w:id w:val="7194811"/>
                <w:placeholder>
                  <w:docPart w:val="AFEC9DF3E8064758862EAF6514A5D2B3"/>
                </w:placeholder>
                <w:temporary/>
                <w:showingPlcHdr/>
              </w:sdtPr>
              <w:sdtEndPr/>
              <w:sdtContent/>
            </w:sdt>
            <w:r w:rsidR="001947C8">
              <w:rPr>
                <w:lang w:val="en-US"/>
              </w:rPr>
              <w:t xml:space="preserve"> / </w:t>
            </w:r>
            <w:sdt>
              <w:sdtPr>
                <w:rPr>
                  <w:lang w:val="en-US"/>
                </w:rPr>
                <w:alias w:val="Establishmento1"/>
                <w:tag w:val="Establishmento1"/>
                <w:id w:val="7194813"/>
                <w:placeholder>
                  <w:docPart w:val="29EDB34C6B4446E7817528E630FA4E0B"/>
                </w:placeholder>
                <w:temporary/>
                <w:showingPlcHdr/>
              </w:sdtPr>
              <w:sdtEndPr/>
              <w:sdtContent/>
            </w:sdt>
            <w:r w:rsidR="001947C8">
              <w:rPr>
                <w:lang w:val="en-US"/>
              </w:rPr>
              <w:t xml:space="preserve"> </w:t>
            </w:r>
          </w:p>
        </w:tc>
      </w:tr>
      <w:tr w:rsidR="00904781" w:rsidRP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Data de início da Apólice:</w:t>
            </w:r>
          </w:p>
        </w:tc>
        <w:tc>
          <w:tcPr>
            <w:tcW w:w="4785" w:type="dxa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904781">
        <w:tc>
          <w:tcPr>
            <w:tcW w:w="4785" w:type="dxa"/>
          </w:tcPr>
          <w:p w:rsidR="00904781" w:rsidRPr="00904781" w:rsidRDefault="00904781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04781">
              <w:rPr>
                <w:rFonts w:asciiTheme="minorHAnsi" w:hAnsiTheme="minorHAnsi" w:cstheme="minorHAnsi"/>
                <w:sz w:val="22"/>
                <w:szCs w:val="22"/>
              </w:rPr>
              <w:t>Nº de Colaboradores:</w:t>
            </w:r>
          </w:p>
        </w:tc>
        <w:tc>
          <w:tcPr>
            <w:tcW w:w="4785" w:type="dxa"/>
          </w:tcPr>
          <w:p w:rsidR="00904781" w:rsidRPr="00904781" w:rsidRDefault="00904781">
            <w:pPr>
              <w:jc w:val="left"/>
            </w:pPr>
          </w:p>
        </w:tc>
      </w:tr>
    </w:tbl>
    <w:p w:rsidR="00904781" w:rsidRPr="00904781" w:rsidRDefault="00904781">
      <w:pPr>
        <w:jc w:val="left"/>
      </w:pPr>
      <w:r w:rsidRPr="00904781">
        <w:br w:type="page"/>
      </w:r>
    </w:p>
    <w:p w:rsidR="00415B3F" w:rsidRPr="00904781" w:rsidRDefault="00415B3F" w:rsidP="00BE70B5"/>
    <w:p w:rsidR="00BE70B5" w:rsidRPr="00904781" w:rsidRDefault="00BE70B5" w:rsidP="00BE70B5">
      <w:bookmarkStart w:id="2" w:name="SUMARIOEXECUTIVO"/>
      <w:bookmarkStart w:id="3" w:name="OBJECTIVO"/>
      <w:bookmarkStart w:id="4" w:name="INTRODUCAO"/>
      <w:bookmarkStart w:id="5" w:name="CONTEUDOPRINCIPAL"/>
      <w:bookmarkEnd w:id="2"/>
      <w:bookmarkEnd w:id="3"/>
      <w:bookmarkEnd w:id="4"/>
      <w:bookmarkEnd w:id="5"/>
    </w:p>
    <w:p w:rsidR="00BE70B5" w:rsidRPr="00904781" w:rsidRDefault="00BE70B5" w:rsidP="00BE70B5"/>
    <w:p w:rsidR="00BE70B5" w:rsidRPr="00904781" w:rsidRDefault="00BE70B5" w:rsidP="00BE70B5"/>
    <w:p w:rsidR="00BE70B5" w:rsidRPr="00904781" w:rsidRDefault="00BE70B5" w:rsidP="00BE70B5"/>
    <w:bookmarkEnd w:id="1"/>
    <w:p w:rsidR="007D6B70" w:rsidRPr="00904781" w:rsidRDefault="007D6B70" w:rsidP="003F0444">
      <w:pPr>
        <w:pStyle w:val="Meuestilo"/>
      </w:pPr>
    </w:p>
    <w:tbl>
      <w:tblPr>
        <w:tblStyle w:val="TableCalculation4"/>
        <w:tblpPr w:leftFromText="187" w:rightFromText="187" w:vertAnchor="page" w:tblpY="12342"/>
        <w:tblW w:w="9521" w:type="dxa"/>
        <w:tblBorders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1"/>
      </w:tblGrid>
      <w:tr w:rsidR="00E551E8" w:rsidRPr="00BD02B2" w:rsidTr="00C436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4"/>
        </w:trPr>
        <w:tc>
          <w:tcPr>
            <w:tcW w:w="95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</w:tcPr>
          <w:p w:rsidR="00E551E8" w:rsidRPr="00904781" w:rsidRDefault="00E551E8" w:rsidP="00BD02B2">
            <w:pPr>
              <w:pStyle w:val="Meuestilo"/>
            </w:pPr>
          </w:p>
          <w:p w:rsidR="00BD02B2" w:rsidRDefault="000E68EA" w:rsidP="00BD02B2">
            <w:pPr>
              <w:pStyle w:val="Meuestilo"/>
              <w:rPr>
                <w:lang w:val="en-US"/>
              </w:rPr>
            </w:pPr>
            <w:sdt>
              <w:sdtPr>
                <w:rPr>
                  <w:lang w:val="en-US"/>
                </w:rPr>
                <w:alias w:val="Locality"/>
                <w:tag w:val="Locality"/>
                <w:id w:val="9666319"/>
                <w:placeholder>
                  <w:docPart w:val="DefaultPlaceholder_22675703"/>
                </w:placeholder>
                <w:showingPlcHdr/>
                <w:text/>
              </w:sdtPr>
              <w:sdtEndPr/>
              <w:sdtContent/>
            </w:sdt>
            <w:r w:rsidR="00BD02B2">
              <w:rPr>
                <w:lang w:val="en-US"/>
              </w:rPr>
              <w:t>,</w:t>
            </w:r>
            <w:sdt>
              <w:sdtPr>
                <w:rPr>
                  <w:lang w:val="en-US"/>
                </w:rPr>
                <w:alias w:val="LD_Date"/>
                <w:tag w:val="LD_Date"/>
                <w:id w:val="9666347"/>
                <w:placeholder>
                  <w:docPart w:val="DefaultPlaceholder_22675703"/>
                </w:placeholder>
                <w:showingPlcHdr/>
                <w:text/>
              </w:sdtPr>
              <w:sdtEndPr/>
              <w:sdtContent/>
            </w:sdt>
          </w:p>
          <w:p w:rsidR="00BD02B2" w:rsidRDefault="00DB6F2F" w:rsidP="00904781">
            <w:pPr>
              <w:pStyle w:val="Technico"/>
              <w:framePr w:hSpace="0" w:wrap="auto" w:vAnchor="margin" w:yAlign="inline"/>
              <w:jc w:val="right"/>
            </w:pPr>
            <w:r>
              <w:t xml:space="preserve">                         </w:t>
            </w:r>
            <w:sdt>
              <w:sdtPr>
                <w:alias w:val="Technico:Techniconame"/>
                <w:tag w:val="Technico:Techniconame"/>
                <w:id w:val="1206547"/>
                <w:placeholder>
                  <w:docPart w:val="DefaultPlaceholder_22675703"/>
                </w:placeholder>
                <w:showingPlcHdr/>
                <w:text/>
              </w:sdtPr>
              <w:sdtEndPr/>
              <w:sdtContent/>
            </w:sdt>
            <w:r w:rsidR="00BD02B2">
              <w:t xml:space="preserve">                                                                                              </w:t>
            </w:r>
            <w:r>
              <w:t xml:space="preserve">                      </w:t>
            </w:r>
          </w:p>
          <w:p w:rsidR="00BD02B2" w:rsidRDefault="00BD02B2" w:rsidP="00BD02B2">
            <w:pPr>
              <w:pStyle w:val="Meuestilo"/>
              <w:rPr>
                <w:lang w:val="en-US"/>
              </w:rPr>
            </w:pPr>
          </w:p>
        </w:tc>
      </w:tr>
    </w:tbl>
    <w:p w:rsidR="00047AEE" w:rsidRDefault="00047AEE" w:rsidP="003F0444">
      <w:pPr>
        <w:pStyle w:val="Meuestilo"/>
        <w:rPr>
          <w:lang w:val="en-US"/>
        </w:rPr>
      </w:pPr>
    </w:p>
    <w:p w:rsidR="00047AEE" w:rsidRPr="004B3983" w:rsidRDefault="00047AEE" w:rsidP="004B3983">
      <w:pPr>
        <w:pStyle w:val="BookmarkContent"/>
        <w:sectPr w:rsidR="00047AEE" w:rsidRPr="004B3983" w:rsidSect="00CC7246">
          <w:headerReference w:type="default" r:id="rId13"/>
          <w:pgSz w:w="11906" w:h="16838" w:code="9"/>
          <w:pgMar w:top="3119" w:right="1134" w:bottom="1418" w:left="1418" w:header="1531" w:footer="720" w:gutter="0"/>
          <w:pgNumType w:start="1"/>
          <w:cols w:space="720"/>
          <w:docGrid w:linePitch="360"/>
        </w:sectPr>
      </w:pPr>
    </w:p>
    <w:p w:rsidR="00DE59C0" w:rsidRPr="005D1BE8" w:rsidRDefault="00485787" w:rsidP="00576285">
      <w:pPr>
        <w:spacing w:after="120"/>
        <w:rPr>
          <w:rFonts w:cs="Arial"/>
          <w:szCs w:val="20"/>
          <w:lang w:val="en-US"/>
        </w:rPr>
      </w:pPr>
      <w:r>
        <w:rPr>
          <w:rFonts w:ascii="Times New Roman" w:hAnsi="Times New Roman"/>
          <w:noProof/>
          <w:sz w:val="24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4876165</wp:posOffset>
                </wp:positionV>
                <wp:extent cx="4572000" cy="1371600"/>
                <wp:effectExtent l="0" t="0" r="0" b="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2D59" w:rsidRPr="00715F26" w:rsidRDefault="005E2D59" w:rsidP="00715F2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 Narrow" w:hAnsi="Arial Narrow" w:cs="Arial Narrow"/>
                                <w:b/>
                                <w:bCs/>
                                <w:color w:val="808080"/>
                                <w:sz w:val="36"/>
                                <w:szCs w:val="36"/>
                              </w:rPr>
                            </w:pPr>
                          </w:p>
                          <w:p w:rsidR="005E2D59" w:rsidRPr="00715F26" w:rsidRDefault="005E2D59" w:rsidP="00715F26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b/>
                                <w:bCs/>
                                <w:caps/>
                                <w:color w:val="516473"/>
                                <w:sz w:val="48"/>
                                <w:szCs w:val="48"/>
                              </w:rPr>
                            </w:pPr>
                            <w:r w:rsidRPr="00715F26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t>ANEXO I</w:t>
                            </w:r>
                            <w:r w:rsidRPr="00715F26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br/>
                            </w:r>
                            <w:r w:rsidRPr="00715F26">
                              <w:rPr>
                                <w:rFonts w:cs="Arial"/>
                                <w:bCs/>
                                <w:color w:val="516473"/>
                                <w:sz w:val="40"/>
                                <w:szCs w:val="40"/>
                              </w:rPr>
                              <w:t xml:space="preserve">Descrição </w:t>
                            </w:r>
                            <w:r>
                              <w:rPr>
                                <w:rFonts w:cs="Arial"/>
                                <w:color w:val="516473"/>
                                <w:sz w:val="40"/>
                                <w:szCs w:val="40"/>
                              </w:rPr>
                              <w:t>(Arial, 20 pts, Regular)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86pt;margin-top:383.95pt;width:5in;height:1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" filled="f" fillcolor="#bbe0e3" stroked="f">
                <v:textbox>
                  <w:txbxContent>
                    <w:p w:rsidR="005E2D59" w:rsidRPr="00715F26" w:rsidRDefault="005E2D59" w:rsidP="00715F26">
                      <w:pPr>
                        <w:autoSpaceDE w:val="0"/>
                        <w:autoSpaceDN w:val="0"/>
                        <w:adjustRightInd w:val="0"/>
                        <w:rPr>
                          <w:rFonts w:ascii="Arial Narrow" w:hAnsi="Arial Narrow" w:cs="Arial Narrow"/>
                          <w:b/>
                          <w:bCs/>
                          <w:color w:val="808080"/>
                          <w:sz w:val="36"/>
                          <w:szCs w:val="36"/>
                        </w:rPr>
                      </w:pPr>
                    </w:p>
                    <w:p w:rsidR="005E2D59" w:rsidRPr="00715F26" w:rsidRDefault="005E2D59" w:rsidP="00715F26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b/>
                          <w:bCs/>
                          <w:caps/>
                          <w:color w:val="516473"/>
                          <w:sz w:val="48"/>
                          <w:szCs w:val="48"/>
                        </w:rPr>
                      </w:pPr>
                      <w:r w:rsidRPr="00715F26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t>ANEXO I</w:t>
                      </w:r>
                      <w:r w:rsidRPr="00715F26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br/>
                      </w:r>
                      <w:r w:rsidRPr="00715F26">
                        <w:rPr>
                          <w:rFonts w:cs="Arial"/>
                          <w:bCs/>
                          <w:color w:val="516473"/>
                          <w:sz w:val="40"/>
                          <w:szCs w:val="40"/>
                        </w:rPr>
                        <w:t xml:space="preserve">Descrição </w:t>
                      </w:r>
                      <w:r>
                        <w:rPr>
                          <w:rFonts w:cs="Arial"/>
                          <w:color w:val="516473"/>
                          <w:sz w:val="40"/>
                          <w:szCs w:val="40"/>
                        </w:rPr>
                        <w:t>(Arial, 20 pts, Regular)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-4535805</wp:posOffset>
                </wp:positionV>
                <wp:extent cx="4572000" cy="1371600"/>
                <wp:effectExtent l="0" t="0" r="0" b="0"/>
                <wp:wrapNone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2D59" w:rsidRPr="00BF5CDE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 Narrow" w:hAnsi="Arial Narrow" w:cs="Arial Narrow"/>
                                <w:b/>
                                <w:bCs/>
                                <w:color w:val="808080"/>
                                <w:sz w:val="36"/>
                                <w:szCs w:val="36"/>
                              </w:rPr>
                            </w:pPr>
                          </w:p>
                          <w:p w:rsidR="005E2D59" w:rsidRPr="00BF5CDE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b/>
                                <w:bCs/>
                                <w:caps/>
                                <w:color w:val="516473"/>
                                <w:sz w:val="48"/>
                                <w:szCs w:val="48"/>
                              </w:rPr>
                            </w:pPr>
                            <w:r w:rsidRPr="00BF5CDE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t>ANEXO I</w:t>
                            </w:r>
                            <w:r w:rsidRPr="00BF5CDE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br/>
                            </w:r>
                            <w:r w:rsidRPr="00BF5CDE">
                              <w:rPr>
                                <w:rFonts w:cs="Arial"/>
                                <w:bCs/>
                                <w:color w:val="516473"/>
                                <w:sz w:val="40"/>
                                <w:szCs w:val="40"/>
                              </w:rPr>
                              <w:t xml:space="preserve">Descrição </w:t>
                            </w:r>
                            <w:r>
                              <w:rPr>
                                <w:rFonts w:cs="Arial"/>
                                <w:color w:val="516473"/>
                                <w:sz w:val="40"/>
                                <w:szCs w:val="40"/>
                              </w:rPr>
                              <w:t>(Arial, 20 pts, Regular)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8" type="#_x0000_t202" style="position:absolute;left:0;text-align:left;margin-left:186pt;margin-top:-357.15pt;width:5in;height:10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" filled="f" fillcolor="#bbe0e3" stroked="f">
                <v:textbox>
                  <w:txbxContent>
                    <w:p w:rsidR="005E2D59" w:rsidRPr="00BF5CDE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ascii="Arial Narrow" w:hAnsi="Arial Narrow" w:cs="Arial Narrow"/>
                          <w:b/>
                          <w:bCs/>
                          <w:color w:val="808080"/>
                          <w:sz w:val="36"/>
                          <w:szCs w:val="36"/>
                        </w:rPr>
                      </w:pPr>
                    </w:p>
                    <w:p w:rsidR="005E2D59" w:rsidRPr="00BF5CDE" w:rsidRDefault="005E2D59" w:rsidP="00E8671D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b/>
                          <w:bCs/>
                          <w:caps/>
                          <w:color w:val="516473"/>
                          <w:sz w:val="48"/>
                          <w:szCs w:val="48"/>
                        </w:rPr>
                      </w:pPr>
                      <w:r w:rsidRPr="00BF5CDE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t>ANEXO I</w:t>
                      </w:r>
                      <w:r w:rsidRPr="00BF5CDE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br/>
                      </w:r>
                      <w:r w:rsidRPr="00BF5CDE">
                        <w:rPr>
                          <w:rFonts w:cs="Arial"/>
                          <w:bCs/>
                          <w:color w:val="516473"/>
                          <w:sz w:val="40"/>
                          <w:szCs w:val="40"/>
                        </w:rPr>
                        <w:t xml:space="preserve">Descrição </w:t>
                      </w:r>
                      <w:r>
                        <w:rPr>
                          <w:rFonts w:cs="Arial"/>
                          <w:color w:val="516473"/>
                          <w:sz w:val="40"/>
                          <w:szCs w:val="40"/>
                        </w:rPr>
                        <w:t>(Arial, 20 pts, Regular)</w:t>
                      </w:r>
                    </w:p>
                  </w:txbxContent>
                </v:textbox>
              </v:shape>
            </w:pict>
          </mc:Fallback>
        </mc:AlternateConten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-632460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6" name="Picture 18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raphic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Pr="005D1BE8" w:rsidRDefault="00DE59C0" w:rsidP="00576285">
      <w:pPr>
        <w:spacing w:after="120"/>
        <w:rPr>
          <w:rFonts w:cs="Arial"/>
          <w:szCs w:val="20"/>
          <w:lang w:val="en-US"/>
        </w:rPr>
        <w:sectPr w:rsidR="00DE59C0" w:rsidRPr="005D1BE8" w:rsidSect="00E8671D">
          <w:headerReference w:type="default" r:id="rId15"/>
          <w:footerReference w:type="default" r:id="rId16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</w:p>
    <w:p w:rsidR="00DE59C0" w:rsidRDefault="00DE59C0" w:rsidP="000C2729">
      <w:pPr>
        <w:pStyle w:val="Meuestilo"/>
      </w:pPr>
      <w:bookmarkStart w:id="6" w:name="ANEXOS"/>
      <w:bookmarkEnd w:id="6"/>
      <w:r>
        <w:lastRenderedPageBreak/>
        <w:t>Anexo I</w:t>
      </w:r>
    </w:p>
    <w:p w:rsidR="009A517B" w:rsidRDefault="009A517B" w:rsidP="000C2729">
      <w:pPr>
        <w:pStyle w:val="Meuestilo"/>
      </w:pPr>
      <w:bookmarkStart w:id="7" w:name="RECOMMENDATION"/>
      <w:bookmarkEnd w:id="7"/>
    </w:p>
    <w:p w:rsidR="00DE59C0" w:rsidRDefault="00DE59C0" w:rsidP="00576285">
      <w:pPr>
        <w:spacing w:after="120"/>
        <w:rPr>
          <w:rFonts w:cs="Arial"/>
          <w:szCs w:val="20"/>
        </w:rPr>
        <w:sectPr w:rsidR="00DE59C0" w:rsidSect="00576285">
          <w:headerReference w:type="default" r:id="rId17"/>
          <w:footerReference w:type="default" r:id="rId18"/>
          <w:pgSz w:w="11906" w:h="16838" w:code="9"/>
          <w:pgMar w:top="3119" w:right="1134" w:bottom="1418" w:left="1418" w:header="1531" w:footer="720" w:gutter="0"/>
          <w:cols w:space="720"/>
          <w:docGrid w:linePitch="360"/>
        </w:sectPr>
      </w:pPr>
    </w:p>
    <w:p w:rsidR="00E8671D" w:rsidRDefault="00485787" w:rsidP="00576285">
      <w:pPr>
        <w:spacing w:after="120"/>
        <w:rPr>
          <w:rFonts w:cs="Arial"/>
          <w:szCs w:val="20"/>
        </w:rPr>
        <w:sectPr w:rsidR="00E8671D" w:rsidSect="009A517B">
          <w:headerReference w:type="default" r:id="rId19"/>
          <w:footerReference w:type="default" r:id="rId20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  <w:r>
        <w:rPr>
          <w:rFonts w:cs="Arial"/>
          <w:noProof/>
          <w:szCs w:val="20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5028565</wp:posOffset>
                </wp:positionV>
                <wp:extent cx="4572000" cy="137160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2D59" w:rsidRPr="00715F26" w:rsidRDefault="005E2D59" w:rsidP="00715F2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 Narrow" w:hAnsi="Arial Narrow" w:cs="Arial Narrow"/>
                                <w:b/>
                                <w:bCs/>
                                <w:color w:val="808080"/>
                                <w:sz w:val="36"/>
                                <w:szCs w:val="36"/>
                              </w:rPr>
                            </w:pPr>
                          </w:p>
                          <w:p w:rsidR="005E2D59" w:rsidRPr="00715F26" w:rsidRDefault="005E2D59" w:rsidP="00715F26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b/>
                                <w:bCs/>
                                <w:caps/>
                                <w:color w:val="516473"/>
                                <w:sz w:val="48"/>
                                <w:szCs w:val="48"/>
                              </w:rPr>
                            </w:pPr>
                            <w:r w:rsidRPr="00715F26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t xml:space="preserve">ANEXO </w:t>
                            </w:r>
                            <w:r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t>I</w:t>
                            </w:r>
                            <w:r w:rsidRPr="00715F26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t>I</w:t>
                            </w:r>
                            <w:r w:rsidRPr="00715F26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br/>
                            </w:r>
                            <w:r w:rsidRPr="00715F26">
                              <w:rPr>
                                <w:rFonts w:cs="Arial"/>
                                <w:bCs/>
                                <w:color w:val="516473"/>
                                <w:sz w:val="40"/>
                                <w:szCs w:val="40"/>
                              </w:rPr>
                              <w:t xml:space="preserve">Descrição </w:t>
                            </w:r>
                            <w:r>
                              <w:rPr>
                                <w:rFonts w:cs="Arial"/>
                                <w:color w:val="516473"/>
                                <w:sz w:val="40"/>
                                <w:szCs w:val="40"/>
                              </w:rPr>
                              <w:t>(Arial, 20 pts, Regular)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98pt;margin-top:395.95pt;width:5in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" filled="f" fillcolor="#bbe0e3" stroked="f">
                <v:textbox>
                  <w:txbxContent>
                    <w:p w:rsidR="005E2D59" w:rsidRPr="00715F26" w:rsidRDefault="005E2D59" w:rsidP="00715F26">
                      <w:pPr>
                        <w:autoSpaceDE w:val="0"/>
                        <w:autoSpaceDN w:val="0"/>
                        <w:adjustRightInd w:val="0"/>
                        <w:rPr>
                          <w:rFonts w:ascii="Arial Narrow" w:hAnsi="Arial Narrow" w:cs="Arial Narrow"/>
                          <w:b/>
                          <w:bCs/>
                          <w:color w:val="808080"/>
                          <w:sz w:val="36"/>
                          <w:szCs w:val="36"/>
                        </w:rPr>
                      </w:pPr>
                    </w:p>
                    <w:p w:rsidR="005E2D59" w:rsidRPr="00715F26" w:rsidRDefault="005E2D59" w:rsidP="00715F26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b/>
                          <w:bCs/>
                          <w:caps/>
                          <w:color w:val="516473"/>
                          <w:sz w:val="48"/>
                          <w:szCs w:val="48"/>
                        </w:rPr>
                      </w:pPr>
                      <w:r w:rsidRPr="00715F26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t xml:space="preserve">ANEXO </w:t>
                      </w:r>
                      <w:r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t>I</w:t>
                      </w:r>
                      <w:r w:rsidRPr="00715F26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t>I</w:t>
                      </w:r>
                      <w:r w:rsidRPr="00715F26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br/>
                      </w:r>
                      <w:r w:rsidRPr="00715F26">
                        <w:rPr>
                          <w:rFonts w:cs="Arial"/>
                          <w:bCs/>
                          <w:color w:val="516473"/>
                          <w:sz w:val="40"/>
                          <w:szCs w:val="40"/>
                        </w:rPr>
                        <w:t xml:space="preserve">Descrição </w:t>
                      </w:r>
                      <w:r>
                        <w:rPr>
                          <w:rFonts w:cs="Arial"/>
                          <w:color w:val="516473"/>
                          <w:sz w:val="40"/>
                          <w:szCs w:val="40"/>
                        </w:rPr>
                        <w:t>(Arial, 20 pts, Regular)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-4548505</wp:posOffset>
                </wp:positionV>
                <wp:extent cx="4572000" cy="1432560"/>
                <wp:effectExtent l="0" t="0" r="0" b="0"/>
                <wp:wrapNone/>
                <wp:docPr id="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43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2D59" w:rsidRPr="00BF5CDE" w:rsidRDefault="005E2D59" w:rsidP="009A517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 Narrow" w:hAnsi="Arial Narrow" w:cs="Arial Narrow"/>
                                <w:b/>
                                <w:bCs/>
                                <w:color w:val="808080"/>
                                <w:sz w:val="36"/>
                                <w:szCs w:val="36"/>
                              </w:rPr>
                            </w:pPr>
                          </w:p>
                          <w:p w:rsidR="005E2D59" w:rsidRPr="00203EFC" w:rsidRDefault="005E2D59" w:rsidP="009A517B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</w:pPr>
                            <w:r w:rsidRPr="00203EFC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t>ANEXO II</w:t>
                            </w:r>
                          </w:p>
                          <w:p w:rsidR="005E2D59" w:rsidRPr="00BF5CDE" w:rsidRDefault="005E2D59" w:rsidP="000D2FF2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b/>
                                <w:bCs/>
                                <w:caps/>
                                <w:color w:val="516473"/>
                                <w:sz w:val="48"/>
                                <w:szCs w:val="48"/>
                              </w:rPr>
                            </w:pPr>
                            <w:r w:rsidRPr="00BF5CDE">
                              <w:rPr>
                                <w:rFonts w:cs="Arial"/>
                                <w:bCs/>
                                <w:color w:val="516473"/>
                                <w:sz w:val="40"/>
                                <w:szCs w:val="40"/>
                              </w:rPr>
                              <w:t xml:space="preserve">Descrição </w:t>
                            </w:r>
                            <w:r>
                              <w:rPr>
                                <w:rFonts w:cs="Arial"/>
                                <w:color w:val="516473"/>
                                <w:sz w:val="40"/>
                                <w:szCs w:val="40"/>
                              </w:rPr>
                              <w:t>(Arial, 20 pts, Regular)</w:t>
                            </w:r>
                          </w:p>
                          <w:p w:rsidR="005E2D59" w:rsidRPr="00203EFC" w:rsidRDefault="005E2D59" w:rsidP="009A517B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b/>
                                <w:bCs/>
                                <w:caps/>
                                <w:color w:val="516473"/>
                                <w:sz w:val="48"/>
                                <w:szCs w:val="48"/>
                              </w:rPr>
                            </w:pPr>
                            <w:r w:rsidRPr="00203EFC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0" type="#_x0000_t202" style="position:absolute;left:0;text-align:left;margin-left:186pt;margin-top:-358.15pt;width:5in;height:11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" filled="f" fillcolor="#bbe0e3" stroked="f">
                <v:textbox>
                  <w:txbxContent>
                    <w:p w:rsidR="005E2D59" w:rsidRPr="00BF5CDE" w:rsidRDefault="005E2D59" w:rsidP="009A517B">
                      <w:pPr>
                        <w:autoSpaceDE w:val="0"/>
                        <w:autoSpaceDN w:val="0"/>
                        <w:adjustRightInd w:val="0"/>
                        <w:rPr>
                          <w:rFonts w:ascii="Arial Narrow" w:hAnsi="Arial Narrow" w:cs="Arial Narrow"/>
                          <w:b/>
                          <w:bCs/>
                          <w:color w:val="808080"/>
                          <w:sz w:val="36"/>
                          <w:szCs w:val="36"/>
                        </w:rPr>
                      </w:pPr>
                    </w:p>
                    <w:p w:rsidR="005E2D59" w:rsidRPr="00203EFC" w:rsidRDefault="005E2D59" w:rsidP="009A517B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</w:pPr>
                      <w:r w:rsidRPr="00203EFC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t>ANEXO II</w:t>
                      </w:r>
                    </w:p>
                    <w:p w:rsidR="005E2D59" w:rsidRPr="00BF5CDE" w:rsidRDefault="005E2D59" w:rsidP="000D2FF2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b/>
                          <w:bCs/>
                          <w:caps/>
                          <w:color w:val="516473"/>
                          <w:sz w:val="48"/>
                          <w:szCs w:val="48"/>
                        </w:rPr>
                      </w:pPr>
                      <w:r w:rsidRPr="00BF5CDE">
                        <w:rPr>
                          <w:rFonts w:cs="Arial"/>
                          <w:bCs/>
                          <w:color w:val="516473"/>
                          <w:sz w:val="40"/>
                          <w:szCs w:val="40"/>
                        </w:rPr>
                        <w:t xml:space="preserve">Descrição </w:t>
                      </w:r>
                      <w:r>
                        <w:rPr>
                          <w:rFonts w:cs="Arial"/>
                          <w:color w:val="516473"/>
                          <w:sz w:val="40"/>
                          <w:szCs w:val="40"/>
                        </w:rPr>
                        <w:t>(Arial, 20 pts, Regular)</w:t>
                      </w:r>
                    </w:p>
                    <w:p w:rsidR="005E2D59" w:rsidRPr="00203EFC" w:rsidRDefault="005E2D59" w:rsidP="009A517B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b/>
                          <w:bCs/>
                          <w:caps/>
                          <w:color w:val="516473"/>
                          <w:sz w:val="48"/>
                          <w:szCs w:val="48"/>
                        </w:rPr>
                      </w:pPr>
                      <w:r w:rsidRPr="00203EFC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-480060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24" name="Picture 24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aphic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Default="00DE59C0" w:rsidP="000C2729">
      <w:pPr>
        <w:pStyle w:val="Meuestilo"/>
      </w:pPr>
      <w:r>
        <w:lastRenderedPageBreak/>
        <w:t>Anexo II</w:t>
      </w:r>
    </w:p>
    <w:p w:rsidR="00DE59C0" w:rsidRDefault="00DE59C0" w:rsidP="000C2729">
      <w:pPr>
        <w:pStyle w:val="Meuestilo"/>
      </w:pPr>
    </w:p>
    <w:p w:rsidR="00DE59C0" w:rsidRDefault="00DE59C0" w:rsidP="000C2729">
      <w:pPr>
        <w:pStyle w:val="Meuestilo"/>
        <w:sectPr w:rsidR="00DE59C0" w:rsidSect="00576285">
          <w:headerReference w:type="default" r:id="rId21"/>
          <w:footerReference w:type="default" r:id="rId22"/>
          <w:pgSz w:w="11906" w:h="16838" w:code="9"/>
          <w:pgMar w:top="3119" w:right="1134" w:bottom="1418" w:left="1418" w:header="1531" w:footer="720" w:gutter="0"/>
          <w:cols w:space="720"/>
          <w:docGrid w:linePitch="360"/>
        </w:sectPr>
      </w:pPr>
    </w:p>
    <w:p w:rsidR="004166C5" w:rsidRDefault="00485787" w:rsidP="00576285">
      <w:pPr>
        <w:spacing w:after="120"/>
        <w:rPr>
          <w:rFonts w:cs="Arial"/>
          <w:szCs w:val="20"/>
        </w:rPr>
        <w:sectPr w:rsidR="004166C5" w:rsidSect="004166C5">
          <w:headerReference w:type="default" r:id="rId23"/>
          <w:footerReference w:type="default" r:id="rId24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  <w:r>
        <w:rPr>
          <w:rFonts w:cs="Arial"/>
          <w:noProof/>
          <w:szCs w:val="20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5152390</wp:posOffset>
                </wp:positionV>
                <wp:extent cx="4572000" cy="13716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2D59" w:rsidRPr="00715F26" w:rsidRDefault="005E2D59" w:rsidP="00715F2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 Narrow" w:hAnsi="Arial Narrow" w:cs="Arial Narrow"/>
                                <w:b/>
                                <w:bCs/>
                                <w:color w:val="808080"/>
                                <w:sz w:val="36"/>
                                <w:szCs w:val="36"/>
                              </w:rPr>
                            </w:pPr>
                          </w:p>
                          <w:p w:rsidR="005E2D59" w:rsidRPr="00715F26" w:rsidRDefault="005E2D59" w:rsidP="00715F26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b/>
                                <w:bCs/>
                                <w:caps/>
                                <w:color w:val="516473"/>
                                <w:sz w:val="48"/>
                                <w:szCs w:val="48"/>
                              </w:rPr>
                            </w:pPr>
                            <w:r w:rsidRPr="00715F26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t xml:space="preserve">ANEXO </w:t>
                            </w:r>
                            <w:r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t>II</w:t>
                            </w:r>
                            <w:r w:rsidRPr="00715F26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t>I</w:t>
                            </w:r>
                            <w:r w:rsidRPr="00715F26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br/>
                            </w:r>
                            <w:r w:rsidRPr="00715F26">
                              <w:rPr>
                                <w:rFonts w:cs="Arial"/>
                                <w:bCs/>
                                <w:color w:val="516473"/>
                                <w:sz w:val="40"/>
                                <w:szCs w:val="40"/>
                              </w:rPr>
                              <w:t xml:space="preserve">Descrição </w:t>
                            </w:r>
                            <w:r>
                              <w:rPr>
                                <w:rFonts w:cs="Arial"/>
                                <w:color w:val="516473"/>
                                <w:sz w:val="40"/>
                                <w:szCs w:val="40"/>
                              </w:rPr>
                              <w:t>(Arial, 20 pts, Regular)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10pt;margin-top:405.7pt;width:5in;height:10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" filled="f" fillcolor="#bbe0e3" stroked="f">
                <v:textbox>
                  <w:txbxContent>
                    <w:p w:rsidR="005E2D59" w:rsidRPr="00715F26" w:rsidRDefault="005E2D59" w:rsidP="00715F26">
                      <w:pPr>
                        <w:autoSpaceDE w:val="0"/>
                        <w:autoSpaceDN w:val="0"/>
                        <w:adjustRightInd w:val="0"/>
                        <w:rPr>
                          <w:rFonts w:ascii="Arial Narrow" w:hAnsi="Arial Narrow" w:cs="Arial Narrow"/>
                          <w:b/>
                          <w:bCs/>
                          <w:color w:val="808080"/>
                          <w:sz w:val="36"/>
                          <w:szCs w:val="36"/>
                        </w:rPr>
                      </w:pPr>
                    </w:p>
                    <w:p w:rsidR="005E2D59" w:rsidRPr="00715F26" w:rsidRDefault="005E2D59" w:rsidP="00715F26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b/>
                          <w:bCs/>
                          <w:caps/>
                          <w:color w:val="516473"/>
                          <w:sz w:val="48"/>
                          <w:szCs w:val="48"/>
                        </w:rPr>
                      </w:pPr>
                      <w:r w:rsidRPr="00715F26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t xml:space="preserve">ANEXO </w:t>
                      </w:r>
                      <w:r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t>II</w:t>
                      </w:r>
                      <w:r w:rsidRPr="00715F26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t>I</w:t>
                      </w:r>
                      <w:r w:rsidRPr="00715F26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br/>
                      </w:r>
                      <w:r w:rsidRPr="00715F26">
                        <w:rPr>
                          <w:rFonts w:cs="Arial"/>
                          <w:bCs/>
                          <w:color w:val="516473"/>
                          <w:sz w:val="40"/>
                          <w:szCs w:val="40"/>
                        </w:rPr>
                        <w:t xml:space="preserve">Descrição </w:t>
                      </w:r>
                      <w:r>
                        <w:rPr>
                          <w:rFonts w:cs="Arial"/>
                          <w:color w:val="516473"/>
                          <w:sz w:val="40"/>
                          <w:szCs w:val="40"/>
                        </w:rPr>
                        <w:t>(Arial, 20 pts, Regular)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-4596130</wp:posOffset>
                </wp:positionV>
                <wp:extent cx="4572000" cy="1432560"/>
                <wp:effectExtent l="0" t="0" r="0" b="0"/>
                <wp:wrapNone/>
                <wp:docPr id="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43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2D59" w:rsidRPr="00BF5CDE" w:rsidRDefault="005E2D59" w:rsidP="004166C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 Narrow" w:hAnsi="Arial Narrow" w:cs="Arial Narrow"/>
                                <w:b/>
                                <w:bCs/>
                                <w:color w:val="808080"/>
                                <w:sz w:val="36"/>
                                <w:szCs w:val="36"/>
                              </w:rPr>
                            </w:pPr>
                          </w:p>
                          <w:p w:rsidR="005E2D59" w:rsidRPr="00BF5CDE" w:rsidRDefault="005E2D59" w:rsidP="000D2FF2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b/>
                                <w:bCs/>
                                <w:caps/>
                                <w:color w:val="516473"/>
                                <w:sz w:val="48"/>
                                <w:szCs w:val="48"/>
                              </w:rPr>
                            </w:pPr>
                            <w:r w:rsidRPr="00BF5CDE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t>ANEXO III</w:t>
                            </w:r>
                            <w:r w:rsidRPr="00BF5CDE">
                              <w:rPr>
                                <w:rFonts w:cs="Arial"/>
                                <w:b/>
                                <w:bCs/>
                                <w:color w:val="516473"/>
                                <w:sz w:val="48"/>
                                <w:szCs w:val="48"/>
                              </w:rPr>
                              <w:br/>
                            </w:r>
                            <w:r w:rsidRPr="00BF5CDE">
                              <w:rPr>
                                <w:rFonts w:cs="Arial"/>
                                <w:bCs/>
                                <w:color w:val="516473"/>
                                <w:sz w:val="40"/>
                                <w:szCs w:val="40"/>
                              </w:rPr>
                              <w:t xml:space="preserve">Descrição </w:t>
                            </w:r>
                            <w:r>
                              <w:rPr>
                                <w:rFonts w:cs="Arial"/>
                                <w:color w:val="516473"/>
                                <w:sz w:val="40"/>
                                <w:szCs w:val="40"/>
                              </w:rPr>
                              <w:t>(Arial, 20 pts, Regular)</w:t>
                            </w:r>
                          </w:p>
                          <w:p w:rsidR="005E2D59" w:rsidRPr="00BF5CDE" w:rsidRDefault="005E2D59" w:rsidP="004166C5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="Arial"/>
                                <w:b/>
                                <w:bCs/>
                                <w:caps/>
                                <w:color w:val="516473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2" type="#_x0000_t202" style="position:absolute;left:0;text-align:left;margin-left:186pt;margin-top:-361.9pt;width:5in;height:11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" filled="f" fillcolor="#bbe0e3" stroked="f">
                <v:textbox>
                  <w:txbxContent>
                    <w:p w:rsidR="005E2D59" w:rsidRPr="00BF5CDE" w:rsidRDefault="005E2D59" w:rsidP="004166C5">
                      <w:pPr>
                        <w:autoSpaceDE w:val="0"/>
                        <w:autoSpaceDN w:val="0"/>
                        <w:adjustRightInd w:val="0"/>
                        <w:rPr>
                          <w:rFonts w:ascii="Arial Narrow" w:hAnsi="Arial Narrow" w:cs="Arial Narrow"/>
                          <w:b/>
                          <w:bCs/>
                          <w:color w:val="808080"/>
                          <w:sz w:val="36"/>
                          <w:szCs w:val="36"/>
                        </w:rPr>
                      </w:pPr>
                    </w:p>
                    <w:p w:rsidR="005E2D59" w:rsidRPr="00BF5CDE" w:rsidRDefault="005E2D59" w:rsidP="000D2FF2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b/>
                          <w:bCs/>
                          <w:caps/>
                          <w:color w:val="516473"/>
                          <w:sz w:val="48"/>
                          <w:szCs w:val="48"/>
                        </w:rPr>
                      </w:pPr>
                      <w:r w:rsidRPr="00BF5CDE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t>ANEXO III</w:t>
                      </w:r>
                      <w:r w:rsidRPr="00BF5CDE">
                        <w:rPr>
                          <w:rFonts w:cs="Arial"/>
                          <w:b/>
                          <w:bCs/>
                          <w:color w:val="516473"/>
                          <w:sz w:val="48"/>
                          <w:szCs w:val="48"/>
                        </w:rPr>
                        <w:br/>
                      </w:r>
                      <w:r w:rsidRPr="00BF5CDE">
                        <w:rPr>
                          <w:rFonts w:cs="Arial"/>
                          <w:bCs/>
                          <w:color w:val="516473"/>
                          <w:sz w:val="40"/>
                          <w:szCs w:val="40"/>
                        </w:rPr>
                        <w:t xml:space="preserve">Descrição </w:t>
                      </w:r>
                      <w:r>
                        <w:rPr>
                          <w:rFonts w:cs="Arial"/>
                          <w:color w:val="516473"/>
                          <w:sz w:val="40"/>
                          <w:szCs w:val="40"/>
                        </w:rPr>
                        <w:t>(Arial, 20 pts, Regular)</w:t>
                      </w:r>
                    </w:p>
                    <w:p w:rsidR="005E2D59" w:rsidRPr="00BF5CDE" w:rsidRDefault="005E2D59" w:rsidP="004166C5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="Arial"/>
                          <w:b/>
                          <w:bCs/>
                          <w:caps/>
                          <w:color w:val="516473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-480060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27" name="Picture 27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raphic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Default="00E8671D" w:rsidP="000C2729">
      <w:pPr>
        <w:pStyle w:val="Meuestilo"/>
      </w:pPr>
      <w:r>
        <w:lastRenderedPageBreak/>
        <w:t>Anexo III</w:t>
      </w:r>
    </w:p>
    <w:p w:rsidR="004166C5" w:rsidRDefault="004166C5" w:rsidP="000C2729">
      <w:pPr>
        <w:pStyle w:val="Meuestilo"/>
      </w:pPr>
    </w:p>
    <w:p w:rsidR="00E8671D" w:rsidRDefault="00E8671D" w:rsidP="00576285">
      <w:pPr>
        <w:spacing w:after="120"/>
        <w:rPr>
          <w:rFonts w:cs="Arial"/>
          <w:szCs w:val="20"/>
        </w:rPr>
        <w:sectPr w:rsidR="00E8671D" w:rsidSect="00576285">
          <w:headerReference w:type="default" r:id="rId25"/>
          <w:footerReference w:type="default" r:id="rId26"/>
          <w:pgSz w:w="11906" w:h="16838" w:code="9"/>
          <w:pgMar w:top="3119" w:right="1134" w:bottom="1418" w:left="1418" w:header="1531" w:footer="720" w:gutter="0"/>
          <w:cols w:space="720"/>
          <w:docGrid w:linePitch="360"/>
        </w:sectPr>
      </w:pPr>
    </w:p>
    <w:p w:rsidR="00E8671D" w:rsidRPr="00723360" w:rsidRDefault="00485787" w:rsidP="00576285">
      <w:pPr>
        <w:spacing w:after="120"/>
        <w:rPr>
          <w:rFonts w:cs="Arial"/>
          <w:szCs w:val="20"/>
        </w:rPr>
      </w:pPr>
      <w:r>
        <w:rPr>
          <w:rFonts w:cs="Arial"/>
          <w:noProof/>
          <w:szCs w:val="20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2803525</wp:posOffset>
                </wp:positionH>
                <wp:positionV relativeFrom="paragraph">
                  <wp:posOffset>6682740</wp:posOffset>
                </wp:positionV>
                <wp:extent cx="2987675" cy="1828800"/>
                <wp:effectExtent l="0" t="0" r="0" b="0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76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2D59" w:rsidRPr="002412EF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  <w:b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2412EF">
                              <w:rPr>
                                <w:rFonts w:cs="Arial"/>
                                <w:b/>
                                <w:color w:val="516473"/>
                                <w:sz w:val="16"/>
                                <w:szCs w:val="16"/>
                              </w:rPr>
                              <w:t>EAPS - Empresa de An</w:t>
                            </w:r>
                            <w:r>
                              <w:rPr>
                                <w:rFonts w:cs="Arial"/>
                                <w:b/>
                                <w:color w:val="516473"/>
                                <w:sz w:val="16"/>
                                <w:szCs w:val="16"/>
                              </w:rPr>
                              <w:t>álise, Prevenção e Segurança, SA</w:t>
                            </w:r>
                          </w:p>
                          <w:p w:rsidR="005E2D59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NIPC: 503 852 929</w:t>
                            </w:r>
                          </w:p>
                          <w:p w:rsidR="005E2D59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</w:p>
                          <w:p w:rsidR="005E2D59" w:rsidRPr="003000B8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3000B8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Lisboa – Rua Nova da Trindade, 3</w:t>
                            </w:r>
                          </w:p>
                          <w:p w:rsidR="005E2D59" w:rsidRPr="003000B8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3000B8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1200-301 Lisboa</w:t>
                            </w:r>
                          </w:p>
                          <w:p w:rsidR="005E2D59" w:rsidRPr="003000B8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3000B8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Tel.: 213 213 100</w:t>
                            </w:r>
                          </w:p>
                          <w:p w:rsidR="005E2D59" w:rsidRPr="003000B8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3000B8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Fax: 213 213 1</w:t>
                            </w:r>
                            <w:r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  <w:p w:rsidR="005E2D59" w:rsidRPr="003000B8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3000B8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Porto – Rua Sá da Bandeira, 819, 4º</w:t>
                            </w:r>
                          </w:p>
                          <w:p w:rsidR="005E2D59" w:rsidRPr="003000B8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3000B8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4000-438 Porto</w:t>
                            </w:r>
                          </w:p>
                          <w:p w:rsidR="005E2D59" w:rsidRPr="003000B8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3000B8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Tel.: 222 073 410</w:t>
                            </w:r>
                          </w:p>
                          <w:p w:rsidR="005E2D59" w:rsidRPr="003000B8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3000B8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Fax: 222 073 411</w:t>
                            </w:r>
                          </w:p>
                          <w:p w:rsidR="005E2D59" w:rsidRPr="003000B8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geral</w:t>
                            </w:r>
                            <w:r w:rsidRPr="003000B8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@safemode.pt</w:t>
                            </w:r>
                          </w:p>
                          <w:p w:rsidR="005E2D59" w:rsidRPr="003000B8" w:rsidRDefault="005E2D59" w:rsidP="00E8671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</w:pPr>
                            <w:r w:rsidRPr="003000B8">
                              <w:rPr>
                                <w:rFonts w:cs="Arial"/>
                                <w:color w:val="516473"/>
                                <w:sz w:val="16"/>
                                <w:szCs w:val="16"/>
                              </w:rPr>
                              <w:t>www.safemode.pt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220.75pt;margin-top:526.2pt;width:235.25pt;height:2in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" filled="f" fillcolor="#bbe0e3" stroked="f">
                <v:textbox>
                  <w:txbxContent>
                    <w:p w:rsidR="005E2D59" w:rsidRPr="002412EF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cs="Arial"/>
                          <w:b/>
                          <w:color w:val="516473"/>
                          <w:sz w:val="16"/>
                          <w:szCs w:val="16"/>
                        </w:rPr>
                      </w:pPr>
                      <w:r w:rsidRPr="002412EF">
                        <w:rPr>
                          <w:rFonts w:cs="Arial"/>
                          <w:b/>
                          <w:color w:val="516473"/>
                          <w:sz w:val="16"/>
                          <w:szCs w:val="16"/>
                        </w:rPr>
                        <w:t>EAPS - Empresa de An</w:t>
                      </w:r>
                      <w:r>
                        <w:rPr>
                          <w:rFonts w:cs="Arial"/>
                          <w:b/>
                          <w:color w:val="516473"/>
                          <w:sz w:val="16"/>
                          <w:szCs w:val="16"/>
                        </w:rPr>
                        <w:t>álise, Prevenção e Segurança, SA</w:t>
                      </w:r>
                    </w:p>
                    <w:p w:rsidR="005E2D59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NIPC: 503 852 929</w:t>
                      </w:r>
                    </w:p>
                    <w:p w:rsidR="005E2D59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</w:p>
                    <w:p w:rsidR="005E2D59" w:rsidRPr="003000B8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 w:rsidRPr="003000B8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Lisboa – Rua Nova da Trindade, 3</w:t>
                      </w:r>
                    </w:p>
                    <w:p w:rsidR="005E2D59" w:rsidRPr="003000B8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 w:rsidRPr="003000B8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1200-301 Lisboa</w:t>
                      </w:r>
                    </w:p>
                    <w:p w:rsidR="005E2D59" w:rsidRPr="003000B8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 w:rsidRPr="003000B8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Tel.: 213 213 100</w:t>
                      </w:r>
                    </w:p>
                    <w:p w:rsidR="005E2D59" w:rsidRPr="003000B8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 w:rsidRPr="003000B8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Fax: 213 213 1</w:t>
                      </w:r>
                      <w:r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23</w:t>
                      </w:r>
                    </w:p>
                    <w:p w:rsidR="005E2D59" w:rsidRPr="003000B8" w:rsidRDefault="005E2D59" w:rsidP="00E8671D">
                      <w:pPr>
                        <w:autoSpaceDE w:val="0"/>
                        <w:autoSpaceDN w:val="0"/>
                        <w:adjustRightInd w:val="0"/>
                        <w:spacing w:before="12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 w:rsidRPr="003000B8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Porto – Rua Sá da Bandeira, 819, 4º</w:t>
                      </w:r>
                    </w:p>
                    <w:p w:rsidR="005E2D59" w:rsidRPr="003000B8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 w:rsidRPr="003000B8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4000-438 Porto</w:t>
                      </w:r>
                    </w:p>
                    <w:p w:rsidR="005E2D59" w:rsidRPr="003000B8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 w:rsidRPr="003000B8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Tel.: 222 073 410</w:t>
                      </w:r>
                    </w:p>
                    <w:p w:rsidR="005E2D59" w:rsidRPr="003000B8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 w:rsidRPr="003000B8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Fax: 222 073 411</w:t>
                      </w:r>
                    </w:p>
                    <w:p w:rsidR="005E2D59" w:rsidRPr="003000B8" w:rsidRDefault="005E2D59" w:rsidP="00E8671D">
                      <w:pPr>
                        <w:autoSpaceDE w:val="0"/>
                        <w:autoSpaceDN w:val="0"/>
                        <w:adjustRightInd w:val="0"/>
                        <w:spacing w:before="12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geral</w:t>
                      </w:r>
                      <w:r w:rsidRPr="003000B8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@safemode.pt</w:t>
                      </w:r>
                    </w:p>
                    <w:p w:rsidR="005E2D59" w:rsidRPr="003000B8" w:rsidRDefault="005E2D59" w:rsidP="00E8671D">
                      <w:pPr>
                        <w:autoSpaceDE w:val="0"/>
                        <w:autoSpaceDN w:val="0"/>
                        <w:adjustRightInd w:val="0"/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</w:pPr>
                      <w:r w:rsidRPr="003000B8">
                        <w:rPr>
                          <w:rFonts w:cs="Arial"/>
                          <w:color w:val="516473"/>
                          <w:sz w:val="16"/>
                          <w:szCs w:val="16"/>
                        </w:rPr>
                        <w:t>www.safemode.pt</w:t>
                      </w:r>
                    </w:p>
                  </w:txbxContent>
                </v:textbox>
              </v:rect>
            </w:pict>
          </mc:Fallback>
        </mc:AlternateConten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8540115</wp:posOffset>
            </wp:positionV>
            <wp:extent cx="1257300" cy="771525"/>
            <wp:effectExtent l="0" t="0" r="0" b="9525"/>
            <wp:wrapTight wrapText="bothSides">
              <wp:wrapPolygon edited="0">
                <wp:start x="0" y="0"/>
                <wp:lineTo x="0" y="21333"/>
                <wp:lineTo x="21273" y="21333"/>
                <wp:lineTo x="21273" y="0"/>
                <wp:lineTo x="0" y="0"/>
              </wp:wrapPolygon>
            </wp:wrapTight>
            <wp:docPr id="14" name="Picture 14" descr="Logo Ros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 Rosto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E8671D" w:rsidRPr="00723360" w:rsidSect="00E8671D">
      <w:headerReference w:type="default" r:id="rId28"/>
      <w:footerReference w:type="default" r:id="rId29"/>
      <w:pgSz w:w="11906" w:h="16838" w:code="9"/>
      <w:pgMar w:top="0" w:right="0" w:bottom="0" w:left="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52D" w:rsidRDefault="00CF452D">
      <w:r>
        <w:separator/>
      </w:r>
    </w:p>
  </w:endnote>
  <w:endnote w:type="continuationSeparator" w:id="0">
    <w:p w:rsidR="00CF452D" w:rsidRDefault="00CF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Pr="00DC1D56" w:rsidRDefault="00FF77EF" w:rsidP="00CF20AB">
    <w:pPr>
      <w:pStyle w:val="RptFooter"/>
    </w:pPr>
    <w:r>
      <w:t xml:space="preserve">SAFEMODE </w:t>
    </w:r>
    <w:sdt>
      <w:sdtPr>
        <w:alias w:val="RptFooter"/>
        <w:tag w:val="RptFooter"/>
        <w:id w:val="11098607"/>
        <w:placeholder>
          <w:docPart w:val="DefaultPlaceholder_22675703"/>
        </w:placeholder>
        <w:showingPlcHdr/>
        <w:text/>
      </w:sdtPr>
      <w:sdtEndPr/>
      <w:sdtContent/>
    </w:sdt>
    <w:r w:rsidR="005E2D59">
      <w:tab/>
    </w:r>
    <w:r w:rsidR="004F1D07">
      <w:t xml:space="preserve">    </w:t>
    </w:r>
    <w:r w:rsidR="00310E9B">
      <w:t xml:space="preserve">   </w:t>
    </w:r>
    <w:r w:rsidR="00CF20AB">
      <w:t xml:space="preserve"> </w:t>
    </w:r>
    <w:r w:rsidR="005E2D59" w:rsidRPr="007A2E1D">
      <w:t>Este documento só pode ser reproduzido na íntegra</w:t>
    </w:r>
    <w:r w:rsidR="005E2D59">
      <w:t>.</w:t>
    </w:r>
    <w:r w:rsidR="005E2D59">
      <w:tab/>
    </w:r>
    <w:r w:rsidR="00CF20AB">
      <w:t xml:space="preserve">                         </w:t>
    </w:r>
    <w:r w:rsidR="008950CF" w:rsidRPr="007A2E1D">
      <w:rPr>
        <w:rStyle w:val="PageNumber"/>
        <w:szCs w:val="16"/>
      </w:rPr>
      <w:fldChar w:fldCharType="begin"/>
    </w:r>
    <w:r w:rsidR="005E2D59" w:rsidRPr="007A2E1D">
      <w:rPr>
        <w:rStyle w:val="PageNumber"/>
        <w:szCs w:val="16"/>
      </w:rPr>
      <w:instrText xml:space="preserve"> PAGE </w:instrText>
    </w:r>
    <w:r w:rsidR="008950CF" w:rsidRPr="007A2E1D">
      <w:rPr>
        <w:rStyle w:val="PageNumber"/>
        <w:szCs w:val="16"/>
      </w:rPr>
      <w:fldChar w:fldCharType="separate"/>
    </w:r>
    <w:r w:rsidR="000E68EA">
      <w:rPr>
        <w:rStyle w:val="PageNumber"/>
        <w:noProof/>
        <w:szCs w:val="16"/>
      </w:rPr>
      <w:t>1</w:t>
    </w:r>
    <w:r w:rsidR="008950CF" w:rsidRPr="007A2E1D">
      <w:rPr>
        <w:rStyle w:val="PageNumber"/>
        <w:szCs w:val="16"/>
      </w:rPr>
      <w:fldChar w:fldCharType="end"/>
    </w:r>
    <w:r w:rsidR="005E2D59" w:rsidRPr="007A2E1D">
      <w:rPr>
        <w:rStyle w:val="PageNumber"/>
        <w:szCs w:val="16"/>
      </w:rPr>
      <w:t>/</w:t>
    </w:r>
    <w:r w:rsidR="008950CF" w:rsidRPr="007A2E1D">
      <w:rPr>
        <w:rStyle w:val="PageNumber"/>
        <w:szCs w:val="16"/>
      </w:rPr>
      <w:fldChar w:fldCharType="begin"/>
    </w:r>
    <w:r w:rsidR="005E2D59" w:rsidRPr="007A2E1D">
      <w:rPr>
        <w:rStyle w:val="PageNumber"/>
        <w:szCs w:val="16"/>
      </w:rPr>
      <w:instrText xml:space="preserve"> </w:instrText>
    </w:r>
    <w:r w:rsidR="00436F65">
      <w:rPr>
        <w:rStyle w:val="PageNumber"/>
        <w:szCs w:val="16"/>
      </w:rPr>
      <w:instrText>SECTIONPAGES</w:instrText>
    </w:r>
    <w:r w:rsidR="005E2D59" w:rsidRPr="007A2E1D">
      <w:rPr>
        <w:rStyle w:val="PageNumber"/>
        <w:szCs w:val="16"/>
      </w:rPr>
      <w:instrText xml:space="preserve"> </w:instrText>
    </w:r>
    <w:r w:rsidR="008950CF" w:rsidRPr="007A2E1D">
      <w:rPr>
        <w:rStyle w:val="PageNumber"/>
        <w:szCs w:val="16"/>
      </w:rPr>
      <w:fldChar w:fldCharType="separate"/>
    </w:r>
    <w:r w:rsidR="000E68EA">
      <w:rPr>
        <w:rStyle w:val="PageNumber"/>
        <w:noProof/>
        <w:szCs w:val="16"/>
      </w:rPr>
      <w:t>1</w:t>
    </w:r>
    <w:r w:rsidR="008950CF" w:rsidRPr="007A2E1D">
      <w:rPr>
        <w:rStyle w:val="PageNumber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Pr="00E8671D" w:rsidRDefault="005E2D59" w:rsidP="00E8671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Default="000E68EA" w:rsidP="00C168B4">
    <w:pPr>
      <w:pStyle w:val="RptFooter"/>
      <w:rPr>
        <w:rStyle w:val="PageNumber"/>
        <w:szCs w:val="16"/>
      </w:rPr>
    </w:pPr>
    <w:sdt>
      <w:sdtPr>
        <w:alias w:val="RptFooter:Number1"/>
        <w:tag w:val="RptFooter:Number1"/>
        <w:id w:val="1727829"/>
        <w:placeholder>
          <w:docPart w:val="DefaultPlaceholder_22675703"/>
        </w:placeholder>
        <w:showingPlcHdr/>
        <w:text/>
      </w:sdtPr>
      <w:sdtEndPr/>
      <w:sdtContent/>
    </w:sdt>
    <w:r w:rsidR="005E2D59">
      <w:tab/>
    </w:r>
    <w:r w:rsidR="00AF7627">
      <w:t xml:space="preserve">                                                     </w:t>
    </w:r>
    <w:r w:rsidR="005E2D59" w:rsidRPr="007A2E1D">
      <w:t>Este documento só pode ser reproduzido na íntegra</w:t>
    </w:r>
    <w:r w:rsidR="005E2D59">
      <w:t>.</w:t>
    </w:r>
    <w:r w:rsidR="005E2D59">
      <w:tab/>
    </w:r>
    <w:r w:rsidR="00AF7627">
      <w:t xml:space="preserve">                         </w:t>
    </w:r>
    <w:r w:rsidR="005E2D59">
      <w:rPr>
        <w:rStyle w:val="PageNumber"/>
        <w:szCs w:val="16"/>
      </w:rPr>
      <w:t>Anexo I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Pr="009A517B" w:rsidRDefault="005E2D59" w:rsidP="009A517B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Pr="00DC1D56" w:rsidRDefault="000E68EA" w:rsidP="00C168B4">
    <w:pPr>
      <w:pStyle w:val="RptFooter"/>
    </w:pPr>
    <w:sdt>
      <w:sdtPr>
        <w:alias w:val="RptFooter:Number2"/>
        <w:tag w:val="RptFooter:Number2"/>
        <w:id w:val="1727856"/>
        <w:placeholder>
          <w:docPart w:val="DefaultPlaceholder_22675703"/>
        </w:placeholder>
        <w:showingPlcHdr/>
        <w:text/>
      </w:sdtPr>
      <w:sdtEndPr/>
      <w:sdtContent/>
    </w:sdt>
    <w:r w:rsidR="005E2D59">
      <w:tab/>
    </w:r>
    <w:r w:rsidR="00C168B4">
      <w:t xml:space="preserve">                      </w:t>
    </w:r>
    <w:r w:rsidR="005E2D59" w:rsidRPr="007A2E1D">
      <w:t>Este documento só pode ser reproduzido na íntegra</w:t>
    </w:r>
    <w:r w:rsidR="005E2D59">
      <w:t>.</w:t>
    </w:r>
    <w:r w:rsidR="005E2D59">
      <w:tab/>
    </w:r>
    <w:r w:rsidR="00C168B4">
      <w:t xml:space="preserve">                          </w:t>
    </w:r>
    <w:r w:rsidR="005E2D59">
      <w:rPr>
        <w:rStyle w:val="PageNumber"/>
        <w:szCs w:val="16"/>
      </w:rPr>
      <w:t>Anexo II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Pr="004166C5" w:rsidRDefault="005E2D59" w:rsidP="004166C5">
    <w:pPr>
      <w:pStyle w:val="Footer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Pr="00DC1D56" w:rsidRDefault="000E68EA" w:rsidP="00C168B4">
    <w:pPr>
      <w:pStyle w:val="RptFooter"/>
    </w:pPr>
    <w:sdt>
      <w:sdtPr>
        <w:alias w:val="RptFooter:Number3"/>
        <w:tag w:val="RptFooter:Number3"/>
        <w:id w:val="1727883"/>
        <w:placeholder>
          <w:docPart w:val="DefaultPlaceholder_22675703"/>
        </w:placeholder>
        <w:showingPlcHdr/>
        <w:text/>
      </w:sdtPr>
      <w:sdtEndPr/>
      <w:sdtContent/>
    </w:sdt>
    <w:r w:rsidR="005E2D59">
      <w:tab/>
    </w:r>
    <w:r w:rsidR="00C168B4">
      <w:t xml:space="preserve">                     </w:t>
    </w:r>
    <w:r w:rsidR="005E2D59" w:rsidRPr="007A2E1D">
      <w:t>Este documento só pode ser reproduzido na íntegra</w:t>
    </w:r>
    <w:r w:rsidR="005E2D59">
      <w:t>.</w:t>
    </w:r>
    <w:r w:rsidR="005E2D59">
      <w:tab/>
    </w:r>
    <w:r w:rsidR="00C168B4">
      <w:t xml:space="preserve">                        </w:t>
    </w:r>
    <w:r w:rsidR="005E2D59">
      <w:rPr>
        <w:rStyle w:val="PageNumber"/>
        <w:szCs w:val="16"/>
      </w:rPr>
      <w:t>Anexo III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Pr="00E8671D" w:rsidRDefault="005E2D59" w:rsidP="00E867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52D" w:rsidRDefault="00CF452D">
      <w:r>
        <w:separator/>
      </w:r>
    </w:p>
  </w:footnote>
  <w:footnote w:type="continuationSeparator" w:id="0">
    <w:p w:rsidR="00CF452D" w:rsidRDefault="00CF4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Default="005E2D59">
    <w:pPr>
      <w:pStyle w:val="Header"/>
    </w:pPr>
  </w:p>
  <w:p w:rsidR="005E2D59" w:rsidRDefault="005E2D5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8" name="Picture 8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Pr="00E8671D" w:rsidRDefault="005E2D59" w:rsidP="00E8671D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4168" y="0"/>
              <wp:lineTo x="4168" y="6177"/>
              <wp:lineTo x="6442" y="9884"/>
              <wp:lineTo x="0" y="11737"/>
              <wp:lineTo x="0" y="21003"/>
              <wp:lineTo x="21221" y="21003"/>
              <wp:lineTo x="21221" y="11119"/>
              <wp:lineTo x="10611" y="9884"/>
              <wp:lineTo x="11368" y="0"/>
              <wp:lineTo x="4168" y="0"/>
            </wp:wrapPolygon>
          </wp:wrapTight>
          <wp:docPr id="17" name="Picture 17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Pr="009A517B" w:rsidRDefault="005E2D59" w:rsidP="009A517B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18" name="Picture 18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Pr="004166C5" w:rsidRDefault="005E2D59" w:rsidP="004166C5">
    <w:pPr>
      <w:pStyle w:val="Header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22" name="Picture 22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D59" w:rsidRPr="00E8671D" w:rsidRDefault="005E2D59" w:rsidP="00E8671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B0A80"/>
    <w:multiLevelType w:val="multilevel"/>
    <w:tmpl w:val="2C10E8A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C233E9E"/>
    <w:multiLevelType w:val="multilevel"/>
    <w:tmpl w:val="831C609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10CA3BA4"/>
    <w:multiLevelType w:val="multilevel"/>
    <w:tmpl w:val="2F1E07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171245E4"/>
    <w:multiLevelType w:val="multilevel"/>
    <w:tmpl w:val="EB721AA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color w:val="516473"/>
        <w:sz w:val="22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 w:val="0"/>
        <w:i w:val="0"/>
        <w:iCs w:val="0"/>
        <w:strike w:val="0"/>
        <w:dstrike w:val="0"/>
        <w:vanish w:val="0"/>
        <w:color w:val="516473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18937914"/>
    <w:multiLevelType w:val="multilevel"/>
    <w:tmpl w:val="0F40734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2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19E50BF0"/>
    <w:multiLevelType w:val="multilevel"/>
    <w:tmpl w:val="28C80612"/>
    <w:numStyleLink w:val="Style1"/>
  </w:abstractNum>
  <w:abstractNum w:abstractNumId="6">
    <w:nsid w:val="1CF063BD"/>
    <w:multiLevelType w:val="multilevel"/>
    <w:tmpl w:val="8C1484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1D6A122B"/>
    <w:multiLevelType w:val="multilevel"/>
    <w:tmpl w:val="1F02FE4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20F41C5"/>
    <w:multiLevelType w:val="multilevel"/>
    <w:tmpl w:val="7146163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22320DC2"/>
    <w:multiLevelType w:val="multilevel"/>
    <w:tmpl w:val="88768C6E"/>
    <w:lvl w:ilvl="0">
      <w:start w:val="1"/>
      <w:numFmt w:val="decimal"/>
      <w:pStyle w:val="TITULO1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11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tulo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272029F6"/>
    <w:multiLevelType w:val="multilevel"/>
    <w:tmpl w:val="28C80612"/>
    <w:numStyleLink w:val="Style1"/>
  </w:abstractNum>
  <w:abstractNum w:abstractNumId="11">
    <w:nsid w:val="28521AA5"/>
    <w:multiLevelType w:val="multilevel"/>
    <w:tmpl w:val="A308DB4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2A1A5B7B"/>
    <w:multiLevelType w:val="multilevel"/>
    <w:tmpl w:val="8C1484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2F7A1D93"/>
    <w:multiLevelType w:val="hybridMultilevel"/>
    <w:tmpl w:val="11DC72F4"/>
    <w:lvl w:ilvl="0" w:tplc="38D6F0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6139E8"/>
    <w:multiLevelType w:val="multilevel"/>
    <w:tmpl w:val="081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37365203"/>
    <w:multiLevelType w:val="multilevel"/>
    <w:tmpl w:val="56AA268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3F5029F8"/>
    <w:multiLevelType w:val="multilevel"/>
    <w:tmpl w:val="01EC2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954418"/>
    <w:multiLevelType w:val="multilevel"/>
    <w:tmpl w:val="CEF8765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43985FAC"/>
    <w:multiLevelType w:val="multilevel"/>
    <w:tmpl w:val="291C5C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46102507"/>
    <w:multiLevelType w:val="multilevel"/>
    <w:tmpl w:val="1CD0C1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vanish w:val="0"/>
        <w:color w:val="00008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0">
    <w:nsid w:val="47B24963"/>
    <w:multiLevelType w:val="multilevel"/>
    <w:tmpl w:val="5C7C6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vanish w:val="0"/>
        <w:color w:val="00008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>
    <w:nsid w:val="4C5D521B"/>
    <w:multiLevelType w:val="multilevel"/>
    <w:tmpl w:val="A66C2B4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502201A5"/>
    <w:multiLevelType w:val="multilevel"/>
    <w:tmpl w:val="28C80612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23">
    <w:nsid w:val="50FA3C85"/>
    <w:multiLevelType w:val="hybridMultilevel"/>
    <w:tmpl w:val="D6B21484"/>
    <w:lvl w:ilvl="0" w:tplc="D7E04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 w:tplc="AA0297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658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528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264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00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2ED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D7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44CA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417F29"/>
    <w:multiLevelType w:val="multilevel"/>
    <w:tmpl w:val="831C609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613E5244"/>
    <w:multiLevelType w:val="multilevel"/>
    <w:tmpl w:val="C4D0E6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1B227C8"/>
    <w:multiLevelType w:val="multilevel"/>
    <w:tmpl w:val="28C80612"/>
    <w:numStyleLink w:val="Style1"/>
  </w:abstractNum>
  <w:abstractNum w:abstractNumId="27">
    <w:nsid w:val="72770F55"/>
    <w:multiLevelType w:val="multilevel"/>
    <w:tmpl w:val="C504C86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4605958"/>
    <w:multiLevelType w:val="multilevel"/>
    <w:tmpl w:val="B4EA1CF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78150666"/>
    <w:multiLevelType w:val="multilevel"/>
    <w:tmpl w:val="51DAA3D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78C20371"/>
    <w:multiLevelType w:val="multilevel"/>
    <w:tmpl w:val="28C80612"/>
    <w:numStyleLink w:val="Style1"/>
  </w:abstractNum>
  <w:num w:numId="1">
    <w:abstractNumId w:val="25"/>
  </w:num>
  <w:num w:numId="2">
    <w:abstractNumId w:val="8"/>
  </w:num>
  <w:num w:numId="3">
    <w:abstractNumId w:val="2"/>
  </w:num>
  <w:num w:numId="4">
    <w:abstractNumId w:val="11"/>
  </w:num>
  <w:num w:numId="5">
    <w:abstractNumId w:val="27"/>
  </w:num>
  <w:num w:numId="6">
    <w:abstractNumId w:val="17"/>
  </w:num>
  <w:num w:numId="7">
    <w:abstractNumId w:val="0"/>
  </w:num>
  <w:num w:numId="8">
    <w:abstractNumId w:val="23"/>
  </w:num>
  <w:num w:numId="9">
    <w:abstractNumId w:val="13"/>
  </w:num>
  <w:num w:numId="10">
    <w:abstractNumId w:val="16"/>
  </w:num>
  <w:num w:numId="11">
    <w:abstractNumId w:val="28"/>
  </w:num>
  <w:num w:numId="12">
    <w:abstractNumId w:val="15"/>
  </w:num>
  <w:num w:numId="13">
    <w:abstractNumId w:val="9"/>
  </w:num>
  <w:num w:numId="14">
    <w:abstractNumId w:val="21"/>
  </w:num>
  <w:num w:numId="15">
    <w:abstractNumId w:val="3"/>
  </w:num>
  <w:num w:numId="16">
    <w:abstractNumId w:val="19"/>
  </w:num>
  <w:num w:numId="17">
    <w:abstractNumId w:val="20"/>
  </w:num>
  <w:num w:numId="18">
    <w:abstractNumId w:val="29"/>
  </w:num>
  <w:num w:numId="19">
    <w:abstractNumId w:val="18"/>
  </w:num>
  <w:num w:numId="20">
    <w:abstractNumId w:val="6"/>
  </w:num>
  <w:num w:numId="21">
    <w:abstractNumId w:val="12"/>
  </w:num>
  <w:num w:numId="22">
    <w:abstractNumId w:val="4"/>
  </w:num>
  <w:num w:numId="23">
    <w:abstractNumId w:val="14"/>
  </w:num>
  <w:num w:numId="24">
    <w:abstractNumId w:val="7"/>
  </w:num>
  <w:num w:numId="25">
    <w:abstractNumId w:val="24"/>
  </w:num>
  <w:num w:numId="26">
    <w:abstractNumId w:val="1"/>
  </w:num>
  <w:num w:numId="27">
    <w:abstractNumId w:val="9"/>
  </w:num>
  <w:num w:numId="28">
    <w:abstractNumId w:val="9"/>
  </w:num>
  <w:num w:numId="29">
    <w:abstractNumId w:val="22"/>
  </w:num>
  <w:num w:numId="30">
    <w:abstractNumId w:val="30"/>
  </w:num>
  <w:num w:numId="31">
    <w:abstractNumId w:val="10"/>
  </w:num>
  <w:num w:numId="32">
    <w:abstractNumId w:val="26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6E1"/>
    <w:rsid w:val="00013AFD"/>
    <w:rsid w:val="000173AD"/>
    <w:rsid w:val="00026EC2"/>
    <w:rsid w:val="00047AEE"/>
    <w:rsid w:val="00050F90"/>
    <w:rsid w:val="00054DF9"/>
    <w:rsid w:val="00056316"/>
    <w:rsid w:val="0007798B"/>
    <w:rsid w:val="00082C27"/>
    <w:rsid w:val="000A3D49"/>
    <w:rsid w:val="000B5C6F"/>
    <w:rsid w:val="000C191B"/>
    <w:rsid w:val="000C2729"/>
    <w:rsid w:val="000C64DE"/>
    <w:rsid w:val="000D2FF2"/>
    <w:rsid w:val="000D6DC9"/>
    <w:rsid w:val="000E4DB0"/>
    <w:rsid w:val="000E68EA"/>
    <w:rsid w:val="000F5FC7"/>
    <w:rsid w:val="000F78FA"/>
    <w:rsid w:val="001022D6"/>
    <w:rsid w:val="00112D12"/>
    <w:rsid w:val="001437BD"/>
    <w:rsid w:val="00151438"/>
    <w:rsid w:val="00152DE6"/>
    <w:rsid w:val="00156E8A"/>
    <w:rsid w:val="001663ED"/>
    <w:rsid w:val="0019114C"/>
    <w:rsid w:val="001947C8"/>
    <w:rsid w:val="0019580B"/>
    <w:rsid w:val="001A0116"/>
    <w:rsid w:val="001A042A"/>
    <w:rsid w:val="001A26E3"/>
    <w:rsid w:val="001A2AC2"/>
    <w:rsid w:val="001B2D4A"/>
    <w:rsid w:val="001B3243"/>
    <w:rsid w:val="001C0486"/>
    <w:rsid w:val="001C1482"/>
    <w:rsid w:val="001C3C43"/>
    <w:rsid w:val="001C5BC8"/>
    <w:rsid w:val="001D3709"/>
    <w:rsid w:val="001D4742"/>
    <w:rsid w:val="001D4C01"/>
    <w:rsid w:val="001E708B"/>
    <w:rsid w:val="001F24F4"/>
    <w:rsid w:val="00201758"/>
    <w:rsid w:val="00201BB2"/>
    <w:rsid w:val="00203EFC"/>
    <w:rsid w:val="00205358"/>
    <w:rsid w:val="00205A5D"/>
    <w:rsid w:val="0021362D"/>
    <w:rsid w:val="00221479"/>
    <w:rsid w:val="002412EF"/>
    <w:rsid w:val="00242AD9"/>
    <w:rsid w:val="00244A14"/>
    <w:rsid w:val="002504B7"/>
    <w:rsid w:val="002652A8"/>
    <w:rsid w:val="00270E71"/>
    <w:rsid w:val="0029763B"/>
    <w:rsid w:val="002A3580"/>
    <w:rsid w:val="002A3A93"/>
    <w:rsid w:val="002A6463"/>
    <w:rsid w:val="002B6D79"/>
    <w:rsid w:val="002B6F45"/>
    <w:rsid w:val="002C7922"/>
    <w:rsid w:val="002C7FC1"/>
    <w:rsid w:val="002D083B"/>
    <w:rsid w:val="002F29CB"/>
    <w:rsid w:val="003027E6"/>
    <w:rsid w:val="00310E9B"/>
    <w:rsid w:val="0032164F"/>
    <w:rsid w:val="00354257"/>
    <w:rsid w:val="00366D79"/>
    <w:rsid w:val="0037128D"/>
    <w:rsid w:val="00373EFB"/>
    <w:rsid w:val="0037619A"/>
    <w:rsid w:val="003821F8"/>
    <w:rsid w:val="0038543B"/>
    <w:rsid w:val="00385896"/>
    <w:rsid w:val="003A411F"/>
    <w:rsid w:val="003B6AD6"/>
    <w:rsid w:val="003C5AC8"/>
    <w:rsid w:val="003D6772"/>
    <w:rsid w:val="003E1581"/>
    <w:rsid w:val="003E1C72"/>
    <w:rsid w:val="003F0444"/>
    <w:rsid w:val="00406312"/>
    <w:rsid w:val="00415B3F"/>
    <w:rsid w:val="004166C5"/>
    <w:rsid w:val="00430AC6"/>
    <w:rsid w:val="00430E4B"/>
    <w:rsid w:val="00436F65"/>
    <w:rsid w:val="00456604"/>
    <w:rsid w:val="00475696"/>
    <w:rsid w:val="00477034"/>
    <w:rsid w:val="00480D4D"/>
    <w:rsid w:val="00485787"/>
    <w:rsid w:val="00487401"/>
    <w:rsid w:val="0049073F"/>
    <w:rsid w:val="00492A38"/>
    <w:rsid w:val="004A099F"/>
    <w:rsid w:val="004A19AC"/>
    <w:rsid w:val="004A3558"/>
    <w:rsid w:val="004A763E"/>
    <w:rsid w:val="004B3983"/>
    <w:rsid w:val="004B3999"/>
    <w:rsid w:val="004E059E"/>
    <w:rsid w:val="004F1D07"/>
    <w:rsid w:val="004F39C1"/>
    <w:rsid w:val="004F6EAD"/>
    <w:rsid w:val="00503599"/>
    <w:rsid w:val="00510BC8"/>
    <w:rsid w:val="00520F38"/>
    <w:rsid w:val="00527C93"/>
    <w:rsid w:val="005529EA"/>
    <w:rsid w:val="00556EB0"/>
    <w:rsid w:val="00562702"/>
    <w:rsid w:val="00564E1F"/>
    <w:rsid w:val="00576285"/>
    <w:rsid w:val="005825C8"/>
    <w:rsid w:val="0058524B"/>
    <w:rsid w:val="00591618"/>
    <w:rsid w:val="00592D4D"/>
    <w:rsid w:val="005A08C0"/>
    <w:rsid w:val="005A7A9D"/>
    <w:rsid w:val="005B67D9"/>
    <w:rsid w:val="005B7CCF"/>
    <w:rsid w:val="005C22DA"/>
    <w:rsid w:val="005C2A20"/>
    <w:rsid w:val="005C3291"/>
    <w:rsid w:val="005C48BD"/>
    <w:rsid w:val="005D1BE8"/>
    <w:rsid w:val="005D4588"/>
    <w:rsid w:val="005E2D59"/>
    <w:rsid w:val="005E4FD8"/>
    <w:rsid w:val="005E6C20"/>
    <w:rsid w:val="00616B7A"/>
    <w:rsid w:val="0063072F"/>
    <w:rsid w:val="00632468"/>
    <w:rsid w:val="00645A13"/>
    <w:rsid w:val="0065248A"/>
    <w:rsid w:val="0065291E"/>
    <w:rsid w:val="006604AF"/>
    <w:rsid w:val="00661457"/>
    <w:rsid w:val="00663631"/>
    <w:rsid w:val="00665F56"/>
    <w:rsid w:val="006746B6"/>
    <w:rsid w:val="0068291C"/>
    <w:rsid w:val="00692136"/>
    <w:rsid w:val="00695FB9"/>
    <w:rsid w:val="006A38A1"/>
    <w:rsid w:val="006A583D"/>
    <w:rsid w:val="006B3BE9"/>
    <w:rsid w:val="006B4ABF"/>
    <w:rsid w:val="006C56A4"/>
    <w:rsid w:val="006D5C68"/>
    <w:rsid w:val="006E2E44"/>
    <w:rsid w:val="006E421D"/>
    <w:rsid w:val="006F45EA"/>
    <w:rsid w:val="006F6047"/>
    <w:rsid w:val="0070020B"/>
    <w:rsid w:val="00707501"/>
    <w:rsid w:val="00707A0A"/>
    <w:rsid w:val="00711788"/>
    <w:rsid w:val="007144F9"/>
    <w:rsid w:val="0071469B"/>
    <w:rsid w:val="00715F26"/>
    <w:rsid w:val="00723360"/>
    <w:rsid w:val="0074009D"/>
    <w:rsid w:val="007428F2"/>
    <w:rsid w:val="00760DCF"/>
    <w:rsid w:val="00763EB9"/>
    <w:rsid w:val="00767C43"/>
    <w:rsid w:val="00771045"/>
    <w:rsid w:val="0077556D"/>
    <w:rsid w:val="00796C6D"/>
    <w:rsid w:val="007A4E3A"/>
    <w:rsid w:val="007C272D"/>
    <w:rsid w:val="007C487F"/>
    <w:rsid w:val="007C5B27"/>
    <w:rsid w:val="007C75EC"/>
    <w:rsid w:val="007D186E"/>
    <w:rsid w:val="007D6B70"/>
    <w:rsid w:val="007E041D"/>
    <w:rsid w:val="007E1140"/>
    <w:rsid w:val="007E50C4"/>
    <w:rsid w:val="007E6A10"/>
    <w:rsid w:val="007F1494"/>
    <w:rsid w:val="007F71EA"/>
    <w:rsid w:val="0080211A"/>
    <w:rsid w:val="00834537"/>
    <w:rsid w:val="00843007"/>
    <w:rsid w:val="00851E59"/>
    <w:rsid w:val="008538BE"/>
    <w:rsid w:val="008541DC"/>
    <w:rsid w:val="00855541"/>
    <w:rsid w:val="008635D8"/>
    <w:rsid w:val="00865E6D"/>
    <w:rsid w:val="008677CC"/>
    <w:rsid w:val="008950CF"/>
    <w:rsid w:val="008A72D9"/>
    <w:rsid w:val="008B36E1"/>
    <w:rsid w:val="008C4C22"/>
    <w:rsid w:val="008E45B0"/>
    <w:rsid w:val="008E4972"/>
    <w:rsid w:val="00904781"/>
    <w:rsid w:val="00904D56"/>
    <w:rsid w:val="00905B63"/>
    <w:rsid w:val="0093239C"/>
    <w:rsid w:val="009539EE"/>
    <w:rsid w:val="009616E7"/>
    <w:rsid w:val="00961A12"/>
    <w:rsid w:val="00966CA4"/>
    <w:rsid w:val="009719D0"/>
    <w:rsid w:val="00972F0E"/>
    <w:rsid w:val="00982865"/>
    <w:rsid w:val="00993495"/>
    <w:rsid w:val="009A121C"/>
    <w:rsid w:val="009A4DF1"/>
    <w:rsid w:val="009A517B"/>
    <w:rsid w:val="009B2841"/>
    <w:rsid w:val="009B56D3"/>
    <w:rsid w:val="009C2FE6"/>
    <w:rsid w:val="009D1128"/>
    <w:rsid w:val="00A01AB6"/>
    <w:rsid w:val="00A03D0A"/>
    <w:rsid w:val="00A11E9D"/>
    <w:rsid w:val="00A41D08"/>
    <w:rsid w:val="00A50DC1"/>
    <w:rsid w:val="00A60682"/>
    <w:rsid w:val="00A6783C"/>
    <w:rsid w:val="00A70B78"/>
    <w:rsid w:val="00A71DA1"/>
    <w:rsid w:val="00A91387"/>
    <w:rsid w:val="00A96F5E"/>
    <w:rsid w:val="00A97F99"/>
    <w:rsid w:val="00AA1948"/>
    <w:rsid w:val="00AA1E14"/>
    <w:rsid w:val="00AA1FAF"/>
    <w:rsid w:val="00AC7DAA"/>
    <w:rsid w:val="00AD7CF8"/>
    <w:rsid w:val="00AF5F93"/>
    <w:rsid w:val="00AF7627"/>
    <w:rsid w:val="00B12228"/>
    <w:rsid w:val="00B25498"/>
    <w:rsid w:val="00B30D09"/>
    <w:rsid w:val="00B355A2"/>
    <w:rsid w:val="00B51198"/>
    <w:rsid w:val="00B62DEF"/>
    <w:rsid w:val="00B66AE9"/>
    <w:rsid w:val="00B727FF"/>
    <w:rsid w:val="00B8472A"/>
    <w:rsid w:val="00B950ED"/>
    <w:rsid w:val="00BC1015"/>
    <w:rsid w:val="00BC354F"/>
    <w:rsid w:val="00BD02B2"/>
    <w:rsid w:val="00BD62B2"/>
    <w:rsid w:val="00BE09B6"/>
    <w:rsid w:val="00BE70B5"/>
    <w:rsid w:val="00BE78BF"/>
    <w:rsid w:val="00BF5CDE"/>
    <w:rsid w:val="00BF7A06"/>
    <w:rsid w:val="00C00818"/>
    <w:rsid w:val="00C11DC3"/>
    <w:rsid w:val="00C1506B"/>
    <w:rsid w:val="00C168B4"/>
    <w:rsid w:val="00C27D41"/>
    <w:rsid w:val="00C40F60"/>
    <w:rsid w:val="00C43609"/>
    <w:rsid w:val="00C667E3"/>
    <w:rsid w:val="00C71F38"/>
    <w:rsid w:val="00C7625C"/>
    <w:rsid w:val="00C8112A"/>
    <w:rsid w:val="00C826F4"/>
    <w:rsid w:val="00C9000D"/>
    <w:rsid w:val="00C940E7"/>
    <w:rsid w:val="00CB57EA"/>
    <w:rsid w:val="00CC7246"/>
    <w:rsid w:val="00CC7844"/>
    <w:rsid w:val="00CD0924"/>
    <w:rsid w:val="00CD59C7"/>
    <w:rsid w:val="00CE0E30"/>
    <w:rsid w:val="00CE43CE"/>
    <w:rsid w:val="00CF20AB"/>
    <w:rsid w:val="00CF4308"/>
    <w:rsid w:val="00CF452D"/>
    <w:rsid w:val="00CF60A6"/>
    <w:rsid w:val="00CF7A6B"/>
    <w:rsid w:val="00D06F8F"/>
    <w:rsid w:val="00D15321"/>
    <w:rsid w:val="00D33741"/>
    <w:rsid w:val="00D35738"/>
    <w:rsid w:val="00D36279"/>
    <w:rsid w:val="00D43768"/>
    <w:rsid w:val="00D52D82"/>
    <w:rsid w:val="00D62CD6"/>
    <w:rsid w:val="00D6481E"/>
    <w:rsid w:val="00D677B2"/>
    <w:rsid w:val="00D7787A"/>
    <w:rsid w:val="00D82720"/>
    <w:rsid w:val="00D924B6"/>
    <w:rsid w:val="00DA4ED0"/>
    <w:rsid w:val="00DB0A99"/>
    <w:rsid w:val="00DB1466"/>
    <w:rsid w:val="00DB233D"/>
    <w:rsid w:val="00DB2CCA"/>
    <w:rsid w:val="00DB3443"/>
    <w:rsid w:val="00DB3FEC"/>
    <w:rsid w:val="00DB4E03"/>
    <w:rsid w:val="00DB6F2F"/>
    <w:rsid w:val="00DB79BF"/>
    <w:rsid w:val="00DC1D56"/>
    <w:rsid w:val="00DC215D"/>
    <w:rsid w:val="00DE1801"/>
    <w:rsid w:val="00DE59C0"/>
    <w:rsid w:val="00DF0389"/>
    <w:rsid w:val="00DF1278"/>
    <w:rsid w:val="00DF260E"/>
    <w:rsid w:val="00DF2BDD"/>
    <w:rsid w:val="00DF4047"/>
    <w:rsid w:val="00DF629E"/>
    <w:rsid w:val="00E416A1"/>
    <w:rsid w:val="00E448C0"/>
    <w:rsid w:val="00E5379E"/>
    <w:rsid w:val="00E54844"/>
    <w:rsid w:val="00E551E8"/>
    <w:rsid w:val="00E559B1"/>
    <w:rsid w:val="00E60330"/>
    <w:rsid w:val="00E76C61"/>
    <w:rsid w:val="00E76F9B"/>
    <w:rsid w:val="00E80505"/>
    <w:rsid w:val="00E8671D"/>
    <w:rsid w:val="00E97727"/>
    <w:rsid w:val="00EC2A9C"/>
    <w:rsid w:val="00EF4A1D"/>
    <w:rsid w:val="00EF68A7"/>
    <w:rsid w:val="00F02030"/>
    <w:rsid w:val="00F026F7"/>
    <w:rsid w:val="00F07A21"/>
    <w:rsid w:val="00F206AA"/>
    <w:rsid w:val="00F20ABB"/>
    <w:rsid w:val="00F225AC"/>
    <w:rsid w:val="00F23B32"/>
    <w:rsid w:val="00F310F4"/>
    <w:rsid w:val="00F44701"/>
    <w:rsid w:val="00F61CDF"/>
    <w:rsid w:val="00F61F25"/>
    <w:rsid w:val="00F63D16"/>
    <w:rsid w:val="00F64723"/>
    <w:rsid w:val="00F7542D"/>
    <w:rsid w:val="00F86158"/>
    <w:rsid w:val="00F9369E"/>
    <w:rsid w:val="00FA4442"/>
    <w:rsid w:val="00FB3CCB"/>
    <w:rsid w:val="00FB4BE1"/>
    <w:rsid w:val="00FC0DF7"/>
    <w:rsid w:val="00FD649E"/>
    <w:rsid w:val="00FD69AD"/>
    <w:rsid w:val="00FF7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19D0"/>
    <w:pPr>
      <w:jc w:val="both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autoRedefine/>
    <w:qFormat/>
    <w:rsid w:val="00A60682"/>
    <w:pPr>
      <w:pageBreakBefore/>
      <w:framePr w:w="9469" w:h="567" w:vSpace="425" w:wrap="notBeside" w:vAnchor="text" w:hAnchor="text" w:y="1"/>
      <w:widowControl w:val="0"/>
      <w:numPr>
        <w:numId w:val="29"/>
      </w:numPr>
      <w:pBdr>
        <w:top w:val="single" w:sz="12" w:space="2" w:color="FF6600"/>
        <w:bottom w:val="single" w:sz="12" w:space="1" w:color="FF6600"/>
      </w:pBdr>
      <w:outlineLvl w:val="0"/>
    </w:pPr>
    <w:rPr>
      <w:b/>
      <w:bCs/>
      <w:iCs/>
      <w:caps/>
      <w:color w:val="516473"/>
      <w:position w:val="-10"/>
      <w:sz w:val="22"/>
    </w:rPr>
  </w:style>
  <w:style w:type="paragraph" w:styleId="Heading2">
    <w:name w:val="heading 2"/>
    <w:basedOn w:val="Normal"/>
    <w:next w:val="Meuestilo"/>
    <w:link w:val="Heading2Char"/>
    <w:autoRedefine/>
    <w:qFormat/>
    <w:rsid w:val="00A60682"/>
    <w:pPr>
      <w:widowControl w:val="0"/>
      <w:numPr>
        <w:ilvl w:val="1"/>
        <w:numId w:val="29"/>
      </w:numPr>
      <w:pBdr>
        <w:bottom w:val="single" w:sz="8" w:space="1" w:color="FF6600"/>
      </w:pBdr>
      <w:outlineLvl w:val="1"/>
    </w:pPr>
    <w:rPr>
      <w:rFonts w:cs="Arial"/>
      <w:b/>
      <w:bCs/>
      <w:iCs/>
      <w:color w:val="516473"/>
      <w:sz w:val="22"/>
      <w:szCs w:val="20"/>
    </w:rPr>
  </w:style>
  <w:style w:type="paragraph" w:styleId="Heading3">
    <w:name w:val="heading 3"/>
    <w:basedOn w:val="Normal"/>
    <w:next w:val="Normal"/>
    <w:autoRedefine/>
    <w:qFormat/>
    <w:rsid w:val="00A60682"/>
    <w:pPr>
      <w:widowControl w:val="0"/>
      <w:numPr>
        <w:ilvl w:val="2"/>
        <w:numId w:val="29"/>
      </w:numPr>
      <w:outlineLvl w:val="2"/>
    </w:pPr>
    <w:rPr>
      <w:rFonts w:cs="Arial"/>
      <w:b/>
      <w:bCs/>
      <w:color w:val="516473"/>
      <w:szCs w:val="20"/>
    </w:rPr>
  </w:style>
  <w:style w:type="paragraph" w:styleId="Heading4">
    <w:name w:val="heading 4"/>
    <w:basedOn w:val="Normal"/>
    <w:next w:val="Normal"/>
    <w:autoRedefine/>
    <w:qFormat/>
    <w:rsid w:val="00A60682"/>
    <w:pPr>
      <w:keepNext/>
      <w:numPr>
        <w:ilvl w:val="3"/>
        <w:numId w:val="29"/>
      </w:numPr>
      <w:spacing w:before="240" w:after="60"/>
      <w:outlineLvl w:val="3"/>
    </w:pPr>
    <w:rPr>
      <w:b/>
      <w:bCs/>
      <w:color w:val="516473"/>
      <w:szCs w:val="20"/>
      <w:u w:color="000080"/>
    </w:rPr>
  </w:style>
  <w:style w:type="paragraph" w:styleId="Heading5">
    <w:name w:val="heading 5"/>
    <w:basedOn w:val="Normal"/>
    <w:next w:val="Normal"/>
    <w:qFormat/>
    <w:rsid w:val="007233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2336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2336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72336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72336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uestilo">
    <w:name w:val="Meu estilo"/>
    <w:basedOn w:val="Normal"/>
    <w:rsid w:val="003F0444"/>
    <w:pPr>
      <w:spacing w:after="120"/>
    </w:pPr>
    <w:rPr>
      <w:rFonts w:cs="Arial"/>
      <w:szCs w:val="20"/>
    </w:rPr>
  </w:style>
  <w:style w:type="character" w:customStyle="1" w:styleId="Heading2Char">
    <w:name w:val="Heading 2 Char"/>
    <w:link w:val="Heading2"/>
    <w:rsid w:val="00A60682"/>
    <w:rPr>
      <w:rFonts w:ascii="Arial" w:hAnsi="Arial" w:cs="Arial"/>
      <w:b/>
      <w:bCs/>
      <w:iCs/>
      <w:color w:val="516473"/>
      <w:sz w:val="22"/>
    </w:rPr>
  </w:style>
  <w:style w:type="table" w:styleId="TableGrid">
    <w:name w:val="Table Grid"/>
    <w:basedOn w:val="TableNormal"/>
    <w:rsid w:val="005916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Char"/>
    <w:basedOn w:val="Normal"/>
    <w:rsid w:val="00591618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591618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591618"/>
  </w:style>
  <w:style w:type="paragraph" w:styleId="BalloonText">
    <w:name w:val="Balloon Text"/>
    <w:basedOn w:val="Normal"/>
    <w:semiHidden/>
    <w:rsid w:val="005825C8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qFormat/>
    <w:rsid w:val="00F02030"/>
    <w:pPr>
      <w:tabs>
        <w:tab w:val="right" w:leader="dot" w:pos="9214"/>
      </w:tabs>
      <w:spacing w:before="120"/>
      <w:ind w:left="3062"/>
    </w:pPr>
    <w:rPr>
      <w:rFonts w:ascii="Arial Narrow" w:hAnsi="Arial Narrow"/>
      <w:b/>
      <w:bCs/>
      <w:caps/>
      <w:noProof/>
    </w:rPr>
  </w:style>
  <w:style w:type="character" w:styleId="Hyperlink">
    <w:name w:val="Hyperlink"/>
    <w:uiPriority w:val="99"/>
    <w:rsid w:val="00EF68A7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qFormat/>
    <w:rsid w:val="00013AFD"/>
    <w:pPr>
      <w:tabs>
        <w:tab w:val="right" w:leader="dot" w:pos="9214"/>
      </w:tabs>
      <w:ind w:left="3062"/>
    </w:pPr>
  </w:style>
  <w:style w:type="paragraph" w:customStyle="1" w:styleId="Texto1Carcter">
    <w:name w:val="Texto1 Carácter"/>
    <w:basedOn w:val="Normal"/>
    <w:rsid w:val="006C56A4"/>
    <w:pPr>
      <w:spacing w:after="120"/>
    </w:pPr>
    <w:rPr>
      <w:rFonts w:ascii="Arial Narrow" w:hAnsi="Arial Narrow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qFormat/>
    <w:rsid w:val="00013AFD"/>
    <w:pPr>
      <w:tabs>
        <w:tab w:val="right" w:leader="dot" w:pos="9214"/>
      </w:tabs>
      <w:ind w:left="3062"/>
    </w:pPr>
  </w:style>
  <w:style w:type="paragraph" w:customStyle="1" w:styleId="TITULO1">
    <w:name w:val="TITULO1"/>
    <w:basedOn w:val="Normal"/>
    <w:next w:val="Ttulo11"/>
    <w:autoRedefine/>
    <w:rsid w:val="00B8472A"/>
    <w:pPr>
      <w:pageBreakBefore/>
      <w:numPr>
        <w:numId w:val="28"/>
      </w:numPr>
      <w:pBdr>
        <w:top w:val="single" w:sz="12" w:space="6" w:color="FF6600"/>
        <w:bottom w:val="single" w:sz="12" w:space="5" w:color="FF6600"/>
      </w:pBdr>
      <w:spacing w:before="360" w:after="360"/>
      <w:outlineLvl w:val="0"/>
    </w:pPr>
    <w:rPr>
      <w:b/>
      <w:caps/>
      <w:color w:val="516473"/>
      <w:sz w:val="22"/>
    </w:rPr>
  </w:style>
  <w:style w:type="paragraph" w:customStyle="1" w:styleId="Ttulo11">
    <w:name w:val="Título1.1"/>
    <w:basedOn w:val="Normal"/>
    <w:rsid w:val="00663631"/>
    <w:pPr>
      <w:numPr>
        <w:ilvl w:val="1"/>
        <w:numId w:val="28"/>
      </w:numPr>
      <w:pBdr>
        <w:bottom w:val="single" w:sz="4" w:space="3" w:color="808080"/>
      </w:pBdr>
      <w:spacing w:before="120" w:after="240"/>
    </w:pPr>
    <w:rPr>
      <w:b/>
      <w:color w:val="516473"/>
      <w:sz w:val="22"/>
    </w:rPr>
  </w:style>
  <w:style w:type="paragraph" w:customStyle="1" w:styleId="Ttulo111">
    <w:name w:val="Título1.1.1"/>
    <w:basedOn w:val="Normal"/>
    <w:rsid w:val="00BD62B2"/>
    <w:pPr>
      <w:numPr>
        <w:ilvl w:val="2"/>
        <w:numId w:val="28"/>
      </w:numPr>
      <w:pBdr>
        <w:bottom w:val="single" w:sz="4" w:space="3" w:color="808080"/>
      </w:pBdr>
      <w:spacing w:before="120" w:after="240"/>
    </w:pPr>
    <w:rPr>
      <w:b/>
      <w:color w:val="516473"/>
    </w:rPr>
  </w:style>
  <w:style w:type="paragraph" w:customStyle="1" w:styleId="Titulosemnmero">
    <w:name w:val="Titulo sem número"/>
    <w:basedOn w:val="TITULO1"/>
    <w:next w:val="Meuestilo"/>
    <w:rsid w:val="00DF4047"/>
    <w:pPr>
      <w:numPr>
        <w:numId w:val="0"/>
      </w:numPr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27FF"/>
    <w:pPr>
      <w:keepNext/>
      <w:keepLines/>
      <w:pageBreakBefore w:val="0"/>
      <w:framePr w:w="0" w:hRule="auto" w:vSpace="0" w:wrap="auto" w:vAnchor="margin" w:yAlign="inline"/>
      <w:widowControl/>
      <w:pBdr>
        <w:top w:val="none" w:sz="0" w:space="0" w:color="auto"/>
        <w:bottom w:val="none" w:sz="0" w:space="0" w:color="auto"/>
      </w:pBdr>
      <w:spacing w:before="480" w:line="276" w:lineRule="auto"/>
      <w:jc w:val="left"/>
      <w:outlineLvl w:val="9"/>
    </w:pPr>
    <w:rPr>
      <w:rFonts w:ascii="Cambria" w:eastAsia="MS Gothic" w:hAnsi="Cambria"/>
      <w:iCs w:val="0"/>
      <w:caps w:val="0"/>
      <w:color w:val="365F91"/>
      <w:position w:val="0"/>
      <w:sz w:val="28"/>
      <w:szCs w:val="28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E559B1"/>
    <w:rPr>
      <w:color w:val="808080"/>
    </w:rPr>
  </w:style>
  <w:style w:type="numbering" w:customStyle="1" w:styleId="Style1">
    <w:name w:val="Style1"/>
    <w:uiPriority w:val="99"/>
    <w:rsid w:val="00A60682"/>
    <w:pPr>
      <w:numPr>
        <w:numId w:val="29"/>
      </w:numPr>
    </w:pPr>
  </w:style>
  <w:style w:type="paragraph" w:styleId="ListParagraph">
    <w:name w:val="List Paragraph"/>
    <w:basedOn w:val="Normal"/>
    <w:uiPriority w:val="34"/>
    <w:qFormat/>
    <w:rsid w:val="002D083B"/>
    <w:pPr>
      <w:ind w:left="720"/>
      <w:contextualSpacing/>
    </w:pPr>
  </w:style>
  <w:style w:type="character" w:styleId="Emphasis">
    <w:name w:val="Emphasis"/>
    <w:basedOn w:val="DefaultParagraphFont"/>
    <w:qFormat/>
    <w:rsid w:val="00BE78BF"/>
    <w:rPr>
      <w:i/>
      <w:iCs/>
    </w:rPr>
  </w:style>
  <w:style w:type="paragraph" w:customStyle="1" w:styleId="Arial16">
    <w:name w:val="Arial16"/>
    <w:qFormat/>
    <w:rsid w:val="00DB3FEC"/>
    <w:pPr>
      <w:autoSpaceDE w:val="0"/>
      <w:autoSpaceDN w:val="0"/>
      <w:adjustRightInd w:val="0"/>
      <w:ind w:right="284"/>
      <w:jc w:val="right"/>
    </w:pPr>
    <w:rPr>
      <w:rFonts w:ascii="Arial" w:hAnsi="Arial" w:cs="Arial"/>
      <w:color w:val="516473"/>
      <w:sz w:val="32"/>
      <w:szCs w:val="40"/>
    </w:rPr>
  </w:style>
  <w:style w:type="paragraph" w:customStyle="1" w:styleId="Arial20">
    <w:name w:val="Arial20"/>
    <w:qFormat/>
    <w:rsid w:val="009C2FE6"/>
    <w:pPr>
      <w:autoSpaceDE w:val="0"/>
      <w:autoSpaceDN w:val="0"/>
      <w:adjustRightInd w:val="0"/>
      <w:jc w:val="right"/>
    </w:pPr>
    <w:rPr>
      <w:rFonts w:ascii="Arial" w:hAnsi="Arial" w:cs="Arial"/>
      <w:color w:val="516473"/>
      <w:sz w:val="40"/>
      <w:szCs w:val="32"/>
    </w:rPr>
  </w:style>
  <w:style w:type="paragraph" w:customStyle="1" w:styleId="Arial8">
    <w:name w:val="Arial8"/>
    <w:qFormat/>
    <w:rsid w:val="0037128D"/>
    <w:pPr>
      <w:ind w:right="284"/>
      <w:jc w:val="right"/>
    </w:pPr>
    <w:rPr>
      <w:rFonts w:ascii="Arial" w:hAnsi="Arial" w:cs="Arial"/>
      <w:color w:val="516473"/>
      <w:sz w:val="16"/>
      <w:szCs w:val="40"/>
    </w:rPr>
  </w:style>
  <w:style w:type="paragraph" w:customStyle="1" w:styleId="RptFooter">
    <w:name w:val="RptFooter"/>
    <w:qFormat/>
    <w:rsid w:val="0065291E"/>
    <w:pPr>
      <w:ind w:left="504" w:hanging="360"/>
    </w:pPr>
    <w:rPr>
      <w:rFonts w:ascii="Arial" w:hAnsi="Arial" w:cs="Arial"/>
      <w:bCs/>
      <w:iCs/>
      <w:color w:val="516473"/>
      <w:sz w:val="16"/>
    </w:rPr>
  </w:style>
  <w:style w:type="paragraph" w:customStyle="1" w:styleId="TableHeader">
    <w:name w:val="TableHeader"/>
    <w:qFormat/>
    <w:rsid w:val="005C22DA"/>
    <w:pPr>
      <w:shd w:val="clear" w:color="auto" w:fill="738A9D"/>
      <w:jc w:val="center"/>
    </w:pPr>
    <w:rPr>
      <w:rFonts w:ascii="Arial" w:hAnsi="Arial"/>
      <w:b/>
      <w:sz w:val="16"/>
      <w:szCs w:val="24"/>
      <w:lang w:val="en-US"/>
    </w:rPr>
  </w:style>
  <w:style w:type="paragraph" w:customStyle="1" w:styleId="Tablecontent">
    <w:name w:val="Tablecontent"/>
    <w:qFormat/>
    <w:rsid w:val="008635D8"/>
    <w:pPr>
      <w:shd w:val="clear" w:color="auto" w:fill="F2F2F2"/>
      <w:spacing w:line="360" w:lineRule="auto"/>
      <w:jc w:val="both"/>
    </w:pPr>
    <w:rPr>
      <w:rFonts w:ascii="Arial" w:hAnsi="Arial"/>
      <w:color w:val="000000" w:themeColor="text1"/>
      <w:sz w:val="18"/>
      <w:szCs w:val="24"/>
      <w:lang w:val="en-US"/>
    </w:rPr>
  </w:style>
  <w:style w:type="paragraph" w:customStyle="1" w:styleId="Techfooter">
    <w:name w:val="Techfooter"/>
    <w:basedOn w:val="Normal"/>
    <w:qFormat/>
    <w:rsid w:val="001663ED"/>
    <w:pPr>
      <w:framePr w:wrap="around" w:vAnchor="text" w:hAnchor="text" w:y="1"/>
    </w:pPr>
    <w:rPr>
      <w:lang w:val="en-US"/>
    </w:rPr>
  </w:style>
  <w:style w:type="paragraph" w:customStyle="1" w:styleId="Technico">
    <w:name w:val="Technico"/>
    <w:qFormat/>
    <w:rsid w:val="00564E1F"/>
    <w:pPr>
      <w:framePr w:hSpace="187" w:wrap="around" w:vAnchor="page" w:hAnchor="text" w:y="12342"/>
      <w:jc w:val="center"/>
    </w:pPr>
    <w:rPr>
      <w:rFonts w:ascii="Arial Narrow" w:hAnsi="Arial Narrow" w:cs="Arial"/>
      <w:b/>
      <w:color w:val="000000" w:themeColor="text1"/>
      <w:lang w:val="en-US"/>
    </w:rPr>
  </w:style>
  <w:style w:type="paragraph" w:customStyle="1" w:styleId="BookmarkHeader">
    <w:name w:val="BookmarkHeader"/>
    <w:qFormat/>
    <w:rsid w:val="002B6D79"/>
    <w:pPr>
      <w:pBdr>
        <w:top w:val="single" w:sz="12" w:space="1" w:color="FF6600"/>
        <w:bottom w:val="single" w:sz="12" w:space="1" w:color="FF6600"/>
      </w:pBdr>
      <w:ind w:firstLine="357"/>
      <w:jc w:val="both"/>
    </w:pPr>
    <w:rPr>
      <w:rFonts w:ascii="Arial" w:hAnsi="Arial" w:cs="Arial"/>
      <w:b/>
      <w:color w:val="516473"/>
      <w:position w:val="-10"/>
      <w:sz w:val="22"/>
    </w:rPr>
  </w:style>
  <w:style w:type="paragraph" w:customStyle="1" w:styleId="BookmarkContent">
    <w:name w:val="BookmarkContent"/>
    <w:basedOn w:val="Normal"/>
    <w:qFormat/>
    <w:rsid w:val="004B3983"/>
    <w:rPr>
      <w:lang w:val="en-US"/>
    </w:rPr>
  </w:style>
  <w:style w:type="table" w:customStyle="1" w:styleId="TableCalculation1">
    <w:name w:val="TableCalculation1"/>
    <w:basedOn w:val="TableNormal"/>
    <w:uiPriority w:val="99"/>
    <w:rsid w:val="007E1140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single" w:sz="12" w:space="0" w:color="516473"/>
          <w:insideV w:val="nil"/>
          <w:tl2br w:val="nil"/>
          <w:tr2bl w:val="nil"/>
        </w:tcBorders>
        <w:shd w:val="clear" w:color="auto" w:fill="738A9D"/>
      </w:tcPr>
    </w:tblStylePr>
  </w:style>
  <w:style w:type="table" w:customStyle="1" w:styleId="TableCalculation2">
    <w:name w:val="TableCalculation2"/>
    <w:basedOn w:val="TableNormal"/>
    <w:uiPriority w:val="99"/>
    <w:rsid w:val="0019580B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rPr>
        <w:b/>
        <w:color w:val="FFFFFF" w:themeColor="background1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738A9D"/>
      </w:tcPr>
    </w:tblStylePr>
  </w:style>
  <w:style w:type="table" w:customStyle="1" w:styleId="TableCalculation3">
    <w:name w:val="TableCalculation3"/>
    <w:basedOn w:val="TableNormal"/>
    <w:uiPriority w:val="99"/>
    <w:rsid w:val="0019580B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rPr>
        <w:b/>
        <w:color w:val="FFFFFF" w:themeColor="background1"/>
      </w:rPr>
      <w:tblPr/>
      <w:tcPr>
        <w:shd w:val="clear" w:color="auto" w:fill="738A9D"/>
      </w:tcPr>
    </w:tblStylePr>
  </w:style>
  <w:style w:type="table" w:customStyle="1" w:styleId="TableCalculation4">
    <w:name w:val="TableCalculation4"/>
    <w:basedOn w:val="TableNormal"/>
    <w:uiPriority w:val="99"/>
    <w:rsid w:val="007E1140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nil"/>
          <w:tl2br w:val="nil"/>
          <w:tr2bl w:val="nil"/>
        </w:tcBorders>
        <w:shd w:val="clear" w:color="auto" w:fill="738A9D"/>
      </w:tcPr>
    </w:tblStylePr>
  </w:style>
  <w:style w:type="table" w:customStyle="1" w:styleId="TableRecommendation">
    <w:name w:val="TableRecommendation"/>
    <w:basedOn w:val="TableNormal"/>
    <w:uiPriority w:val="99"/>
    <w:rsid w:val="00195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</w:tblStylePr>
  </w:style>
  <w:style w:type="table" w:customStyle="1" w:styleId="TableCapitals">
    <w:name w:val="TableCapitals"/>
    <w:basedOn w:val="TableNormal"/>
    <w:uiPriority w:val="99"/>
    <w:rsid w:val="00966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b/>
        <w:color w:val="FFFFFF" w:themeColor="background1"/>
      </w:rPr>
      <w:tblPr/>
      <w:tcPr>
        <w:shd w:val="clear" w:color="auto" w:fill="738A9D"/>
      </w:tcPr>
    </w:tblStylePr>
  </w:style>
  <w:style w:type="table" w:customStyle="1" w:styleId="TableConclusion">
    <w:name w:val="TableConclusion"/>
    <w:basedOn w:val="TableNormal"/>
    <w:uiPriority w:val="99"/>
    <w:rsid w:val="007E1140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cenarios">
    <w:name w:val="TableScenarios"/>
    <w:basedOn w:val="TableNormal"/>
    <w:uiPriority w:val="99"/>
    <w:rsid w:val="006A38A1"/>
    <w:pPr>
      <w:spacing w:before="120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CompanyHistory">
    <w:name w:val="TableCompanyHistory"/>
    <w:basedOn w:val="TableNormal"/>
    <w:uiPriority w:val="99"/>
    <w:rsid w:val="007E1140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caps/>
        <w:smallCaps w:val="0"/>
        <w:color w:val="FFFFFF" w:themeColor="background1"/>
        <w:sz w:val="18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cale">
    <w:name w:val="TableScale"/>
    <w:basedOn w:val="TableNormal"/>
    <w:uiPriority w:val="99"/>
    <w:rsid w:val="006A38A1"/>
    <w:pPr>
      <w:spacing w:before="120" w:line="360" w:lineRule="auto"/>
      <w:jc w:val="both"/>
    </w:pPr>
    <w:rPr>
      <w:rFonts w:ascii="Arial" w:hAnsi="Arial"/>
      <w:color w:val="000000" w:themeColor="text1"/>
      <w:sz w:val="18"/>
    </w:rPr>
    <w:tblPr>
      <w:tblStyleRowBandSize w:val="1"/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Dynamic">
    <w:name w:val="TableDynamic"/>
    <w:basedOn w:val="TableNormal"/>
    <w:uiPriority w:val="99"/>
    <w:rsid w:val="00C43609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Autospacing="0" w:afterLines="0" w:afterAutospacing="0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19D0"/>
    <w:pPr>
      <w:jc w:val="both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autoRedefine/>
    <w:qFormat/>
    <w:rsid w:val="00A60682"/>
    <w:pPr>
      <w:pageBreakBefore/>
      <w:framePr w:w="9469" w:h="567" w:vSpace="425" w:wrap="notBeside" w:vAnchor="text" w:hAnchor="text" w:y="1"/>
      <w:widowControl w:val="0"/>
      <w:numPr>
        <w:numId w:val="29"/>
      </w:numPr>
      <w:pBdr>
        <w:top w:val="single" w:sz="12" w:space="2" w:color="FF6600"/>
        <w:bottom w:val="single" w:sz="12" w:space="1" w:color="FF6600"/>
      </w:pBdr>
      <w:outlineLvl w:val="0"/>
    </w:pPr>
    <w:rPr>
      <w:b/>
      <w:bCs/>
      <w:iCs/>
      <w:caps/>
      <w:color w:val="516473"/>
      <w:position w:val="-10"/>
      <w:sz w:val="22"/>
    </w:rPr>
  </w:style>
  <w:style w:type="paragraph" w:styleId="Heading2">
    <w:name w:val="heading 2"/>
    <w:basedOn w:val="Normal"/>
    <w:next w:val="Meuestilo"/>
    <w:link w:val="Heading2Char"/>
    <w:autoRedefine/>
    <w:qFormat/>
    <w:rsid w:val="00A60682"/>
    <w:pPr>
      <w:widowControl w:val="0"/>
      <w:numPr>
        <w:ilvl w:val="1"/>
        <w:numId w:val="29"/>
      </w:numPr>
      <w:pBdr>
        <w:bottom w:val="single" w:sz="8" w:space="1" w:color="FF6600"/>
      </w:pBdr>
      <w:outlineLvl w:val="1"/>
    </w:pPr>
    <w:rPr>
      <w:rFonts w:cs="Arial"/>
      <w:b/>
      <w:bCs/>
      <w:iCs/>
      <w:color w:val="516473"/>
      <w:sz w:val="22"/>
      <w:szCs w:val="20"/>
    </w:rPr>
  </w:style>
  <w:style w:type="paragraph" w:styleId="Heading3">
    <w:name w:val="heading 3"/>
    <w:basedOn w:val="Normal"/>
    <w:next w:val="Normal"/>
    <w:autoRedefine/>
    <w:qFormat/>
    <w:rsid w:val="00A60682"/>
    <w:pPr>
      <w:widowControl w:val="0"/>
      <w:numPr>
        <w:ilvl w:val="2"/>
        <w:numId w:val="29"/>
      </w:numPr>
      <w:outlineLvl w:val="2"/>
    </w:pPr>
    <w:rPr>
      <w:rFonts w:cs="Arial"/>
      <w:b/>
      <w:bCs/>
      <w:color w:val="516473"/>
      <w:szCs w:val="20"/>
    </w:rPr>
  </w:style>
  <w:style w:type="paragraph" w:styleId="Heading4">
    <w:name w:val="heading 4"/>
    <w:basedOn w:val="Normal"/>
    <w:next w:val="Normal"/>
    <w:autoRedefine/>
    <w:qFormat/>
    <w:rsid w:val="00A60682"/>
    <w:pPr>
      <w:keepNext/>
      <w:numPr>
        <w:ilvl w:val="3"/>
        <w:numId w:val="29"/>
      </w:numPr>
      <w:spacing w:before="240" w:after="60"/>
      <w:outlineLvl w:val="3"/>
    </w:pPr>
    <w:rPr>
      <w:b/>
      <w:bCs/>
      <w:color w:val="516473"/>
      <w:szCs w:val="20"/>
      <w:u w:color="000080"/>
    </w:rPr>
  </w:style>
  <w:style w:type="paragraph" w:styleId="Heading5">
    <w:name w:val="heading 5"/>
    <w:basedOn w:val="Normal"/>
    <w:next w:val="Normal"/>
    <w:qFormat/>
    <w:rsid w:val="007233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2336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2336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72336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72336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uestilo">
    <w:name w:val="Meu estilo"/>
    <w:basedOn w:val="Normal"/>
    <w:rsid w:val="003F0444"/>
    <w:pPr>
      <w:spacing w:after="120"/>
    </w:pPr>
    <w:rPr>
      <w:rFonts w:cs="Arial"/>
      <w:szCs w:val="20"/>
    </w:rPr>
  </w:style>
  <w:style w:type="character" w:customStyle="1" w:styleId="Heading2Char">
    <w:name w:val="Heading 2 Char"/>
    <w:link w:val="Heading2"/>
    <w:rsid w:val="00A60682"/>
    <w:rPr>
      <w:rFonts w:ascii="Arial" w:hAnsi="Arial" w:cs="Arial"/>
      <w:b/>
      <w:bCs/>
      <w:iCs/>
      <w:color w:val="516473"/>
      <w:sz w:val="22"/>
    </w:rPr>
  </w:style>
  <w:style w:type="table" w:styleId="TableGrid">
    <w:name w:val="Table Grid"/>
    <w:basedOn w:val="TableNormal"/>
    <w:rsid w:val="005916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Char"/>
    <w:basedOn w:val="Normal"/>
    <w:rsid w:val="00591618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591618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591618"/>
  </w:style>
  <w:style w:type="paragraph" w:styleId="BalloonText">
    <w:name w:val="Balloon Text"/>
    <w:basedOn w:val="Normal"/>
    <w:semiHidden/>
    <w:rsid w:val="005825C8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qFormat/>
    <w:rsid w:val="00F02030"/>
    <w:pPr>
      <w:tabs>
        <w:tab w:val="right" w:leader="dot" w:pos="9214"/>
      </w:tabs>
      <w:spacing w:before="120"/>
      <w:ind w:left="3062"/>
    </w:pPr>
    <w:rPr>
      <w:rFonts w:ascii="Arial Narrow" w:hAnsi="Arial Narrow"/>
      <w:b/>
      <w:bCs/>
      <w:caps/>
      <w:noProof/>
    </w:rPr>
  </w:style>
  <w:style w:type="character" w:styleId="Hyperlink">
    <w:name w:val="Hyperlink"/>
    <w:uiPriority w:val="99"/>
    <w:rsid w:val="00EF68A7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qFormat/>
    <w:rsid w:val="00013AFD"/>
    <w:pPr>
      <w:tabs>
        <w:tab w:val="right" w:leader="dot" w:pos="9214"/>
      </w:tabs>
      <w:ind w:left="3062"/>
    </w:pPr>
  </w:style>
  <w:style w:type="paragraph" w:customStyle="1" w:styleId="Texto1Carcter">
    <w:name w:val="Texto1 Carácter"/>
    <w:basedOn w:val="Normal"/>
    <w:rsid w:val="006C56A4"/>
    <w:pPr>
      <w:spacing w:after="120"/>
    </w:pPr>
    <w:rPr>
      <w:rFonts w:ascii="Arial Narrow" w:hAnsi="Arial Narrow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qFormat/>
    <w:rsid w:val="00013AFD"/>
    <w:pPr>
      <w:tabs>
        <w:tab w:val="right" w:leader="dot" w:pos="9214"/>
      </w:tabs>
      <w:ind w:left="3062"/>
    </w:pPr>
  </w:style>
  <w:style w:type="paragraph" w:customStyle="1" w:styleId="TITULO1">
    <w:name w:val="TITULO1"/>
    <w:basedOn w:val="Normal"/>
    <w:next w:val="Ttulo11"/>
    <w:autoRedefine/>
    <w:rsid w:val="00B8472A"/>
    <w:pPr>
      <w:pageBreakBefore/>
      <w:numPr>
        <w:numId w:val="28"/>
      </w:numPr>
      <w:pBdr>
        <w:top w:val="single" w:sz="12" w:space="6" w:color="FF6600"/>
        <w:bottom w:val="single" w:sz="12" w:space="5" w:color="FF6600"/>
      </w:pBdr>
      <w:spacing w:before="360" w:after="360"/>
      <w:outlineLvl w:val="0"/>
    </w:pPr>
    <w:rPr>
      <w:b/>
      <w:caps/>
      <w:color w:val="516473"/>
      <w:sz w:val="22"/>
    </w:rPr>
  </w:style>
  <w:style w:type="paragraph" w:customStyle="1" w:styleId="Ttulo11">
    <w:name w:val="Título1.1"/>
    <w:basedOn w:val="Normal"/>
    <w:rsid w:val="00663631"/>
    <w:pPr>
      <w:numPr>
        <w:ilvl w:val="1"/>
        <w:numId w:val="28"/>
      </w:numPr>
      <w:pBdr>
        <w:bottom w:val="single" w:sz="4" w:space="3" w:color="808080"/>
      </w:pBdr>
      <w:spacing w:before="120" w:after="240"/>
    </w:pPr>
    <w:rPr>
      <w:b/>
      <w:color w:val="516473"/>
      <w:sz w:val="22"/>
    </w:rPr>
  </w:style>
  <w:style w:type="paragraph" w:customStyle="1" w:styleId="Ttulo111">
    <w:name w:val="Título1.1.1"/>
    <w:basedOn w:val="Normal"/>
    <w:rsid w:val="00BD62B2"/>
    <w:pPr>
      <w:numPr>
        <w:ilvl w:val="2"/>
        <w:numId w:val="28"/>
      </w:numPr>
      <w:pBdr>
        <w:bottom w:val="single" w:sz="4" w:space="3" w:color="808080"/>
      </w:pBdr>
      <w:spacing w:before="120" w:after="240"/>
    </w:pPr>
    <w:rPr>
      <w:b/>
      <w:color w:val="516473"/>
    </w:rPr>
  </w:style>
  <w:style w:type="paragraph" w:customStyle="1" w:styleId="Titulosemnmero">
    <w:name w:val="Titulo sem número"/>
    <w:basedOn w:val="TITULO1"/>
    <w:next w:val="Meuestilo"/>
    <w:rsid w:val="00DF4047"/>
    <w:pPr>
      <w:numPr>
        <w:numId w:val="0"/>
      </w:numPr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27FF"/>
    <w:pPr>
      <w:keepNext/>
      <w:keepLines/>
      <w:pageBreakBefore w:val="0"/>
      <w:framePr w:w="0" w:hRule="auto" w:vSpace="0" w:wrap="auto" w:vAnchor="margin" w:yAlign="inline"/>
      <w:widowControl/>
      <w:pBdr>
        <w:top w:val="none" w:sz="0" w:space="0" w:color="auto"/>
        <w:bottom w:val="none" w:sz="0" w:space="0" w:color="auto"/>
      </w:pBdr>
      <w:spacing w:before="480" w:line="276" w:lineRule="auto"/>
      <w:jc w:val="left"/>
      <w:outlineLvl w:val="9"/>
    </w:pPr>
    <w:rPr>
      <w:rFonts w:ascii="Cambria" w:eastAsia="MS Gothic" w:hAnsi="Cambria"/>
      <w:iCs w:val="0"/>
      <w:caps w:val="0"/>
      <w:color w:val="365F91"/>
      <w:position w:val="0"/>
      <w:sz w:val="28"/>
      <w:szCs w:val="28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E559B1"/>
    <w:rPr>
      <w:color w:val="808080"/>
    </w:rPr>
  </w:style>
  <w:style w:type="numbering" w:customStyle="1" w:styleId="Style1">
    <w:name w:val="Style1"/>
    <w:uiPriority w:val="99"/>
    <w:rsid w:val="00A60682"/>
    <w:pPr>
      <w:numPr>
        <w:numId w:val="29"/>
      </w:numPr>
    </w:pPr>
  </w:style>
  <w:style w:type="paragraph" w:styleId="ListParagraph">
    <w:name w:val="List Paragraph"/>
    <w:basedOn w:val="Normal"/>
    <w:uiPriority w:val="34"/>
    <w:qFormat/>
    <w:rsid w:val="002D083B"/>
    <w:pPr>
      <w:ind w:left="720"/>
      <w:contextualSpacing/>
    </w:pPr>
  </w:style>
  <w:style w:type="character" w:styleId="Emphasis">
    <w:name w:val="Emphasis"/>
    <w:basedOn w:val="DefaultParagraphFont"/>
    <w:qFormat/>
    <w:rsid w:val="00BE78BF"/>
    <w:rPr>
      <w:i/>
      <w:iCs/>
    </w:rPr>
  </w:style>
  <w:style w:type="paragraph" w:customStyle="1" w:styleId="Arial16">
    <w:name w:val="Arial16"/>
    <w:qFormat/>
    <w:rsid w:val="00DB3FEC"/>
    <w:pPr>
      <w:autoSpaceDE w:val="0"/>
      <w:autoSpaceDN w:val="0"/>
      <w:adjustRightInd w:val="0"/>
      <w:ind w:right="284"/>
      <w:jc w:val="right"/>
    </w:pPr>
    <w:rPr>
      <w:rFonts w:ascii="Arial" w:hAnsi="Arial" w:cs="Arial"/>
      <w:color w:val="516473"/>
      <w:sz w:val="32"/>
      <w:szCs w:val="40"/>
    </w:rPr>
  </w:style>
  <w:style w:type="paragraph" w:customStyle="1" w:styleId="Arial20">
    <w:name w:val="Arial20"/>
    <w:qFormat/>
    <w:rsid w:val="009C2FE6"/>
    <w:pPr>
      <w:autoSpaceDE w:val="0"/>
      <w:autoSpaceDN w:val="0"/>
      <w:adjustRightInd w:val="0"/>
      <w:jc w:val="right"/>
    </w:pPr>
    <w:rPr>
      <w:rFonts w:ascii="Arial" w:hAnsi="Arial" w:cs="Arial"/>
      <w:color w:val="516473"/>
      <w:sz w:val="40"/>
      <w:szCs w:val="32"/>
    </w:rPr>
  </w:style>
  <w:style w:type="paragraph" w:customStyle="1" w:styleId="Arial8">
    <w:name w:val="Arial8"/>
    <w:qFormat/>
    <w:rsid w:val="0037128D"/>
    <w:pPr>
      <w:ind w:right="284"/>
      <w:jc w:val="right"/>
    </w:pPr>
    <w:rPr>
      <w:rFonts w:ascii="Arial" w:hAnsi="Arial" w:cs="Arial"/>
      <w:color w:val="516473"/>
      <w:sz w:val="16"/>
      <w:szCs w:val="40"/>
    </w:rPr>
  </w:style>
  <w:style w:type="paragraph" w:customStyle="1" w:styleId="RptFooter">
    <w:name w:val="RptFooter"/>
    <w:qFormat/>
    <w:rsid w:val="0065291E"/>
    <w:pPr>
      <w:ind w:left="504" w:hanging="360"/>
    </w:pPr>
    <w:rPr>
      <w:rFonts w:ascii="Arial" w:hAnsi="Arial" w:cs="Arial"/>
      <w:bCs/>
      <w:iCs/>
      <w:color w:val="516473"/>
      <w:sz w:val="16"/>
    </w:rPr>
  </w:style>
  <w:style w:type="paragraph" w:customStyle="1" w:styleId="TableHeader">
    <w:name w:val="TableHeader"/>
    <w:qFormat/>
    <w:rsid w:val="005C22DA"/>
    <w:pPr>
      <w:shd w:val="clear" w:color="auto" w:fill="738A9D"/>
      <w:jc w:val="center"/>
    </w:pPr>
    <w:rPr>
      <w:rFonts w:ascii="Arial" w:hAnsi="Arial"/>
      <w:b/>
      <w:sz w:val="16"/>
      <w:szCs w:val="24"/>
      <w:lang w:val="en-US"/>
    </w:rPr>
  </w:style>
  <w:style w:type="paragraph" w:customStyle="1" w:styleId="Tablecontent">
    <w:name w:val="Tablecontent"/>
    <w:qFormat/>
    <w:rsid w:val="008635D8"/>
    <w:pPr>
      <w:shd w:val="clear" w:color="auto" w:fill="F2F2F2"/>
      <w:spacing w:line="360" w:lineRule="auto"/>
      <w:jc w:val="both"/>
    </w:pPr>
    <w:rPr>
      <w:rFonts w:ascii="Arial" w:hAnsi="Arial"/>
      <w:color w:val="000000" w:themeColor="text1"/>
      <w:sz w:val="18"/>
      <w:szCs w:val="24"/>
      <w:lang w:val="en-US"/>
    </w:rPr>
  </w:style>
  <w:style w:type="paragraph" w:customStyle="1" w:styleId="Techfooter">
    <w:name w:val="Techfooter"/>
    <w:basedOn w:val="Normal"/>
    <w:qFormat/>
    <w:rsid w:val="001663ED"/>
    <w:pPr>
      <w:framePr w:wrap="around" w:vAnchor="text" w:hAnchor="text" w:y="1"/>
    </w:pPr>
    <w:rPr>
      <w:lang w:val="en-US"/>
    </w:rPr>
  </w:style>
  <w:style w:type="paragraph" w:customStyle="1" w:styleId="Technico">
    <w:name w:val="Technico"/>
    <w:qFormat/>
    <w:rsid w:val="00564E1F"/>
    <w:pPr>
      <w:framePr w:hSpace="187" w:wrap="around" w:vAnchor="page" w:hAnchor="text" w:y="12342"/>
      <w:jc w:val="center"/>
    </w:pPr>
    <w:rPr>
      <w:rFonts w:ascii="Arial Narrow" w:hAnsi="Arial Narrow" w:cs="Arial"/>
      <w:b/>
      <w:color w:val="000000" w:themeColor="text1"/>
      <w:lang w:val="en-US"/>
    </w:rPr>
  </w:style>
  <w:style w:type="paragraph" w:customStyle="1" w:styleId="BookmarkHeader">
    <w:name w:val="BookmarkHeader"/>
    <w:qFormat/>
    <w:rsid w:val="002B6D79"/>
    <w:pPr>
      <w:pBdr>
        <w:top w:val="single" w:sz="12" w:space="1" w:color="FF6600"/>
        <w:bottom w:val="single" w:sz="12" w:space="1" w:color="FF6600"/>
      </w:pBdr>
      <w:ind w:firstLine="357"/>
      <w:jc w:val="both"/>
    </w:pPr>
    <w:rPr>
      <w:rFonts w:ascii="Arial" w:hAnsi="Arial" w:cs="Arial"/>
      <w:b/>
      <w:color w:val="516473"/>
      <w:position w:val="-10"/>
      <w:sz w:val="22"/>
    </w:rPr>
  </w:style>
  <w:style w:type="paragraph" w:customStyle="1" w:styleId="BookmarkContent">
    <w:name w:val="BookmarkContent"/>
    <w:basedOn w:val="Normal"/>
    <w:qFormat/>
    <w:rsid w:val="004B3983"/>
    <w:rPr>
      <w:lang w:val="en-US"/>
    </w:rPr>
  </w:style>
  <w:style w:type="table" w:customStyle="1" w:styleId="TableCalculation1">
    <w:name w:val="TableCalculation1"/>
    <w:basedOn w:val="TableNormal"/>
    <w:uiPriority w:val="99"/>
    <w:rsid w:val="007E1140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single" w:sz="12" w:space="0" w:color="516473"/>
          <w:insideV w:val="nil"/>
          <w:tl2br w:val="nil"/>
          <w:tr2bl w:val="nil"/>
        </w:tcBorders>
        <w:shd w:val="clear" w:color="auto" w:fill="738A9D"/>
      </w:tcPr>
    </w:tblStylePr>
  </w:style>
  <w:style w:type="table" w:customStyle="1" w:styleId="TableCalculation2">
    <w:name w:val="TableCalculation2"/>
    <w:basedOn w:val="TableNormal"/>
    <w:uiPriority w:val="99"/>
    <w:rsid w:val="0019580B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rPr>
        <w:b/>
        <w:color w:val="FFFFFF" w:themeColor="background1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738A9D"/>
      </w:tcPr>
    </w:tblStylePr>
  </w:style>
  <w:style w:type="table" w:customStyle="1" w:styleId="TableCalculation3">
    <w:name w:val="TableCalculation3"/>
    <w:basedOn w:val="TableNormal"/>
    <w:uiPriority w:val="99"/>
    <w:rsid w:val="0019580B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rPr>
        <w:b/>
        <w:color w:val="FFFFFF" w:themeColor="background1"/>
      </w:rPr>
      <w:tblPr/>
      <w:tcPr>
        <w:shd w:val="clear" w:color="auto" w:fill="738A9D"/>
      </w:tcPr>
    </w:tblStylePr>
  </w:style>
  <w:style w:type="table" w:customStyle="1" w:styleId="TableCalculation4">
    <w:name w:val="TableCalculation4"/>
    <w:basedOn w:val="TableNormal"/>
    <w:uiPriority w:val="99"/>
    <w:rsid w:val="007E1140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nil"/>
          <w:tl2br w:val="nil"/>
          <w:tr2bl w:val="nil"/>
        </w:tcBorders>
        <w:shd w:val="clear" w:color="auto" w:fill="738A9D"/>
      </w:tcPr>
    </w:tblStylePr>
  </w:style>
  <w:style w:type="table" w:customStyle="1" w:styleId="TableRecommendation">
    <w:name w:val="TableRecommendation"/>
    <w:basedOn w:val="TableNormal"/>
    <w:uiPriority w:val="99"/>
    <w:rsid w:val="00195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</w:tblStylePr>
  </w:style>
  <w:style w:type="table" w:customStyle="1" w:styleId="TableCapitals">
    <w:name w:val="TableCapitals"/>
    <w:basedOn w:val="TableNormal"/>
    <w:uiPriority w:val="99"/>
    <w:rsid w:val="00966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b/>
        <w:color w:val="FFFFFF" w:themeColor="background1"/>
      </w:rPr>
      <w:tblPr/>
      <w:tcPr>
        <w:shd w:val="clear" w:color="auto" w:fill="738A9D"/>
      </w:tcPr>
    </w:tblStylePr>
  </w:style>
  <w:style w:type="table" w:customStyle="1" w:styleId="TableConclusion">
    <w:name w:val="TableConclusion"/>
    <w:basedOn w:val="TableNormal"/>
    <w:uiPriority w:val="99"/>
    <w:rsid w:val="007E1140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cenarios">
    <w:name w:val="TableScenarios"/>
    <w:basedOn w:val="TableNormal"/>
    <w:uiPriority w:val="99"/>
    <w:rsid w:val="006A38A1"/>
    <w:pPr>
      <w:spacing w:before="120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CompanyHistory">
    <w:name w:val="TableCompanyHistory"/>
    <w:basedOn w:val="TableNormal"/>
    <w:uiPriority w:val="99"/>
    <w:rsid w:val="007E1140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caps/>
        <w:smallCaps w:val="0"/>
        <w:color w:val="FFFFFF" w:themeColor="background1"/>
        <w:sz w:val="18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cale">
    <w:name w:val="TableScale"/>
    <w:basedOn w:val="TableNormal"/>
    <w:uiPriority w:val="99"/>
    <w:rsid w:val="006A38A1"/>
    <w:pPr>
      <w:spacing w:before="120" w:line="360" w:lineRule="auto"/>
      <w:jc w:val="both"/>
    </w:pPr>
    <w:rPr>
      <w:rFonts w:ascii="Arial" w:hAnsi="Arial"/>
      <w:color w:val="000000" w:themeColor="text1"/>
      <w:sz w:val="18"/>
    </w:rPr>
    <w:tblPr>
      <w:tblStyleRowBandSize w:val="1"/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Dynamic">
    <w:name w:val="TableDynamic"/>
    <w:basedOn w:val="TableNormal"/>
    <w:uiPriority w:val="99"/>
    <w:rsid w:val="00C43609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Autospacing="0" w:afterLines="0" w:afterAutospacing="0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26" Type="http://schemas.openxmlformats.org/officeDocument/2006/relationships/footer" Target="footer7.xml"/><Relationship Id="rId3" Type="http://schemas.openxmlformats.org/officeDocument/2006/relationships/numbering" Target="numbering.xml"/><Relationship Id="rId21" Type="http://schemas.openxmlformats.org/officeDocument/2006/relationships/header" Target="header6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5" Type="http://schemas.openxmlformats.org/officeDocument/2006/relationships/header" Target="header8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29" Type="http://schemas.openxmlformats.org/officeDocument/2006/relationships/footer" Target="footer8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6.xml"/><Relationship Id="rId32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23" Type="http://schemas.openxmlformats.org/officeDocument/2006/relationships/header" Target="header7.xml"/><Relationship Id="rId28" Type="http://schemas.openxmlformats.org/officeDocument/2006/relationships/header" Target="header9.xml"/><Relationship Id="rId10" Type="http://schemas.openxmlformats.org/officeDocument/2006/relationships/image" Target="media/image1.jpeg"/><Relationship Id="rId19" Type="http://schemas.openxmlformats.org/officeDocument/2006/relationships/header" Target="header5.xml"/><Relationship Id="rId31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footer" Target="footer5.xml"/><Relationship Id="rId27" Type="http://schemas.openxmlformats.org/officeDocument/2006/relationships/image" Target="media/image2.jpeg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5097F-4827-4B8E-B651-9208C3A37433}"/>
      </w:docPartPr>
      <w:docPartBody>
        <w:p w:rsidR="00A768FE" w:rsidRDefault="00A2493E"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96176136EAF647D7AA693F1499711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65E5-3B26-4858-8D7D-266878837522}"/>
      </w:docPartPr>
      <w:docPartBody>
        <w:p w:rsidR="002D1CFD" w:rsidRDefault="00FD185D" w:rsidP="00FD185D">
          <w:pPr>
            <w:pStyle w:val="96176136EAF647D7AA693F1499711078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2FA4C0772A3C43CD9682824A0DE7B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F6B8BD-E5F3-4382-A55F-2D5F1AEAA9F2}"/>
      </w:docPartPr>
      <w:docPartBody>
        <w:p w:rsidR="002D1CFD" w:rsidRDefault="00FD185D" w:rsidP="00FD185D">
          <w:pPr>
            <w:pStyle w:val="2FA4C0772A3C43CD9682824A0DE7BA4E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A60A65C36BDE40C0814D365706FE6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9BD31-2BF2-47C6-BA19-4307E11AFB88}"/>
      </w:docPartPr>
      <w:docPartBody>
        <w:p w:rsidR="002D1CFD" w:rsidRDefault="00FD185D" w:rsidP="00FD185D">
          <w:pPr>
            <w:pStyle w:val="A60A65C36BDE40C0814D365706FE6840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A6D3453F54364D589DB90B6E6DF7F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FD3FF-BDD5-473A-8113-7A2D1FA658E3}"/>
      </w:docPartPr>
      <w:docPartBody>
        <w:p w:rsidR="002D1CFD" w:rsidRDefault="00FD185D" w:rsidP="00FD185D">
          <w:pPr>
            <w:pStyle w:val="A6D3453F54364D589DB90B6E6DF7F3E8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8F428CA3D6B34B888339B9771CD93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2C5A4-A823-498E-9B15-4352EF94F67D}"/>
      </w:docPartPr>
      <w:docPartBody>
        <w:p w:rsidR="002D1CFD" w:rsidRDefault="00FD185D" w:rsidP="00FD185D">
          <w:pPr>
            <w:pStyle w:val="8F428CA3D6B34B888339B9771CD93458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AFEC9DF3E8064758862EAF6514A5D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E1E3FD-FD4B-4771-AEBC-F278F3AE6C4C}"/>
      </w:docPartPr>
      <w:docPartBody>
        <w:p w:rsidR="002D1CFD" w:rsidRDefault="00FD185D" w:rsidP="00FD185D">
          <w:pPr>
            <w:pStyle w:val="AFEC9DF3E8064758862EAF6514A5D2B3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29EDB34C6B4446E7817528E630FA4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0A0734-2734-4270-A2A5-30AA87CEE1C4}"/>
      </w:docPartPr>
      <w:docPartBody>
        <w:p w:rsidR="002D1CFD" w:rsidRDefault="00FD185D" w:rsidP="00FD185D">
          <w:pPr>
            <w:pStyle w:val="29EDB34C6B4446E7817528E630FA4E0B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390696-F8BD-4EE4-8814-9932FED62D54}"/>
      </w:docPartPr>
      <w:docPartBody>
        <w:p w:rsidR="006F07A8" w:rsidRDefault="00524ECF">
          <w:r w:rsidRPr="005B342E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A2493E"/>
    <w:rsid w:val="00032138"/>
    <w:rsid w:val="000709DA"/>
    <w:rsid w:val="00077D8D"/>
    <w:rsid w:val="000A0C0A"/>
    <w:rsid w:val="000B21E6"/>
    <w:rsid w:val="001565B1"/>
    <w:rsid w:val="00183560"/>
    <w:rsid w:val="001A667C"/>
    <w:rsid w:val="002324A3"/>
    <w:rsid w:val="0024750B"/>
    <w:rsid w:val="00260472"/>
    <w:rsid w:val="00262E16"/>
    <w:rsid w:val="002D1CFD"/>
    <w:rsid w:val="002E1604"/>
    <w:rsid w:val="003538CD"/>
    <w:rsid w:val="00364EF3"/>
    <w:rsid w:val="00382A13"/>
    <w:rsid w:val="003D3E56"/>
    <w:rsid w:val="003E0811"/>
    <w:rsid w:val="003F5CED"/>
    <w:rsid w:val="00414CCD"/>
    <w:rsid w:val="004336F3"/>
    <w:rsid w:val="004654A8"/>
    <w:rsid w:val="004B43E1"/>
    <w:rsid w:val="004C43F7"/>
    <w:rsid w:val="00521317"/>
    <w:rsid w:val="00524ECF"/>
    <w:rsid w:val="00535063"/>
    <w:rsid w:val="00541510"/>
    <w:rsid w:val="005768C5"/>
    <w:rsid w:val="0058603E"/>
    <w:rsid w:val="005D5497"/>
    <w:rsid w:val="005E4D46"/>
    <w:rsid w:val="00635069"/>
    <w:rsid w:val="00637CDE"/>
    <w:rsid w:val="006D65F7"/>
    <w:rsid w:val="006F07A8"/>
    <w:rsid w:val="007225E3"/>
    <w:rsid w:val="007312ED"/>
    <w:rsid w:val="0075027A"/>
    <w:rsid w:val="007D154F"/>
    <w:rsid w:val="007E39B8"/>
    <w:rsid w:val="00856B06"/>
    <w:rsid w:val="00857B2A"/>
    <w:rsid w:val="00867341"/>
    <w:rsid w:val="008A7584"/>
    <w:rsid w:val="008E3DEC"/>
    <w:rsid w:val="009345C3"/>
    <w:rsid w:val="00973A18"/>
    <w:rsid w:val="009C5367"/>
    <w:rsid w:val="009E51F2"/>
    <w:rsid w:val="009F0D64"/>
    <w:rsid w:val="00A134B3"/>
    <w:rsid w:val="00A2493E"/>
    <w:rsid w:val="00A700D8"/>
    <w:rsid w:val="00A768FE"/>
    <w:rsid w:val="00A775F0"/>
    <w:rsid w:val="00AF0C3B"/>
    <w:rsid w:val="00B41E08"/>
    <w:rsid w:val="00B56D46"/>
    <w:rsid w:val="00B67E1B"/>
    <w:rsid w:val="00B82246"/>
    <w:rsid w:val="00B84BAA"/>
    <w:rsid w:val="00BC4484"/>
    <w:rsid w:val="00BE2718"/>
    <w:rsid w:val="00C57BF2"/>
    <w:rsid w:val="00CE7C88"/>
    <w:rsid w:val="00D52604"/>
    <w:rsid w:val="00D67181"/>
    <w:rsid w:val="00D91822"/>
    <w:rsid w:val="00E4495F"/>
    <w:rsid w:val="00EB1E9B"/>
    <w:rsid w:val="00EE5960"/>
    <w:rsid w:val="00EF2DE0"/>
    <w:rsid w:val="00F15749"/>
    <w:rsid w:val="00F27475"/>
    <w:rsid w:val="00FA46EE"/>
    <w:rsid w:val="00FD185D"/>
    <w:rsid w:val="00FE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8F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4ECF"/>
    <w:rPr>
      <w:color w:val="808080"/>
    </w:rPr>
  </w:style>
  <w:style w:type="paragraph" w:customStyle="1" w:styleId="28AF47196285457BA53CE8A992FCDE73">
    <w:name w:val="28AF47196285457BA53CE8A992FCDE73"/>
    <w:rsid w:val="004654A8"/>
  </w:style>
  <w:style w:type="paragraph" w:customStyle="1" w:styleId="96176136EAF647D7AA693F1499711078">
    <w:name w:val="96176136EAF647D7AA693F1499711078"/>
    <w:rsid w:val="00FD185D"/>
  </w:style>
  <w:style w:type="paragraph" w:customStyle="1" w:styleId="2FA4C0772A3C43CD9682824A0DE7BA4E">
    <w:name w:val="2FA4C0772A3C43CD9682824A0DE7BA4E"/>
    <w:rsid w:val="00FD185D"/>
  </w:style>
  <w:style w:type="paragraph" w:customStyle="1" w:styleId="9EB3380FBC0C4D98AF08D22300E7D377">
    <w:name w:val="9EB3380FBC0C4D98AF08D22300E7D377"/>
    <w:rsid w:val="00FD185D"/>
  </w:style>
  <w:style w:type="paragraph" w:customStyle="1" w:styleId="A60A65C36BDE40C0814D365706FE6840">
    <w:name w:val="A60A65C36BDE40C0814D365706FE6840"/>
    <w:rsid w:val="00FD185D"/>
  </w:style>
  <w:style w:type="paragraph" w:customStyle="1" w:styleId="A6D3453F54364D589DB90B6E6DF7F3E8">
    <w:name w:val="A6D3453F54364D589DB90B6E6DF7F3E8"/>
    <w:rsid w:val="00FD185D"/>
  </w:style>
  <w:style w:type="paragraph" w:customStyle="1" w:styleId="8F428CA3D6B34B888339B9771CD93458">
    <w:name w:val="8F428CA3D6B34B888339B9771CD93458"/>
    <w:rsid w:val="00FD185D"/>
  </w:style>
  <w:style w:type="paragraph" w:customStyle="1" w:styleId="AFEC9DF3E8064758862EAF6514A5D2B3">
    <w:name w:val="AFEC9DF3E8064758862EAF6514A5D2B3"/>
    <w:rsid w:val="00FD185D"/>
  </w:style>
  <w:style w:type="paragraph" w:customStyle="1" w:styleId="29EDB34C6B4446E7817528E630FA4E0B">
    <w:name w:val="29EDB34C6B4446E7817528E630FA4E0B"/>
    <w:rsid w:val="00FD185D"/>
  </w:style>
  <w:style w:type="paragraph" w:customStyle="1" w:styleId="85114F6CCE2C45229AD11943A1ECE84F">
    <w:name w:val="85114F6CCE2C45229AD11943A1ECE84F"/>
    <w:rsid w:val="009345C3"/>
    <w:rPr>
      <w:lang w:val="en-IN" w:eastAsia="en-IN"/>
    </w:rPr>
  </w:style>
  <w:style w:type="paragraph" w:customStyle="1" w:styleId="E6DF8B64BE764FDD97740B7C268A926E">
    <w:name w:val="E6DF8B64BE764FDD97740B7C268A926E"/>
    <w:rsid w:val="009345C3"/>
    <w:rPr>
      <w:lang w:val="en-IN" w:eastAsia="en-IN"/>
    </w:rPr>
  </w:style>
  <w:style w:type="paragraph" w:customStyle="1" w:styleId="4EB56B7A7A35427BBA346FB50F3E5FC4">
    <w:name w:val="4EB56B7A7A35427BBA346FB50F3E5FC4"/>
    <w:rsid w:val="009345C3"/>
    <w:rPr>
      <w:lang w:val="en-IN" w:eastAsia="en-IN"/>
    </w:rPr>
  </w:style>
  <w:style w:type="paragraph" w:customStyle="1" w:styleId="60909DD0233440A6BDBA48D87C4340E4">
    <w:name w:val="60909DD0233440A6BDBA48D87C4340E4"/>
    <w:rsid w:val="009345C3"/>
    <w:rPr>
      <w:lang w:val="en-IN" w:eastAsia="en-IN"/>
    </w:rPr>
  </w:style>
  <w:style w:type="paragraph" w:customStyle="1" w:styleId="BEDD916723534CF7A9E193E8C589A63E">
    <w:name w:val="BEDD916723534CF7A9E193E8C589A63E"/>
    <w:rsid w:val="009345C3"/>
    <w:rPr>
      <w:lang w:val="en-IN" w:eastAsia="en-IN"/>
    </w:rPr>
  </w:style>
  <w:style w:type="paragraph" w:customStyle="1" w:styleId="9FE3B7599FF64ADFA874C75E8FF7582F">
    <w:name w:val="9FE3B7599FF64ADFA874C75E8FF7582F"/>
    <w:rsid w:val="009345C3"/>
    <w:rPr>
      <w:lang w:val="en-IN" w:eastAsia="en-IN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8F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4ECF"/>
    <w:rPr>
      <w:color w:val="808080"/>
    </w:rPr>
  </w:style>
  <w:style w:type="paragraph" w:customStyle="1" w:styleId="28AF47196285457BA53CE8A992FCDE73">
    <w:name w:val="28AF47196285457BA53CE8A992FCDE73"/>
    <w:rsid w:val="004654A8"/>
  </w:style>
  <w:style w:type="paragraph" w:customStyle="1" w:styleId="96176136EAF647D7AA693F1499711078">
    <w:name w:val="96176136EAF647D7AA693F1499711078"/>
    <w:rsid w:val="00FD185D"/>
  </w:style>
  <w:style w:type="paragraph" w:customStyle="1" w:styleId="2FA4C0772A3C43CD9682824A0DE7BA4E">
    <w:name w:val="2FA4C0772A3C43CD9682824A0DE7BA4E"/>
    <w:rsid w:val="00FD185D"/>
  </w:style>
  <w:style w:type="paragraph" w:customStyle="1" w:styleId="9EB3380FBC0C4D98AF08D22300E7D377">
    <w:name w:val="9EB3380FBC0C4D98AF08D22300E7D377"/>
    <w:rsid w:val="00FD185D"/>
  </w:style>
  <w:style w:type="paragraph" w:customStyle="1" w:styleId="A60A65C36BDE40C0814D365706FE6840">
    <w:name w:val="A60A65C36BDE40C0814D365706FE6840"/>
    <w:rsid w:val="00FD185D"/>
  </w:style>
  <w:style w:type="paragraph" w:customStyle="1" w:styleId="A6D3453F54364D589DB90B6E6DF7F3E8">
    <w:name w:val="A6D3453F54364D589DB90B6E6DF7F3E8"/>
    <w:rsid w:val="00FD185D"/>
  </w:style>
  <w:style w:type="paragraph" w:customStyle="1" w:styleId="8F428CA3D6B34B888339B9771CD93458">
    <w:name w:val="8F428CA3D6B34B888339B9771CD93458"/>
    <w:rsid w:val="00FD185D"/>
  </w:style>
  <w:style w:type="paragraph" w:customStyle="1" w:styleId="AFEC9DF3E8064758862EAF6514A5D2B3">
    <w:name w:val="AFEC9DF3E8064758862EAF6514A5D2B3"/>
    <w:rsid w:val="00FD185D"/>
  </w:style>
  <w:style w:type="paragraph" w:customStyle="1" w:styleId="29EDB34C6B4446E7817528E630FA4E0B">
    <w:name w:val="29EDB34C6B4446E7817528E630FA4E0B"/>
    <w:rsid w:val="00FD185D"/>
  </w:style>
  <w:style w:type="paragraph" w:customStyle="1" w:styleId="85114F6CCE2C45229AD11943A1ECE84F">
    <w:name w:val="85114F6CCE2C45229AD11943A1ECE84F"/>
    <w:rsid w:val="009345C3"/>
    <w:rPr>
      <w:lang w:val="en-IN" w:eastAsia="en-IN"/>
    </w:rPr>
  </w:style>
  <w:style w:type="paragraph" w:customStyle="1" w:styleId="E6DF8B64BE764FDD97740B7C268A926E">
    <w:name w:val="E6DF8B64BE764FDD97740B7C268A926E"/>
    <w:rsid w:val="009345C3"/>
    <w:rPr>
      <w:lang w:val="en-IN" w:eastAsia="en-IN"/>
    </w:rPr>
  </w:style>
  <w:style w:type="paragraph" w:customStyle="1" w:styleId="4EB56B7A7A35427BBA346FB50F3E5FC4">
    <w:name w:val="4EB56B7A7A35427BBA346FB50F3E5FC4"/>
    <w:rsid w:val="009345C3"/>
    <w:rPr>
      <w:lang w:val="en-IN" w:eastAsia="en-IN"/>
    </w:rPr>
  </w:style>
  <w:style w:type="paragraph" w:customStyle="1" w:styleId="60909DD0233440A6BDBA48D87C4340E4">
    <w:name w:val="60909DD0233440A6BDBA48D87C4340E4"/>
    <w:rsid w:val="009345C3"/>
    <w:rPr>
      <w:lang w:val="en-IN" w:eastAsia="en-IN"/>
    </w:rPr>
  </w:style>
  <w:style w:type="paragraph" w:customStyle="1" w:styleId="BEDD916723534CF7A9E193E8C589A63E">
    <w:name w:val="BEDD916723534CF7A9E193E8C589A63E"/>
    <w:rsid w:val="009345C3"/>
    <w:rPr>
      <w:lang w:val="en-IN" w:eastAsia="en-IN"/>
    </w:rPr>
  </w:style>
  <w:style w:type="paragraph" w:customStyle="1" w:styleId="9FE3B7599FF64ADFA874C75E8FF7582F">
    <w:name w:val="9FE3B7599FF64ADFA874C75E8FF7582F"/>
    <w:rsid w:val="009345C3"/>
    <w:rPr>
      <w:lang w:val="en-IN" w:eastAsia="en-I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87110-EB07-4781-BF32-42A0573C7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57_@2010 EAPS Final_102.dotx</Template>
  <TotalTime>23</TotalTime>
  <Pages>12</Pages>
  <Words>121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Sumário Executivo</vt:lpstr>
    </vt:vector>
  </TitlesOfParts>
  <Company>Via Directa</Company>
  <LinksUpToDate>false</LinksUpToDate>
  <CharactersWithSpaces>1366</CharactersWithSpaces>
  <SharedDoc>false</SharedDoc>
  <HLinks>
    <vt:vector size="66" baseType="variant">
      <vt:variant>
        <vt:i4>1966138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_Toc307575999</vt:lpwstr>
      </vt:variant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_Toc307575998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_Toc307575997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_Toc307575996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_Toc307575995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_Toc307575994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_Toc307575993</vt:lpwstr>
      </vt:variant>
      <vt:variant>
        <vt:i4>1966138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_Toc307575992</vt:lpwstr>
      </vt:variant>
      <vt:variant>
        <vt:i4>1966138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_Toc307575991</vt:lpwstr>
      </vt:variant>
      <vt:variant>
        <vt:i4>1966138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_Toc307575990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_Toc307575989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Sumário Executivo</dc:title>
  <dc:subject/>
  <dc:creator>Lúcia Filipa Costa Capêlo (SAFEMODE)</dc:creator>
  <cp:keywords/>
  <dc:description/>
  <cp:lastModifiedBy>pradeepkumar.r</cp:lastModifiedBy>
  <cp:revision>31</cp:revision>
  <cp:lastPrinted>2011-05-10T16:47:00Z</cp:lastPrinted>
  <dcterms:created xsi:type="dcterms:W3CDTF">2012-04-16T11:56:00Z</dcterms:created>
  <dcterms:modified xsi:type="dcterms:W3CDTF">2012-04-16T12:30:00Z</dcterms:modified>
</cp:coreProperties>
</file>