
<file path=[Content_Types].xml><?xml version="1.0" encoding="utf-8"?>
<Types xmlns="http://schemas.openxmlformats.org/package/2006/content-types">
  <Default Extension="bin" ContentType="application/vnd.ms-word.attachedToolbars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ustomizations.xml" ContentType="application/vnd.ms-word.keyMapCustomization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6B6" w:rsidRDefault="00BB2DE0" w:rsidP="00CF20AB">
      <w:pPr>
        <w:pStyle w:val="RptFooter"/>
        <w:sectPr w:rsidR="006746B6" w:rsidSect="006746B6">
          <w:headerReference w:type="default" r:id="rId12"/>
          <w:footerReference w:type="default" r:id="rId13"/>
          <w:pgSz w:w="11906" w:h="16838" w:code="9"/>
          <w:pgMar w:top="0" w:right="0" w:bottom="0" w:left="0" w:header="1531" w:footer="720" w:gutter="0"/>
          <w:cols w:space="720"/>
          <w:docGrid w:linePitch="360"/>
        </w:sectPr>
      </w:pPr>
      <w:r>
        <w:rPr>
          <w:noProof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-1419860</wp:posOffset>
            </wp:positionV>
            <wp:extent cx="7562850" cy="10696575"/>
            <wp:effectExtent l="19050" t="0" r="0" b="0"/>
            <wp:wrapTight wrapText="bothSides">
              <wp:wrapPolygon edited="0">
                <wp:start x="-54" y="0"/>
                <wp:lineTo x="-54" y="21581"/>
                <wp:lineTo x="21600" y="21581"/>
                <wp:lineTo x="21600" y="0"/>
                <wp:lineTo x="-54" y="0"/>
              </wp:wrapPolygon>
            </wp:wrapTight>
            <wp:docPr id="12" name="Picture 12" descr="Capa A4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apa A4 Templa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536F" w:rsidRPr="00B653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57.05pt;margin-top:265.6pt;width:436.75pt;height:224.2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" filled="f" fillcolor="#bbe0e3" stroked="f">
            <v:textbox style="mso-next-textbox:#Text Box 3">
              <w:txbxContent>
                <w:p w:rsidR="005E2D59" w:rsidRDefault="005E2D59" w:rsidP="008E4972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4B3999" w:rsidRDefault="00B6536F" w:rsidP="004B3999">
                  <w:pPr>
                    <w:pStyle w:val="Arial16"/>
                    <w:rPr>
                      <w:b/>
                    </w:rPr>
                  </w:pPr>
                  <w:sdt>
                    <w:sdtPr>
                      <w:rPr>
                        <w:b/>
                      </w:rPr>
                      <w:alias w:val="Arial16:EntityName"/>
                      <w:tag w:val="Arial16:EntityName"/>
                      <w:id w:val="11098585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5E2D59" w:rsidRDefault="005E2D59" w:rsidP="004B3999">
                  <w:pPr>
                    <w:pStyle w:val="Arial16"/>
                  </w:pPr>
                  <w:r>
                    <w:br/>
                  </w:r>
                  <w:sdt>
                    <w:sdtPr>
                      <w:alias w:val="Arial16:Estabelecimento"/>
                      <w:tag w:val="Arial16:Estabelecimento"/>
                      <w:id w:val="11098587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4B3999" w:rsidRDefault="004B3999" w:rsidP="004B3999">
                  <w:pPr>
                    <w:pStyle w:val="Arial16"/>
                    <w:spacing w:line="680" w:lineRule="exact"/>
                  </w:pPr>
                </w:p>
                <w:p w:rsidR="004B3999" w:rsidRDefault="00DF1278" w:rsidP="004B3999">
                  <w:pPr>
                    <w:pStyle w:val="Arial16"/>
                    <w:rPr>
                      <w:b/>
                      <w:sz w:val="40"/>
                    </w:rPr>
                  </w:pPr>
                  <w:r w:rsidRPr="00DF1278">
                    <w:rPr>
                      <w:b/>
                      <w:sz w:val="40"/>
                    </w:rPr>
                    <w:t>Relatório de Análise de Riscos AT</w:t>
                  </w:r>
                </w:p>
                <w:p w:rsidR="004B3999" w:rsidRPr="004B3999" w:rsidRDefault="004B3999" w:rsidP="004B3999">
                  <w:pPr>
                    <w:pStyle w:val="Arial16"/>
                    <w:spacing w:line="360" w:lineRule="exact"/>
                    <w:rPr>
                      <w:color w:val="777777"/>
                      <w:sz w:val="40"/>
                    </w:rPr>
                  </w:pPr>
                </w:p>
                <w:p w:rsidR="00CE0E30" w:rsidRDefault="00B6536F" w:rsidP="004B3999">
                  <w:pPr>
                    <w:pStyle w:val="Arial8"/>
                    <w:spacing w:line="360" w:lineRule="exact"/>
                  </w:pPr>
                  <w:sdt>
                    <w:sdtPr>
                      <w:alias w:val="Arial8:Reportgenerateddate"/>
                      <w:tag w:val="Arial8:Reportgenerateddate"/>
                      <w:id w:val="11098588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  <w:p w:rsidR="005E2D59" w:rsidRDefault="00FF77EF" w:rsidP="00E448C0">
                  <w:pPr>
                    <w:pStyle w:val="Arial8"/>
                  </w:pPr>
                  <w:r>
                    <w:t xml:space="preserve">SAFEMODE </w:t>
                  </w:r>
                  <w:sdt>
                    <w:sdtPr>
                      <w:alias w:val="Arial8:ReportNumber"/>
                      <w:tag w:val="Arial8:ReportNumber"/>
                      <w:id w:val="11098589"/>
                      <w:placeholder>
                        <w:docPart w:val="DefaultPlaceholder_22675703"/>
                      </w:placeholder>
                      <w:showingPlcHdr/>
                      <w:text/>
                    </w:sdtPr>
                    <w:sdtContent/>
                  </w:sdt>
                </w:p>
              </w:txbxContent>
            </v:textbox>
          </v:shape>
        </w:pict>
      </w:r>
      <w:r w:rsidR="00B6536F" w:rsidRPr="00B6536F">
        <w:rPr>
          <w:noProof/>
        </w:rPr>
        <w:pict>
          <v:shape id="Text Box 11" o:spid="_x0000_s1027" type="#_x0000_t202" style="position:absolute;left:0;text-align:left;margin-left:119.25pt;margin-top:-412.5pt;width:420pt;height:219pt;z-index:251652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" filled="f" fillcolor="#bbe0e3" stroked="f">
            <v:textbox style="mso-next-textbox:#Text Box 11">
              <w:txbxContent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Arial Narrow" w:hAnsi="Arial Narrow" w:cs="Arial Narrow"/>
                      <w:b/>
                      <w:bCs/>
                      <w:color w:val="5F5F5F"/>
                      <w:sz w:val="36"/>
                      <w:szCs w:val="36"/>
                      <w:lang w:val="en-GB"/>
                    </w:rPr>
                  </w:pP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F5F5F"/>
                      <w:sz w:val="32"/>
                      <w:szCs w:val="32"/>
                    </w:rPr>
                  </w:pPr>
                  <w:r w:rsidRPr="007B2623"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NOME</w:t>
                  </w:r>
                  <w:r>
                    <w:rPr>
                      <w:rFonts w:cs="Arial"/>
                      <w:b/>
                      <w:bCs/>
                      <w:color w:val="516473"/>
                      <w:sz w:val="32"/>
                      <w:szCs w:val="32"/>
                    </w:rPr>
                    <w:t>DA ENTIDADE (ARIAL, 16 PTS, BOLD, CAPS)</w:t>
                  </w:r>
                </w:p>
                <w:p w:rsidR="005E2D59" w:rsidRPr="0005428F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808080"/>
                      <w:sz w:val="28"/>
                      <w:szCs w:val="28"/>
                    </w:rPr>
                  </w:pP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spacing w:line="680" w:lineRule="exact"/>
                    <w:jc w:val="right"/>
                    <w:rPr>
                      <w:rFonts w:cs="Arial"/>
                      <w:color w:val="516473"/>
                      <w:sz w:val="40"/>
                      <w:szCs w:val="40"/>
                    </w:rPr>
                  </w:pP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Título do Relatório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br/>
                    <w:t>(Arial, 20 pts, Regular)</w:t>
                  </w:r>
                </w:p>
                <w:p w:rsidR="005E2D59" w:rsidRPr="0005428F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777777"/>
                      <w:szCs w:val="20"/>
                    </w:rPr>
                  </w:pPr>
                </w:p>
                <w:p w:rsidR="005E2D59" w:rsidRPr="007B2623" w:rsidRDefault="005E2D59" w:rsidP="006746B6">
                  <w:pPr>
                    <w:spacing w:line="360" w:lineRule="exact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Dia/Mês/Ano</w:t>
                  </w:r>
                </w:p>
                <w:p w:rsidR="005E2D59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7B2623">
                    <w:rPr>
                      <w:rFonts w:cs="Arial"/>
                      <w:color w:val="516473"/>
                      <w:sz w:val="16"/>
                      <w:szCs w:val="16"/>
                    </w:rPr>
                    <w:t>Safemode 0000/0000/DDD</w:t>
                  </w:r>
                </w:p>
                <w:p w:rsidR="005E2D59" w:rsidRPr="007B2623" w:rsidRDefault="005E2D59" w:rsidP="006746B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(Arial, 8 pts, Regular)</w:t>
                  </w:r>
                </w:p>
              </w:txbxContent>
            </v:textbox>
          </v:shape>
        </w:pict>
      </w: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Default="00DB1466" w:rsidP="00DB1466">
      <w:pPr>
        <w:jc w:val="right"/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szCs w:val="20"/>
        </w:rPr>
      </w:pPr>
    </w:p>
    <w:p w:rsidR="00DB1466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  <w:r>
        <w:rPr>
          <w:rFonts w:cs="Arial"/>
          <w:b/>
          <w:color w:val="516473"/>
          <w:szCs w:val="20"/>
        </w:rPr>
        <w:t>Cláusula de</w:t>
      </w:r>
      <w:r w:rsidRPr="009E5FD1">
        <w:rPr>
          <w:rFonts w:cs="Arial"/>
          <w:b/>
          <w:color w:val="516473"/>
          <w:szCs w:val="20"/>
        </w:rPr>
        <w:t xml:space="preserve"> Confidencialidade</w:t>
      </w: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b/>
          <w:color w:val="516473"/>
          <w:szCs w:val="20"/>
        </w:rPr>
      </w:pPr>
    </w:p>
    <w:p w:rsidR="00DB1466" w:rsidRPr="009E5FD1" w:rsidRDefault="00DB1466" w:rsidP="00DB146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Este documento contém informação confidencial, abrangendo conceitos</w:t>
      </w:r>
      <w:r w:rsidR="006C7084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e metodologias resultantes da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investigação, desenvolvimento e demonstração próprias, em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relação à qual deverá ser guardado sigilo.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  <w:r w:rsidRPr="009E5FD1">
        <w:rPr>
          <w:rFonts w:cs="Arial"/>
          <w:szCs w:val="20"/>
        </w:rPr>
        <w:t>É estritamente proibida a sua reprodução ou uso para outros</w:t>
      </w:r>
      <w:r w:rsidR="000D23CD">
        <w:rPr>
          <w:rFonts w:cs="Arial"/>
          <w:szCs w:val="20"/>
        </w:rPr>
        <w:t xml:space="preserve"> </w:t>
      </w:r>
      <w:r w:rsidRPr="009E5FD1">
        <w:rPr>
          <w:rFonts w:cs="Arial"/>
          <w:szCs w:val="20"/>
        </w:rPr>
        <w:t>fins que não sejam os circunscritos à presente adjudicação.</w:t>
      </w:r>
    </w:p>
    <w:p w:rsidR="00DB1466" w:rsidRPr="009E5FD1" w:rsidRDefault="00DB1466" w:rsidP="007700C6">
      <w:pPr>
        <w:tabs>
          <w:tab w:val="left" w:pos="3120"/>
        </w:tabs>
        <w:ind w:left="3120"/>
        <w:rPr>
          <w:rFonts w:cs="Arial"/>
          <w:szCs w:val="20"/>
        </w:rPr>
      </w:pPr>
    </w:p>
    <w:p w:rsidR="00DB1466" w:rsidRPr="009E5FD1" w:rsidRDefault="00BF7A06" w:rsidP="007700C6">
      <w:pPr>
        <w:tabs>
          <w:tab w:val="left" w:pos="3120"/>
        </w:tabs>
        <w:ind w:left="3120"/>
        <w:rPr>
          <w:rFonts w:cs="Arial"/>
          <w:szCs w:val="20"/>
        </w:rPr>
      </w:pPr>
      <w:r>
        <w:rPr>
          <w:rFonts w:cs="Arial"/>
          <w:szCs w:val="20"/>
        </w:rPr>
        <w:t xml:space="preserve">Toda a </w:t>
      </w:r>
      <w:r w:rsidR="00DB1466" w:rsidRPr="009E5FD1">
        <w:rPr>
          <w:rFonts w:cs="Arial"/>
          <w:szCs w:val="20"/>
        </w:rPr>
        <w:t>informação obtida</w:t>
      </w:r>
      <w:r w:rsidR="000D23CD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será utilizada </w:t>
      </w:r>
      <w:r w:rsidR="00DB1466" w:rsidRPr="009E5FD1">
        <w:rPr>
          <w:rFonts w:cs="Arial"/>
          <w:szCs w:val="20"/>
        </w:rPr>
        <w:t>apenas para fins relacionados com o presente relatório.</w:t>
      </w:r>
    </w:p>
    <w:p w:rsidR="00DB1466" w:rsidRDefault="00DB1466" w:rsidP="00DB1466">
      <w:pPr>
        <w:ind w:left="3120"/>
      </w:pPr>
    </w:p>
    <w:p w:rsidR="003A411F" w:rsidRDefault="003A411F">
      <w:r>
        <w:br w:type="page"/>
      </w:r>
    </w:p>
    <w:tbl>
      <w:tblPr>
        <w:tblW w:w="6304" w:type="dxa"/>
        <w:tblLook w:val="01E0"/>
      </w:tblPr>
      <w:tblGrid>
        <w:gridCol w:w="6304"/>
      </w:tblGrid>
      <w:tr w:rsidR="005E2D59" w:rsidRPr="00B727FF" w:rsidTr="00BB2DE0">
        <w:trPr>
          <w:trHeight w:val="542"/>
        </w:trPr>
        <w:tc>
          <w:tcPr>
            <w:tcW w:w="6304" w:type="dxa"/>
            <w:shd w:val="clear" w:color="auto" w:fill="auto"/>
            <w:vAlign w:val="center"/>
          </w:tcPr>
          <w:p w:rsidR="005E2D59" w:rsidRPr="00B727FF" w:rsidRDefault="005E2D59" w:rsidP="00BB2DE0">
            <w:pPr>
              <w:pStyle w:val="BookmarkHeader"/>
              <w:framePr w:wrap="notBeside"/>
              <w:rPr>
                <w:lang w:val="en-GB"/>
              </w:rPr>
            </w:pPr>
            <w:r w:rsidRPr="00B727FF">
              <w:rPr>
                <w:lang w:val="en-GB"/>
              </w:rPr>
              <w:lastRenderedPageBreak/>
              <w:t>ÍNDICE</w:t>
            </w:r>
          </w:p>
        </w:tc>
      </w:tr>
    </w:tbl>
    <w:p w:rsidR="005A6E1A" w:rsidRPr="005D1BE8" w:rsidRDefault="005A6E1A" w:rsidP="005D1BE8">
      <w:pPr>
        <w:pStyle w:val="Meuestilo"/>
        <w:ind w:left="2832" w:firstLine="708"/>
        <w:rPr>
          <w:lang w:val="en-US"/>
        </w:rPr>
      </w:pPr>
    </w:p>
    <w:bookmarkStart w:id="0" w:name="_Toc307567632"/>
    <w:p w:rsidR="00CE0136" w:rsidRDefault="00B6536F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</w:pPr>
      <w:r w:rsidRPr="00B6536F">
        <w:rPr>
          <w:b w:val="0"/>
          <w:bCs w:val="0"/>
          <w:caps w:val="0"/>
          <w:lang w:val="en-US"/>
        </w:rPr>
        <w:fldChar w:fldCharType="begin"/>
      </w:r>
      <w:r w:rsidR="00CE0136">
        <w:rPr>
          <w:b w:val="0"/>
          <w:bCs w:val="0"/>
          <w:caps w:val="0"/>
          <w:lang w:val="en-US"/>
        </w:rPr>
        <w:instrText xml:space="preserve"> TOC \o "1-2" \t "BookmarkHeader,1" </w:instrText>
      </w:r>
      <w:r w:rsidRPr="00B6536F">
        <w:rPr>
          <w:b w:val="0"/>
          <w:bCs w:val="0"/>
          <w:caps w:val="0"/>
          <w:lang w:val="en-US"/>
        </w:rPr>
        <w:fldChar w:fldCharType="separate"/>
      </w:r>
      <w:r w:rsidR="00CE0136" w:rsidRPr="00AE2313">
        <w:rPr>
          <w:lang w:val="en-US"/>
        </w:rPr>
        <w:t>1.</w:t>
      </w:r>
      <w:r w:rsidR="00CE0136">
        <w:rPr>
          <w:rFonts w:asciiTheme="minorHAnsi" w:eastAsiaTheme="minorEastAsia" w:hAnsiTheme="minorHAnsi" w:cstheme="minorBidi"/>
          <w:b w:val="0"/>
          <w:bCs w:val="0"/>
          <w:caps w:val="0"/>
          <w:sz w:val="22"/>
          <w:szCs w:val="22"/>
          <w:lang w:val="en-US" w:eastAsia="en-US"/>
        </w:rPr>
        <w:tab/>
      </w:r>
      <w:r w:rsidR="00CE0136" w:rsidRPr="00AE2313">
        <w:rPr>
          <w:lang w:val="en-US"/>
        </w:rPr>
        <w:t>DADOS GERAIS DA VISITA</w:t>
      </w:r>
      <w:r w:rsidR="00CE0136">
        <w:tab/>
      </w:r>
      <w:r>
        <w:fldChar w:fldCharType="begin"/>
      </w:r>
      <w:r w:rsidR="00CE0136">
        <w:instrText xml:space="preserve"> PAGEREF _Toc323829747 \h </w:instrText>
      </w:r>
      <w:r>
        <w:fldChar w:fldCharType="separate"/>
      </w:r>
      <w:r w:rsidR="00CE0136">
        <w:t>4</w:t>
      </w:r>
      <w:r>
        <w:fldChar w:fldCharType="end"/>
      </w:r>
    </w:p>
    <w:p w:rsidR="00651052" w:rsidRDefault="00B6536F" w:rsidP="005A6E1A">
      <w:pPr>
        <w:ind w:firstLine="708"/>
        <w:jc w:val="left"/>
        <w:rPr>
          <w:lang w:val="en-US"/>
        </w:rPr>
      </w:pPr>
      <w:r>
        <w:rPr>
          <w:b/>
          <w:bCs/>
          <w:caps/>
          <w:noProof/>
          <w:lang w:val="en-US"/>
        </w:rPr>
        <w:fldChar w:fldCharType="end"/>
      </w:r>
    </w:p>
    <w:p w:rsidR="00651052" w:rsidRDefault="00651052" w:rsidP="005A6E1A">
      <w:pPr>
        <w:tabs>
          <w:tab w:val="left" w:pos="360"/>
        </w:tabs>
        <w:spacing w:line="240" w:lineRule="auto"/>
        <w:jc w:val="left"/>
        <w:rPr>
          <w:lang w:val="en-US"/>
        </w:rPr>
      </w:pPr>
      <w:r>
        <w:rPr>
          <w:lang w:val="en-US"/>
        </w:rPr>
        <w:br w:type="page"/>
      </w:r>
    </w:p>
    <w:p w:rsidR="00904781" w:rsidRDefault="00904781">
      <w:pPr>
        <w:jc w:val="left"/>
        <w:rPr>
          <w:lang w:val="en-US"/>
        </w:rPr>
      </w:pPr>
      <w:bookmarkStart w:id="1" w:name="SUMARIOEXECUTIVO"/>
      <w:bookmarkEnd w:id="1"/>
      <w:r>
        <w:rPr>
          <w:lang w:val="en-US"/>
        </w:rPr>
        <w:lastRenderedPageBreak/>
        <w:br w:type="page"/>
      </w:r>
    </w:p>
    <w:p w:rsidR="00415B3F" w:rsidRDefault="0005486A" w:rsidP="0005486A">
      <w:pPr>
        <w:pStyle w:val="Heading1"/>
        <w:framePr w:wrap="notBeside"/>
        <w:rPr>
          <w:lang w:val="en-US"/>
        </w:rPr>
      </w:pPr>
      <w:bookmarkStart w:id="2" w:name="_Toc323828575"/>
      <w:bookmarkStart w:id="3" w:name="_Toc323828647"/>
      <w:bookmarkStart w:id="4" w:name="_Toc323829747"/>
      <w:r>
        <w:rPr>
          <w:lang w:val="en-US"/>
        </w:rPr>
        <w:lastRenderedPageBreak/>
        <w:t>DADOS GERAIS DA VISITA</w:t>
      </w:r>
      <w:bookmarkEnd w:id="2"/>
      <w:bookmarkEnd w:id="3"/>
      <w:bookmarkEnd w:id="4"/>
    </w:p>
    <w:tbl>
      <w:tblPr>
        <w:tblStyle w:val="TableGrid"/>
        <w:tblW w:w="0" w:type="auto"/>
        <w:tblLook w:val="04A0"/>
      </w:tblPr>
      <w:tblGrid>
        <w:gridCol w:w="4068"/>
        <w:gridCol w:w="5502"/>
      </w:tblGrid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Nome da empresa:</w:t>
            </w:r>
          </w:p>
        </w:tc>
        <w:tc>
          <w:tcPr>
            <w:tcW w:w="5502" w:type="dxa"/>
            <w:vAlign w:val="center"/>
          </w:tcPr>
          <w:p w:rsidR="00904781" w:rsidRDefault="00B6536F" w:rsidP="00BC1015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Entity"/>
                <w:tag w:val="Entity"/>
                <w:id w:val="7194802"/>
                <w:placeholder>
                  <w:docPart w:val="DefaultPlaceholder_22675703"/>
                </w:placeholder>
                <w:temporary/>
                <w:showingPlcHdr/>
              </w:sdtPr>
              <w:sdtContent/>
            </w:sdt>
          </w:p>
        </w:tc>
      </w:tr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Morada da Sede:</w:t>
            </w:r>
          </w:p>
        </w:tc>
        <w:tc>
          <w:tcPr>
            <w:tcW w:w="5502" w:type="dxa"/>
            <w:vAlign w:val="center"/>
          </w:tcPr>
          <w:p w:rsidR="00904781" w:rsidRDefault="00B6536F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Client"/>
                <w:tag w:val="Client"/>
                <w:id w:val="7194805"/>
                <w:placeholder>
                  <w:docPart w:val="96176136EAF647D7AA693F1499711078"/>
                </w:placeholder>
                <w:temporary/>
                <w:showingPlcHdr/>
              </w:sdtPr>
              <w:sdtContent/>
            </w:sdt>
          </w:p>
        </w:tc>
      </w:tr>
      <w:tr w:rsid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  <w:lang w:val="en-US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Local de Risco:</w:t>
            </w:r>
          </w:p>
        </w:tc>
        <w:tc>
          <w:tcPr>
            <w:tcW w:w="5502" w:type="dxa"/>
            <w:vAlign w:val="center"/>
          </w:tcPr>
          <w:p w:rsidR="00904781" w:rsidRDefault="00B6536F">
            <w:pPr>
              <w:jc w:val="left"/>
              <w:rPr>
                <w:lang w:val="en-US"/>
              </w:rPr>
            </w:pPr>
            <w:sdt>
              <w:sdtPr>
                <w:rPr>
                  <w:lang w:val="en-US"/>
                </w:rPr>
                <w:alias w:val="Establishmento"/>
                <w:tag w:val="Establishmento"/>
                <w:id w:val="7194806"/>
                <w:placeholder>
                  <w:docPart w:val="2FA4C0772A3C43CD9682824A0DE7BA4E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Morada do Local de Risco:</w:t>
            </w:r>
          </w:p>
        </w:tc>
        <w:tc>
          <w:tcPr>
            <w:tcW w:w="5502" w:type="dxa"/>
            <w:vAlign w:val="center"/>
          </w:tcPr>
          <w:p w:rsidR="00904781" w:rsidRDefault="00B6536F" w:rsidP="00376DCF">
            <w:pPr>
              <w:jc w:val="left"/>
            </w:pPr>
            <w:sdt>
              <w:sdtPr>
                <w:alias w:val="Estabelecimento/ Morada"/>
                <w:tag w:val="Estabelecimento/ Morada"/>
                <w:id w:val="2813507"/>
                <w:placeholder>
                  <w:docPart w:val="DefaultPlaceholder_22675703"/>
                </w:placeholder>
                <w:showingPlcHdr/>
              </w:sdtPr>
              <w:sdtContent/>
            </w:sdt>
          </w:p>
          <w:p w:rsidR="00376DCF" w:rsidRDefault="00B6536F" w:rsidP="00376DCF">
            <w:pPr>
              <w:jc w:val="left"/>
            </w:pPr>
            <w:sdt>
              <w:sdtPr>
                <w:alias w:val="Estabelecimento / Código Postal  "/>
                <w:tag w:val="Estabelecimento / Código Postal  "/>
                <w:id w:val="2813511"/>
                <w:placeholder>
                  <w:docPart w:val="DefaultPlaceholder_22675703"/>
                </w:placeholder>
                <w:showingPlcHdr/>
              </w:sdtPr>
              <w:sdtContent/>
            </w:sdt>
          </w:p>
          <w:sdt>
            <w:sdtPr>
              <w:alias w:val="Estabelecimento / Localidade"/>
              <w:tag w:val="Estabelecimento / Localidade"/>
              <w:id w:val="2813517"/>
              <w:placeholder>
                <w:docPart w:val="DefaultPlaceholder_22675703"/>
              </w:placeholder>
              <w:showingPlcHdr/>
            </w:sdtPr>
            <w:sdtContent>
              <w:p w:rsidR="00376DCF" w:rsidRPr="00904781" w:rsidRDefault="00B6536F" w:rsidP="00376DCF">
                <w:pPr>
                  <w:jc w:val="left"/>
                </w:pPr>
              </w:p>
            </w:sdtContent>
          </w:sdt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CAE:</w:t>
            </w:r>
          </w:p>
        </w:tc>
        <w:tc>
          <w:tcPr>
            <w:tcW w:w="5502" w:type="dxa"/>
            <w:vAlign w:val="center"/>
          </w:tcPr>
          <w:p w:rsidR="00904781" w:rsidRPr="00904781" w:rsidRDefault="00B6536F">
            <w:pPr>
              <w:jc w:val="left"/>
            </w:pPr>
            <w:sdt>
              <w:sdtPr>
                <w:rPr>
                  <w:lang w:val="en-US"/>
                </w:rPr>
                <w:alias w:val="CAEPrincipal"/>
                <w:tag w:val="CAEPrincipal"/>
                <w:id w:val="7194807"/>
                <w:placeholder>
                  <w:docPart w:val="A60A65C36BDE40C0814D365706FE6840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Data da visita:</w:t>
            </w:r>
          </w:p>
        </w:tc>
        <w:tc>
          <w:tcPr>
            <w:tcW w:w="5502" w:type="dxa"/>
            <w:vAlign w:val="center"/>
          </w:tcPr>
          <w:p w:rsidR="00904781" w:rsidRPr="00904781" w:rsidRDefault="00B6536F">
            <w:pPr>
              <w:jc w:val="left"/>
            </w:pPr>
            <w:sdt>
              <w:sdtPr>
                <w:rPr>
                  <w:lang w:val="en-US"/>
                </w:rPr>
                <w:alias w:val="VisitDate"/>
                <w:tag w:val="VisitDate"/>
                <w:id w:val="7194809"/>
                <w:placeholder>
                  <w:docPart w:val="A6D3453F54364D589DB90B6E6DF7F3E8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Visita realizada por:</w:t>
            </w:r>
          </w:p>
        </w:tc>
        <w:tc>
          <w:tcPr>
            <w:tcW w:w="5502" w:type="dxa"/>
            <w:vAlign w:val="center"/>
          </w:tcPr>
          <w:p w:rsidR="00904781" w:rsidRPr="00904781" w:rsidRDefault="00B6536F">
            <w:pPr>
              <w:jc w:val="left"/>
            </w:pPr>
            <w:sdt>
              <w:sdtPr>
                <w:rPr>
                  <w:lang w:val="en-US"/>
                </w:rPr>
                <w:alias w:val="Technico"/>
                <w:tag w:val="Technico"/>
                <w:id w:val="7194810"/>
                <w:placeholder>
                  <w:docPart w:val="8F428CA3D6B34B888339B9771CD93458"/>
                </w:placeholder>
                <w:temporary/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 w:rsidP="00CA6714">
            <w:pPr>
              <w:tabs>
                <w:tab w:val="left" w:pos="2010"/>
              </w:tabs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Motivo da visita:</w:t>
            </w:r>
            <w:r w:rsidR="00CA6714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Técnico Comercial: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Mediador / Corretor: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Intervenientes: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Apólices:</w:t>
            </w:r>
          </w:p>
        </w:tc>
        <w:tc>
          <w:tcPr>
            <w:tcW w:w="5502" w:type="dxa"/>
            <w:vAlign w:val="center"/>
          </w:tcPr>
          <w:p w:rsidR="00904781" w:rsidRPr="00904781" w:rsidRDefault="00904781">
            <w:pPr>
              <w:jc w:val="left"/>
            </w:pPr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Data de início da Apólice:</w:t>
            </w:r>
          </w:p>
        </w:tc>
        <w:tc>
          <w:tcPr>
            <w:tcW w:w="5502" w:type="dxa"/>
            <w:vAlign w:val="center"/>
          </w:tcPr>
          <w:p w:rsidR="00904781" w:rsidRPr="00904781" w:rsidRDefault="00B6536F" w:rsidP="008553CE">
            <w:pPr>
              <w:jc w:val="left"/>
            </w:pPr>
            <w:sdt>
              <w:sdtPr>
                <w:rPr>
                  <w:lang w:val="en-US"/>
                </w:rPr>
                <w:alias w:val="PolicyDate"/>
                <w:tag w:val="PolicyDate"/>
                <w:id w:val="2813537"/>
                <w:placeholder>
                  <w:docPart w:val="DefaultPlaceholder_22675703"/>
                </w:placeholder>
                <w:showingPlcHdr/>
              </w:sdtPr>
              <w:sdtContent/>
            </w:sdt>
          </w:p>
        </w:tc>
      </w:tr>
      <w:tr w:rsidR="00904781" w:rsidRPr="00904781" w:rsidTr="00B766B3">
        <w:tc>
          <w:tcPr>
            <w:tcW w:w="4068" w:type="dxa"/>
            <w:vAlign w:val="center"/>
          </w:tcPr>
          <w:p w:rsidR="00904781" w:rsidRPr="00CE0136" w:rsidRDefault="00904781">
            <w:pPr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E0136">
              <w:rPr>
                <w:rFonts w:asciiTheme="minorHAnsi" w:hAnsiTheme="minorHAnsi" w:cstheme="minorHAnsi"/>
                <w:b/>
                <w:sz w:val="22"/>
                <w:szCs w:val="22"/>
              </w:rPr>
              <w:t>Nº de Colaboradores:</w:t>
            </w:r>
          </w:p>
        </w:tc>
        <w:tc>
          <w:tcPr>
            <w:tcW w:w="5502" w:type="dxa"/>
            <w:vAlign w:val="center"/>
          </w:tcPr>
          <w:p w:rsidR="00904781" w:rsidRPr="00904781" w:rsidRDefault="00B6536F" w:rsidP="00FA282D">
            <w:pPr>
              <w:jc w:val="left"/>
            </w:pPr>
            <w:sdt>
              <w:sdtPr>
                <w:rPr>
                  <w:lang w:val="en-US"/>
                </w:rPr>
                <w:alias w:val="Nº de Colaboradores"/>
                <w:tag w:val="Nº de Colaboradores"/>
                <w:id w:val="2813671"/>
                <w:placeholder>
                  <w:docPart w:val="DefaultPlaceholder_22675703"/>
                </w:placeholder>
                <w:showingPlcHdr/>
              </w:sdtPr>
              <w:sdtContent/>
            </w:sdt>
          </w:p>
        </w:tc>
      </w:tr>
    </w:tbl>
    <w:p w:rsidR="00C32937" w:rsidRDefault="00C32937" w:rsidP="00BE70B5">
      <w:bookmarkStart w:id="5" w:name="_GoBack"/>
      <w:bookmarkStart w:id="6" w:name="OBJECTIVO"/>
      <w:bookmarkStart w:id="7" w:name="INTRODUCAO"/>
      <w:bookmarkEnd w:id="5"/>
      <w:bookmarkEnd w:id="6"/>
      <w:bookmarkEnd w:id="7"/>
    </w:p>
    <w:p w:rsidR="00C32937" w:rsidRDefault="00C32937">
      <w:pPr>
        <w:spacing w:line="240" w:lineRule="auto"/>
        <w:jc w:val="left"/>
      </w:pPr>
      <w:r>
        <w:br w:type="page"/>
      </w:r>
    </w:p>
    <w:p w:rsidR="005E7C6A" w:rsidRDefault="005E7C6A" w:rsidP="00BE70B5">
      <w:bookmarkStart w:id="8" w:name="DETAILREPORT"/>
      <w:bookmarkEnd w:id="8"/>
    </w:p>
    <w:bookmarkEnd w:id="0"/>
    <w:p w:rsidR="00A530C7" w:rsidRDefault="00A530C7" w:rsidP="004B3983">
      <w:pPr>
        <w:pStyle w:val="BookmarkContent"/>
        <w:rPr>
          <w:lang w:val="pt-PT"/>
        </w:rPr>
      </w:pPr>
    </w:p>
    <w:p w:rsidR="00CE5C0B" w:rsidRDefault="00CE5C0B" w:rsidP="004B3983">
      <w:pPr>
        <w:pStyle w:val="BookmarkContent"/>
        <w:rPr>
          <w:lang w:val="pt-PT"/>
        </w:rPr>
      </w:pPr>
    </w:p>
    <w:p w:rsidR="00CE5C0B" w:rsidRDefault="00CE5C0B" w:rsidP="00CE5C0B">
      <w:pPr>
        <w:spacing w:after="120"/>
        <w:rPr>
          <w:lang w:val="en-US"/>
        </w:rPr>
      </w:pPr>
      <w:r>
        <w:rPr>
          <w:lang w:val="en-US"/>
        </w:rPr>
        <w:t>,</w:t>
      </w:r>
      <w:sdt>
        <w:sdtPr>
          <w:rPr>
            <w:lang w:val="en-US"/>
          </w:rPr>
          <w:alias w:val="LD_Date"/>
          <w:tag w:val="LD_Date"/>
          <w:id w:val="104353507"/>
          <w:placeholder>
            <w:docPart w:val="0F5DE5E9B2E443B597775AB56630FF76"/>
          </w:placeholder>
          <w:showingPlcHdr/>
          <w:text/>
        </w:sdtPr>
        <w:sdtContent/>
      </w:sdt>
    </w:p>
    <w:p w:rsidR="00CE5C0B" w:rsidRDefault="00CE5C0B" w:rsidP="00CE5C0B">
      <w:pPr>
        <w:spacing w:after="120"/>
        <w:rPr>
          <w:lang w:val="en-US"/>
        </w:rPr>
      </w:pPr>
    </w:p>
    <w:p w:rsidR="00CE5C0B" w:rsidRDefault="00CE5C0B" w:rsidP="00CE5C0B">
      <w:pPr>
        <w:spacing w:after="120"/>
        <w:rPr>
          <w:lang w:val="en-US"/>
        </w:rPr>
      </w:pPr>
    </w:p>
    <w:p w:rsidR="00CE5C0B" w:rsidRDefault="00CE5C0B" w:rsidP="00CE5C0B">
      <w:pPr>
        <w:pStyle w:val="BookmarkContent"/>
        <w:rPr>
          <w:lang w:val="pt-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alias w:val="Technico:Techniconame"/>
          <w:tag w:val="Technico:Techniconame"/>
          <w:id w:val="104353508"/>
          <w:placeholder>
            <w:docPart w:val="F1A2A0A7B73A497596FE835EB5EBBB1D"/>
          </w:placeholder>
          <w:showingPlcHdr/>
          <w:text/>
        </w:sdtPr>
        <w:sdtContent/>
      </w:sdt>
    </w:p>
    <w:p w:rsidR="00CE5C0B" w:rsidRDefault="00CE5C0B" w:rsidP="004B3983">
      <w:pPr>
        <w:pStyle w:val="BookmarkContent"/>
        <w:rPr>
          <w:lang w:val="pt-PT"/>
        </w:rPr>
      </w:pPr>
    </w:p>
    <w:p w:rsidR="00CE5C0B" w:rsidRPr="009B3C2C" w:rsidRDefault="00CE5C0B" w:rsidP="004B3983">
      <w:pPr>
        <w:pStyle w:val="BookmarkContent"/>
        <w:rPr>
          <w:lang w:val="pt-PT"/>
        </w:rPr>
        <w:sectPr w:rsidR="00CE5C0B" w:rsidRPr="009B3C2C" w:rsidSect="00DB3E0E">
          <w:headerReference w:type="default" r:id="rId15"/>
          <w:type w:val="continuous"/>
          <w:pgSz w:w="11906" w:h="16838" w:code="9"/>
          <w:pgMar w:top="3119" w:right="1134" w:bottom="1418" w:left="1418" w:header="1531" w:footer="720" w:gutter="0"/>
          <w:pgNumType w:start="1"/>
          <w:cols w:space="720"/>
          <w:docGrid w:linePitch="360"/>
        </w:sectPr>
      </w:pPr>
    </w:p>
    <w:p w:rsidR="00DE59C0" w:rsidRPr="009B3C2C" w:rsidRDefault="00B6536F" w:rsidP="00576285">
      <w:pPr>
        <w:spacing w:after="120"/>
        <w:rPr>
          <w:rFonts w:cs="Arial"/>
          <w:szCs w:val="20"/>
        </w:rPr>
      </w:pPr>
      <w:r w:rsidRPr="00B6536F">
        <w:rPr>
          <w:rFonts w:ascii="Times New Roman" w:hAnsi="Times New Roman"/>
          <w:noProof/>
          <w:sz w:val="24"/>
        </w:rPr>
        <w:lastRenderedPageBreak/>
        <w:pict>
          <v:shape id="Text Box 4" o:spid="_x0000_s1028" type="#_x0000_t202" style="position:absolute;left:0;text-align:left;margin-left:186pt;margin-top:383.95pt;width:5in;height:10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" filled="f" fillcolor="#bbe0e3" stroked="f">
            <v:textbox style="mso-next-textbox:#Text Box 4"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6536F">
        <w:rPr>
          <w:rFonts w:cs="Arial"/>
          <w:noProof/>
          <w:szCs w:val="20"/>
        </w:rPr>
        <w:pict>
          <v:shape id="Text Box 17" o:spid="_x0000_s1029" type="#_x0000_t202" style="position:absolute;left:0;text-align:left;margin-left:186pt;margin-top:-357.15pt;width:5in;height:10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" filled="f" fillcolor="#bbe0e3" stroked="f">
            <v:textbox style="mso-next-textbox:#Text Box 17">
              <w:txbxContent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E8671D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-632460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6" name="Picture 18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raphic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Pr="009B3C2C" w:rsidRDefault="00DE59C0" w:rsidP="00576285">
      <w:pPr>
        <w:spacing w:after="120"/>
        <w:rPr>
          <w:rFonts w:cs="Arial"/>
          <w:szCs w:val="20"/>
        </w:rPr>
        <w:sectPr w:rsidR="00DE59C0" w:rsidRPr="009B3C2C" w:rsidSect="00E8671D">
          <w:headerReference w:type="default" r:id="rId17"/>
          <w:footerReference w:type="default" r:id="rId18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</w:p>
    <w:p w:rsidR="00DE59C0" w:rsidRDefault="00DE59C0" w:rsidP="000C2729">
      <w:pPr>
        <w:pStyle w:val="Meuestilo"/>
      </w:pPr>
      <w:bookmarkStart w:id="9" w:name="ANEXOS"/>
      <w:bookmarkEnd w:id="9"/>
      <w:r>
        <w:lastRenderedPageBreak/>
        <w:t>Anexo I</w:t>
      </w:r>
    </w:p>
    <w:p w:rsidR="009A517B" w:rsidRDefault="009A517B" w:rsidP="000C2729">
      <w:pPr>
        <w:pStyle w:val="Meuestilo"/>
      </w:pPr>
      <w:bookmarkStart w:id="10" w:name="RECOMMENDATION"/>
      <w:bookmarkEnd w:id="10"/>
    </w:p>
    <w:p w:rsidR="00DE59C0" w:rsidRDefault="00DE59C0" w:rsidP="00576285">
      <w:pPr>
        <w:spacing w:after="120"/>
        <w:rPr>
          <w:rFonts w:cs="Arial"/>
          <w:szCs w:val="20"/>
        </w:rPr>
      </w:pPr>
    </w:p>
    <w:p w:rsidR="00754392" w:rsidRDefault="00B6536F" w:rsidP="00576285">
      <w:pPr>
        <w:spacing w:after="120"/>
        <w:rPr>
          <w:lang w:val="en-US"/>
        </w:rPr>
      </w:pPr>
      <w:sdt>
        <w:sdtPr>
          <w:rPr>
            <w:lang w:val="en-US"/>
          </w:rPr>
          <w:alias w:val="ANXLocality"/>
          <w:tag w:val="ANXLocality"/>
          <w:id w:val="173443029"/>
          <w:placeholder>
            <w:docPart w:val="2A61CAFB62F840B68293B83F3C880635"/>
          </w:placeholder>
          <w:showingPlcHdr/>
          <w:text/>
        </w:sdtPr>
        <w:sdtContent/>
      </w:sdt>
      <w:r w:rsidR="00754392">
        <w:rPr>
          <w:lang w:val="en-US"/>
        </w:rPr>
        <w:t>,</w:t>
      </w:r>
      <w:sdt>
        <w:sdtPr>
          <w:rPr>
            <w:lang w:val="en-US"/>
          </w:rPr>
          <w:alias w:val="LD_ANXDate"/>
          <w:tag w:val="LD_ANXDate"/>
          <w:id w:val="173443030"/>
          <w:placeholder>
            <w:docPart w:val="F216AB38F5CA4F9B81FCFB6CA05A4C9F"/>
          </w:placeholder>
          <w:showingPlcHdr/>
          <w:text/>
        </w:sdtPr>
        <w:sdtContent/>
      </w:sdt>
    </w:p>
    <w:p w:rsidR="00754392" w:rsidRDefault="00754392" w:rsidP="00576285">
      <w:pPr>
        <w:spacing w:after="120"/>
        <w:rPr>
          <w:lang w:val="en-US"/>
        </w:rPr>
      </w:pPr>
    </w:p>
    <w:p w:rsidR="00754392" w:rsidRDefault="00754392" w:rsidP="00576285">
      <w:pPr>
        <w:spacing w:after="120"/>
        <w:rPr>
          <w:lang w:val="en-US"/>
        </w:rPr>
      </w:pPr>
    </w:p>
    <w:p w:rsidR="00754392" w:rsidRDefault="00B6536F" w:rsidP="00754392">
      <w:pPr>
        <w:spacing w:after="120"/>
        <w:jc w:val="center"/>
        <w:rPr>
          <w:rFonts w:cs="Arial"/>
          <w:szCs w:val="20"/>
        </w:rPr>
        <w:sectPr w:rsidR="00754392" w:rsidSect="000C0128">
          <w:headerReference w:type="default" r:id="rId19"/>
          <w:footerReference w:type="default" r:id="rId20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  <w:sdt>
        <w:sdtPr>
          <w:alias w:val="Technico:ANXTechniconame"/>
          <w:tag w:val="Technico:ANXTechniconame"/>
          <w:id w:val="173443031"/>
          <w:placeholder>
            <w:docPart w:val="D200D5252E664231AD22715D0E29B35D"/>
          </w:placeholder>
          <w:showingPlcHdr/>
          <w:text/>
        </w:sdtPr>
        <w:sdtContent/>
      </w:sdt>
    </w:p>
    <w:p w:rsidR="00E8671D" w:rsidRDefault="00B6536F" w:rsidP="00576285">
      <w:pPr>
        <w:spacing w:after="120"/>
        <w:rPr>
          <w:rFonts w:cs="Arial"/>
          <w:szCs w:val="20"/>
        </w:rPr>
        <w:sectPr w:rsidR="00E8671D" w:rsidSect="009A517B">
          <w:headerReference w:type="default" r:id="rId21"/>
          <w:footerReference w:type="default" r:id="rId22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B6536F">
        <w:rPr>
          <w:rFonts w:cs="Arial"/>
          <w:noProof/>
          <w:szCs w:val="20"/>
        </w:rPr>
        <w:lastRenderedPageBreak/>
        <w:pict>
          <v:shape id="_x0000_s1030" type="#_x0000_t202" style="position:absolute;left:0;text-align:left;margin-left:198pt;margin-top:395.95pt;width:5in;height:10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6536F">
        <w:rPr>
          <w:rFonts w:cs="Arial"/>
          <w:noProof/>
          <w:szCs w:val="20"/>
        </w:rPr>
        <w:pict>
          <v:shape id="Text Box 25" o:spid="_x0000_s1031" type="#_x0000_t202" style="position:absolute;left:0;text-align:left;margin-left:186pt;margin-top:-358.15pt;width:5in;height:112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" filled="f" fillcolor="#bbe0e3" stroked="f">
            <v:textbox>
              <w:txbxContent>
                <w:p w:rsidR="005E2D59" w:rsidRPr="00BF5CDE" w:rsidRDefault="005E2D59" w:rsidP="009A517B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</w:t>
                  </w: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203EFC" w:rsidRDefault="005E2D59" w:rsidP="009A517B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203EFC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4" name="Picture 2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raphic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DE59C0" w:rsidP="000C2729">
      <w:pPr>
        <w:pStyle w:val="Meuestilo"/>
      </w:pPr>
      <w:r>
        <w:lastRenderedPageBreak/>
        <w:t>Anexo II</w:t>
      </w:r>
    </w:p>
    <w:p w:rsidR="00DE59C0" w:rsidRDefault="00DE59C0" w:rsidP="000C2729">
      <w:pPr>
        <w:pStyle w:val="Meuestilo"/>
      </w:pPr>
    </w:p>
    <w:p w:rsidR="00DE59C0" w:rsidRDefault="00DE59C0" w:rsidP="006C02B3">
      <w:pPr>
        <w:pStyle w:val="Answers"/>
        <w:sectPr w:rsidR="00DE59C0" w:rsidSect="00375BA7">
          <w:headerReference w:type="default" r:id="rId23"/>
          <w:footerReference w:type="default" r:id="rId24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4166C5" w:rsidRDefault="00B6536F" w:rsidP="00576285">
      <w:pPr>
        <w:spacing w:after="120"/>
        <w:rPr>
          <w:rFonts w:cs="Arial"/>
          <w:szCs w:val="20"/>
        </w:rPr>
        <w:sectPr w:rsidR="004166C5" w:rsidSect="004166C5">
          <w:headerReference w:type="default" r:id="rId25"/>
          <w:footerReference w:type="default" r:id="rId26"/>
          <w:pgSz w:w="11906" w:h="16838" w:code="9"/>
          <w:pgMar w:top="0" w:right="0" w:bottom="0" w:left="0" w:header="720" w:footer="720" w:gutter="0"/>
          <w:cols w:space="720"/>
          <w:docGrid w:linePitch="360"/>
        </w:sectPr>
      </w:pPr>
      <w:r w:rsidRPr="00B6536F">
        <w:rPr>
          <w:rFonts w:cs="Arial"/>
          <w:noProof/>
          <w:szCs w:val="20"/>
        </w:rPr>
        <w:lastRenderedPageBreak/>
        <w:pict>
          <v:shape id="_x0000_s1032" type="#_x0000_t202" style="position:absolute;left:0;text-align:left;margin-left:210pt;margin-top:405.7pt;width:5in;height:10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" filled="f" fillcolor="#bbe0e3" stroked="f">
            <v:textbox>
              <w:txbxContent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715F26" w:rsidRDefault="005E2D59" w:rsidP="00715F26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 xml:space="preserve">ANEXO </w:t>
                  </w:r>
                  <w:r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I</w:t>
                  </w:r>
                  <w:r w:rsidRPr="00715F26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715F26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</w:txbxContent>
            </v:textbox>
          </v:shape>
        </w:pict>
      </w:r>
      <w:r w:rsidRPr="00B6536F">
        <w:rPr>
          <w:rFonts w:cs="Arial"/>
          <w:noProof/>
          <w:szCs w:val="20"/>
        </w:rPr>
        <w:pict>
          <v:shape id="Text Box 28" o:spid="_x0000_s1033" type="#_x0000_t202" style="position:absolute;left:0;text-align:left;margin-left:186pt;margin-top:-361.9pt;width:5in;height:112.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" filled="f" fillcolor="#bbe0e3" stroked="f">
            <v:textbox>
              <w:txbxContent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Arial Narrow"/>
                      <w:b/>
                      <w:bCs/>
                      <w:color w:val="808080"/>
                      <w:sz w:val="36"/>
                      <w:szCs w:val="36"/>
                    </w:rPr>
                  </w:pPr>
                </w:p>
                <w:p w:rsidR="005E2D59" w:rsidRPr="00BF5CDE" w:rsidRDefault="005E2D59" w:rsidP="000D2FF2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t>ANEXO III</w:t>
                  </w:r>
                  <w:r w:rsidRPr="00BF5CDE">
                    <w:rPr>
                      <w:rFonts w:cs="Arial"/>
                      <w:b/>
                      <w:bCs/>
                      <w:color w:val="516473"/>
                      <w:sz w:val="48"/>
                      <w:szCs w:val="48"/>
                    </w:rPr>
                    <w:br/>
                  </w:r>
                  <w:r w:rsidRPr="00BF5CDE">
                    <w:rPr>
                      <w:rFonts w:cs="Arial"/>
                      <w:bCs/>
                      <w:color w:val="516473"/>
                      <w:sz w:val="40"/>
                      <w:szCs w:val="40"/>
                    </w:rPr>
                    <w:t xml:space="preserve">Descrição </w:t>
                  </w:r>
                  <w:r>
                    <w:rPr>
                      <w:rFonts w:cs="Arial"/>
                      <w:color w:val="516473"/>
                      <w:sz w:val="40"/>
                      <w:szCs w:val="40"/>
                    </w:rPr>
                    <w:t>(Arial, 20 pts, Regular)</w:t>
                  </w:r>
                </w:p>
                <w:p w:rsidR="005E2D59" w:rsidRPr="00BF5CDE" w:rsidRDefault="005E2D59" w:rsidP="004166C5">
                  <w:pPr>
                    <w:autoSpaceDE w:val="0"/>
                    <w:autoSpaceDN w:val="0"/>
                    <w:adjustRightInd w:val="0"/>
                    <w:jc w:val="right"/>
                    <w:rPr>
                      <w:rFonts w:cs="Arial"/>
                      <w:b/>
                      <w:bCs/>
                      <w:caps/>
                      <w:color w:val="516473"/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-480060</wp:posOffset>
            </wp:positionV>
            <wp:extent cx="7562850" cy="10668000"/>
            <wp:effectExtent l="0" t="0" r="0" b="0"/>
            <wp:wrapTight wrapText="bothSides">
              <wp:wrapPolygon edited="0">
                <wp:start x="0" y="0"/>
                <wp:lineTo x="0" y="21561"/>
                <wp:lineTo x="21546" y="21561"/>
                <wp:lineTo x="21546" y="0"/>
                <wp:lineTo x="0" y="0"/>
              </wp:wrapPolygon>
            </wp:wrapTight>
            <wp:docPr id="27" name="Picture 27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raphic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9C0" w:rsidRDefault="00E8671D" w:rsidP="000C2729">
      <w:pPr>
        <w:pStyle w:val="Meuestilo"/>
      </w:pPr>
      <w:r>
        <w:lastRenderedPageBreak/>
        <w:t>Anexo III</w:t>
      </w:r>
    </w:p>
    <w:p w:rsidR="004166C5" w:rsidRDefault="004166C5" w:rsidP="000C2729">
      <w:pPr>
        <w:pStyle w:val="Meuestilo"/>
      </w:pPr>
    </w:p>
    <w:p w:rsidR="00E8671D" w:rsidRDefault="00E8671D" w:rsidP="00576285">
      <w:pPr>
        <w:spacing w:after="120"/>
        <w:rPr>
          <w:rFonts w:cs="Arial"/>
          <w:szCs w:val="20"/>
        </w:rPr>
        <w:sectPr w:rsidR="00E8671D" w:rsidSect="00375BA7">
          <w:headerReference w:type="default" r:id="rId27"/>
          <w:footerReference w:type="default" r:id="rId28"/>
          <w:pgSz w:w="11906" w:h="16838" w:code="9"/>
          <w:pgMar w:top="3119" w:right="1134" w:bottom="1418" w:left="1418" w:header="1531" w:footer="720" w:gutter="0"/>
          <w:pgNumType w:fmt="lowerRoman" w:start="1"/>
          <w:cols w:space="720"/>
          <w:docGrid w:linePitch="360"/>
        </w:sectPr>
      </w:pPr>
    </w:p>
    <w:p w:rsidR="00E8671D" w:rsidRPr="00723360" w:rsidRDefault="00B6536F" w:rsidP="00576285">
      <w:pPr>
        <w:spacing w:after="120"/>
        <w:rPr>
          <w:rFonts w:cs="Arial"/>
          <w:szCs w:val="20"/>
        </w:rPr>
      </w:pPr>
      <w:r w:rsidRPr="00B6536F">
        <w:rPr>
          <w:rFonts w:cs="Arial"/>
          <w:noProof/>
          <w:szCs w:val="20"/>
        </w:rPr>
        <w:lastRenderedPageBreak/>
        <w:pict>
          <v:rect id="Rectangle 13" o:spid="_x0000_s1034" style="position:absolute;left:0;text-align:left;margin-left:220.75pt;margin-top:506.7pt;width:235.25pt;height:160.0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" filled="f" fillcolor="#bbe0e3" stroked="f">
            <v:textbox>
              <w:txbxContent>
                <w:p w:rsidR="005E2D59" w:rsidRPr="002412EF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</w:pPr>
                  <w:r w:rsidRPr="002412EF"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EAPS - Empresa de An</w:t>
                  </w:r>
                  <w:r>
                    <w:rPr>
                      <w:rFonts w:cs="Arial"/>
                      <w:b/>
                      <w:color w:val="516473"/>
                      <w:sz w:val="16"/>
                      <w:szCs w:val="16"/>
                    </w:rPr>
                    <w:t>álise, Prevenção e Segurança, SA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NIPC: 503 852 929</w:t>
                  </w:r>
                </w:p>
                <w:p w:rsidR="005E2D59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Lisboa – Rua Nova da Trindade, 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1200-301 Lisboa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213 213 100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213 213 1</w:t>
                  </w: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23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Porto – Rua Sá da Bandeira, 819, 4º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4000-438 Porto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Tel.: 222 073 410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Fax: 222 073 411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spacing w:before="12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516473"/>
                      <w:sz w:val="16"/>
                      <w:szCs w:val="16"/>
                    </w:rPr>
                    <w:t>geral</w:t>
                  </w: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@safemode.pt</w:t>
                  </w:r>
                </w:p>
                <w:p w:rsidR="005E2D59" w:rsidRPr="003000B8" w:rsidRDefault="005E2D59" w:rsidP="00E8671D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516473"/>
                      <w:sz w:val="16"/>
                      <w:szCs w:val="16"/>
                    </w:rPr>
                  </w:pPr>
                  <w:r w:rsidRPr="003000B8">
                    <w:rPr>
                      <w:rFonts w:cs="Arial"/>
                      <w:color w:val="516473"/>
                      <w:sz w:val="16"/>
                      <w:szCs w:val="16"/>
                    </w:rPr>
                    <w:t>www.safemode.pt</w:t>
                  </w:r>
                </w:p>
              </w:txbxContent>
            </v:textbox>
          </v:rect>
        </w:pict>
      </w:r>
      <w:r w:rsidR="00BF5CDE">
        <w:rPr>
          <w:rFonts w:cs="Arial"/>
          <w:noProof/>
          <w:szCs w:val="20"/>
          <w:lang w:val="en-US" w:eastAsia="en-US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8540115</wp:posOffset>
            </wp:positionV>
            <wp:extent cx="125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73" y="21333"/>
                <wp:lineTo x="21273" y="0"/>
                <wp:lineTo x="0" y="0"/>
              </wp:wrapPolygon>
            </wp:wrapTight>
            <wp:docPr id="14" name="Picture 14" descr="Logo Ro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Rosto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8671D" w:rsidRPr="00723360" w:rsidSect="00E8671D">
      <w:headerReference w:type="default" r:id="rId30"/>
      <w:footerReference w:type="default" r:id="rId31"/>
      <w:pgSz w:w="11906" w:h="16838" w:code="9"/>
      <w:pgMar w:top="0" w:right="0" w:bottom="0" w:left="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FB4" w:rsidRDefault="00FC0FB4">
      <w:r>
        <w:separator/>
      </w:r>
    </w:p>
  </w:endnote>
  <w:endnote w:type="continuationSeparator" w:id="0">
    <w:p w:rsidR="00FC0FB4" w:rsidRDefault="00FC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58A" w:rsidRPr="00DC1D56" w:rsidRDefault="0086658A" w:rsidP="0086658A">
    <w:pPr>
      <w:pStyle w:val="RptFooter"/>
      <w:pBdr>
        <w:top w:val="single" w:sz="4" w:space="1" w:color="auto"/>
      </w:pBdr>
    </w:pPr>
    <w:r>
      <w:t xml:space="preserve">SAFEMODE </w:t>
    </w:r>
    <w:sdt>
      <w:sdtPr>
        <w:alias w:val="RptFooter"/>
        <w:tag w:val="RptFooter"/>
        <w:id w:val="11098607"/>
        <w:placeholder>
          <w:docPart w:val="CD09D98D0C924B0CBB68F932DB2DF989"/>
        </w:placeholder>
        <w:showingPlcHdr/>
        <w:text/>
      </w:sdtPr>
      <w:sdtContent/>
    </w:sdt>
    <w:r w:rsidR="006F4A2F">
      <w:tab/>
      <w:t xml:space="preserve">    </w:t>
    </w:r>
    <w:r w:rsidRPr="007A2E1D">
      <w:t>Este documento só pode ser reproduzido na íntegra</w:t>
    </w:r>
    <w:r>
      <w:t>.</w:t>
    </w:r>
    <w:r>
      <w:tab/>
    </w:r>
    <w:r>
      <w:tab/>
      <w:t xml:space="preserve">                         </w:t>
    </w:r>
    <w:r w:rsidR="00B6536F" w:rsidRPr="007A2E1D">
      <w:rPr>
        <w:rStyle w:val="PageNumber"/>
        <w:szCs w:val="16"/>
      </w:rPr>
      <w:fldChar w:fldCharType="begin"/>
    </w:r>
    <w:r w:rsidRPr="007A2E1D">
      <w:rPr>
        <w:rStyle w:val="PageNumber"/>
        <w:szCs w:val="16"/>
      </w:rPr>
      <w:instrText xml:space="preserve"> PAGE </w:instrText>
    </w:r>
    <w:r w:rsidR="00B6536F" w:rsidRPr="007A2E1D">
      <w:rPr>
        <w:rStyle w:val="PageNumber"/>
        <w:szCs w:val="16"/>
      </w:rPr>
      <w:fldChar w:fldCharType="separate"/>
    </w:r>
    <w:r w:rsidR="00921B79">
      <w:rPr>
        <w:rStyle w:val="PageNumber"/>
        <w:noProof/>
        <w:szCs w:val="16"/>
      </w:rPr>
      <w:t>5</w:t>
    </w:r>
    <w:r w:rsidR="00B6536F" w:rsidRPr="007A2E1D">
      <w:rPr>
        <w:rStyle w:val="PageNumber"/>
        <w:szCs w:val="16"/>
      </w:rPr>
      <w:fldChar w:fldCharType="end"/>
    </w:r>
    <w:r w:rsidRPr="007A2E1D">
      <w:rPr>
        <w:rStyle w:val="PageNumber"/>
        <w:szCs w:val="16"/>
      </w:rPr>
      <w:t>/</w:t>
    </w:r>
    <w:r w:rsidR="00B6536F" w:rsidRPr="007A2E1D">
      <w:rPr>
        <w:rStyle w:val="PageNumber"/>
        <w:szCs w:val="16"/>
      </w:rPr>
      <w:fldChar w:fldCharType="begin"/>
    </w:r>
    <w:r>
      <w:rPr>
        <w:rStyle w:val="PageNumber"/>
        <w:szCs w:val="16"/>
      </w:rPr>
      <w:instrText>SECTIONPAGES</w:instrText>
    </w:r>
    <w:r w:rsidR="00B6536F" w:rsidRPr="007A2E1D">
      <w:rPr>
        <w:rStyle w:val="PageNumber"/>
        <w:szCs w:val="16"/>
      </w:rPr>
      <w:fldChar w:fldCharType="separate"/>
    </w:r>
    <w:r w:rsidR="00921B79">
      <w:rPr>
        <w:rStyle w:val="PageNumber"/>
        <w:noProof/>
        <w:szCs w:val="16"/>
      </w:rPr>
      <w:t>5</w:t>
    </w:r>
    <w:r w:rsidR="00B6536F" w:rsidRPr="007A2E1D">
      <w:rPr>
        <w:rStyle w:val="PageNumber"/>
        <w:szCs w:val="16"/>
      </w:rPr>
      <w:fldChar w:fldCharType="end"/>
    </w:r>
  </w:p>
  <w:p w:rsidR="005E2D59" w:rsidRPr="008E55C8" w:rsidRDefault="005E2D59" w:rsidP="008E55C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988" w:rsidRDefault="00FA7988" w:rsidP="002F27D8">
    <w:pPr>
      <w:pStyle w:val="RptFooter"/>
      <w:ind w:left="0" w:firstLine="0"/>
    </w:pPr>
  </w:p>
  <w:p w:rsidR="00783D24" w:rsidRDefault="00B2112E" w:rsidP="0026634E">
    <w:pPr>
      <w:pStyle w:val="RptFooter"/>
      <w:pBdr>
        <w:top w:val="single" w:sz="4" w:space="1" w:color="auto"/>
      </w:pBdr>
      <w:ind w:left="450"/>
    </w:pPr>
    <w:r w:rsidRPr="00B2112E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1"/>
        <w:tag w:val="RPFooterNumber1"/>
        <w:id w:val="2813336"/>
        <w:placeholder>
          <w:docPart w:val="5AD21ADEEF7A49C6B31052EE31B48859"/>
        </w:placeholder>
        <w:showingPlcHdr/>
      </w:sdtPr>
      <w:sdtContent>
        <w:r w:rsidR="00783D24">
          <w:t>0078/2012/DST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37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>
          <w:t>.</w:t>
        </w:r>
        <w:r>
          <w:tab/>
        </w:r>
        <w:r>
          <w:tab/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921B79" w:rsidRPr="00921B79">
          <w:rPr>
            <w:noProof/>
          </w:rPr>
          <w:t>i</w: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FA7988" w:rsidRDefault="00FA7988" w:rsidP="002F27D8">
    <w:pPr>
      <w:pStyle w:val="RptFooter"/>
      <w:ind w:left="0" w:firstLine="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FF22FA" w:rsidP="00AC4ACF">
    <w:pPr>
      <w:pStyle w:val="RptFooter"/>
      <w:pBdr>
        <w:top w:val="single" w:sz="4" w:space="1" w:color="auto"/>
      </w:pBdr>
      <w:ind w:left="450"/>
    </w:pPr>
    <w:r w:rsidRPr="00FF22FA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2"/>
        <w:tag w:val="RPFooterNumber2"/>
        <w:id w:val="2813387"/>
        <w:showingPlcHdr/>
      </w:sdtPr>
      <w:sdtContent>
        <w:r w:rsidR="00783D24">
          <w:t>0078/2012/DST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88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783D24">
          <w:tab/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921B79" w:rsidRPr="00921B79">
          <w:rPr>
            <w:noProof/>
          </w:rPr>
          <w:t>i</w: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1E2" w:rsidRDefault="00D551E2" w:rsidP="00375BA7">
    <w:pPr>
      <w:pStyle w:val="RptFooter"/>
      <w:ind w:left="0"/>
      <w:rPr>
        <w:rFonts w:cs="Times New Roman"/>
        <w:bCs w:val="0"/>
        <w:iCs w:val="0"/>
        <w:color w:val="auto"/>
        <w:sz w:val="20"/>
        <w:szCs w:val="24"/>
      </w:rPr>
    </w:pPr>
  </w:p>
  <w:p w:rsidR="00783D24" w:rsidRDefault="000F3B2B" w:rsidP="00BC311D">
    <w:pPr>
      <w:pStyle w:val="RptFooter"/>
      <w:pBdr>
        <w:top w:val="single" w:sz="4" w:space="0" w:color="auto"/>
      </w:pBdr>
      <w:ind w:left="450"/>
    </w:pPr>
    <w:r w:rsidRPr="000F3B2B">
      <w:t>SAFEMODE</w:t>
    </w:r>
    <w:r>
      <w:rPr>
        <w:rFonts w:cs="Times New Roman"/>
        <w:bCs w:val="0"/>
        <w:iCs w:val="0"/>
        <w:color w:val="auto"/>
        <w:sz w:val="20"/>
        <w:szCs w:val="24"/>
      </w:rPr>
      <w:t xml:space="preserve"> </w:t>
    </w:r>
    <w:sdt>
      <w:sdtPr>
        <w:rPr>
          <w:rFonts w:cs="Times New Roman"/>
          <w:bCs w:val="0"/>
          <w:iCs w:val="0"/>
          <w:color w:val="auto"/>
          <w:sz w:val="20"/>
          <w:szCs w:val="24"/>
        </w:rPr>
        <w:alias w:val="RPFooterNumber3"/>
        <w:tag w:val="RPFooterNumber3"/>
        <w:id w:val="2813391"/>
        <w:showingPlcHdr/>
      </w:sdtPr>
      <w:sdtContent>
        <w:r w:rsidR="00783D24">
          <w:t>0078/2012/DST</w:t>
        </w:r>
      </w:sdtContent>
    </w:sdt>
    <w:sdt>
      <w:sdtPr>
        <w:rPr>
          <w:rFonts w:cs="Times New Roman"/>
          <w:bCs w:val="0"/>
          <w:iCs w:val="0"/>
          <w:color w:val="auto"/>
          <w:sz w:val="20"/>
          <w:szCs w:val="24"/>
        </w:rPr>
        <w:id w:val="2813392"/>
        <w:docPartObj>
          <w:docPartGallery w:val="Page Numbers (Bottom of Page)"/>
          <w:docPartUnique/>
        </w:docPartObj>
      </w:sdtPr>
      <w:sdtContent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tab/>
        </w:r>
        <w:r w:rsidR="00783D24" w:rsidRPr="007A2E1D">
          <w:t>Este documento só pode ser reproduzido na íntegra</w:t>
        </w:r>
        <w:r w:rsidR="00783D24">
          <w:t>.</w:t>
        </w:r>
        <w:r w:rsidR="00783D24">
          <w:tab/>
        </w:r>
        <w:r w:rsidR="00783D24">
          <w:tab/>
        </w:r>
        <w:r w:rsidR="00783D24">
          <w:tab/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begin"/>
        </w:r>
        <w:r w:rsidR="00783D24">
          <w:rPr>
            <w:rFonts w:cs="Times New Roman"/>
            <w:bCs w:val="0"/>
            <w:iCs w:val="0"/>
            <w:color w:val="auto"/>
            <w:sz w:val="20"/>
            <w:szCs w:val="24"/>
          </w:rPr>
          <w:instrText xml:space="preserve"> PAGE   \* MERGEFORMAT </w:instrTex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separate"/>
        </w:r>
        <w:r w:rsidR="00921B79" w:rsidRPr="00921B79">
          <w:rPr>
            <w:noProof/>
          </w:rPr>
          <w:t>i</w:t>
        </w:r>
        <w:r w:rsidR="00B6536F">
          <w:rPr>
            <w:rFonts w:cs="Times New Roman"/>
            <w:bCs w:val="0"/>
            <w:iCs w:val="0"/>
            <w:color w:val="auto"/>
            <w:sz w:val="20"/>
            <w:szCs w:val="24"/>
          </w:rPr>
          <w:fldChar w:fldCharType="end"/>
        </w:r>
      </w:sdtContent>
    </w:sdt>
    <w:r w:rsidR="00783D24">
      <w:rPr>
        <w:rFonts w:cs="Times New Roman"/>
        <w:bCs w:val="0"/>
        <w:iCs w:val="0"/>
        <w:color w:val="auto"/>
        <w:sz w:val="20"/>
        <w:szCs w:val="24"/>
      </w:rPr>
      <w:tab/>
    </w:r>
  </w:p>
  <w:p w:rsidR="005E2D59" w:rsidRPr="00375BA7" w:rsidRDefault="005E2D59" w:rsidP="00375BA7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FB4" w:rsidRDefault="00FC0FB4">
      <w:r>
        <w:separator/>
      </w:r>
    </w:p>
  </w:footnote>
  <w:footnote w:type="continuationSeparator" w:id="0">
    <w:p w:rsidR="00FC0FB4" w:rsidRDefault="00FC0F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5E2D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 w:rsidP="00595436">
    <w:pPr>
      <w:pStyle w:val="Header"/>
      <w:tabs>
        <w:tab w:val="clear" w:pos="4252"/>
        <w:tab w:val="clear" w:pos="8504"/>
        <w:tab w:val="left" w:pos="3885"/>
      </w:tabs>
    </w:pPr>
    <w:r>
      <w:rPr>
        <w:noProof/>
        <w:lang w:val="en-US" w:eastAsia="en-U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8" name="Picture 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5436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4168" y="0"/>
              <wp:lineTo x="4168" y="6177"/>
              <wp:lineTo x="6442" y="9884"/>
              <wp:lineTo x="0" y="11737"/>
              <wp:lineTo x="0" y="21003"/>
              <wp:lineTo x="21221" y="21003"/>
              <wp:lineTo x="21221" y="11119"/>
              <wp:lineTo x="10611" y="9884"/>
              <wp:lineTo x="11368" y="0"/>
              <wp:lineTo x="4168" y="0"/>
            </wp:wrapPolygon>
          </wp:wrapTight>
          <wp:docPr id="17" name="Picture 17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9A517B" w:rsidRDefault="005E2D59" w:rsidP="009A517B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18" name="Picture 18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4166C5" w:rsidRDefault="005E2D59" w:rsidP="004166C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Default="005E2D59">
    <w:pPr>
      <w:pStyle w:val="Header"/>
    </w:pPr>
  </w:p>
  <w:p w:rsidR="005E2D59" w:rsidRDefault="00BF5CD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-175260</wp:posOffset>
          </wp:positionV>
          <wp:extent cx="1085850" cy="666115"/>
          <wp:effectExtent l="0" t="0" r="0" b="635"/>
          <wp:wrapTight wrapText="bothSides">
            <wp:wrapPolygon edited="0">
              <wp:start x="0" y="0"/>
              <wp:lineTo x="0" y="21003"/>
              <wp:lineTo x="21221" y="21003"/>
              <wp:lineTo x="21221" y="0"/>
              <wp:lineTo x="0" y="0"/>
            </wp:wrapPolygon>
          </wp:wrapTight>
          <wp:docPr id="22" name="Picture 22" descr="Logo Ro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Logo Ros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D59" w:rsidRPr="00E8671D" w:rsidRDefault="005E2D59" w:rsidP="00E867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B0A80"/>
    <w:multiLevelType w:val="multilevel"/>
    <w:tmpl w:val="2C10E8A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0C233E9E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10CA3BA4"/>
    <w:multiLevelType w:val="multilevel"/>
    <w:tmpl w:val="2F1E07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71245E4"/>
    <w:multiLevelType w:val="multilevel"/>
    <w:tmpl w:val="EB721AA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516473"/>
        <w:sz w:val="22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i w:val="0"/>
        <w:iCs w:val="0"/>
        <w:strike w:val="0"/>
        <w:dstrike w:val="0"/>
        <w:vanish w:val="0"/>
        <w:color w:val="516473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18937914"/>
    <w:multiLevelType w:val="multilevel"/>
    <w:tmpl w:val="0F4073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2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9E50BF0"/>
    <w:multiLevelType w:val="multilevel"/>
    <w:tmpl w:val="887C7562"/>
    <w:numStyleLink w:val="Style1"/>
  </w:abstractNum>
  <w:abstractNum w:abstractNumId="6">
    <w:nsid w:val="1CF063BD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D6A122B"/>
    <w:multiLevelType w:val="multilevel"/>
    <w:tmpl w:val="1F02FE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20F41C5"/>
    <w:multiLevelType w:val="multilevel"/>
    <w:tmpl w:val="7146163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2320DC2"/>
    <w:multiLevelType w:val="multilevel"/>
    <w:tmpl w:val="88768C6E"/>
    <w:lvl w:ilvl="0">
      <w:start w:val="1"/>
      <w:numFmt w:val="decimal"/>
      <w:pStyle w:val="TITULO1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11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tulo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72029F6"/>
    <w:multiLevelType w:val="multilevel"/>
    <w:tmpl w:val="887C7562"/>
    <w:numStyleLink w:val="Style1"/>
  </w:abstractNum>
  <w:abstractNum w:abstractNumId="11">
    <w:nsid w:val="28521AA5"/>
    <w:multiLevelType w:val="multilevel"/>
    <w:tmpl w:val="A308DB4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2A1A5B7B"/>
    <w:multiLevelType w:val="multilevel"/>
    <w:tmpl w:val="8C1484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2F7A1D93"/>
    <w:multiLevelType w:val="hybridMultilevel"/>
    <w:tmpl w:val="11DC72F4"/>
    <w:lvl w:ilvl="0" w:tplc="38D6F0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6139E8"/>
    <w:multiLevelType w:val="multilevel"/>
    <w:tmpl w:val="081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7365203"/>
    <w:multiLevelType w:val="multilevel"/>
    <w:tmpl w:val="56AA268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3F5029F8"/>
    <w:multiLevelType w:val="multilevel"/>
    <w:tmpl w:val="01EC2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954418"/>
    <w:multiLevelType w:val="multilevel"/>
    <w:tmpl w:val="CEF876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43985FAC"/>
    <w:multiLevelType w:val="multilevel"/>
    <w:tmpl w:val="291C5C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46102507"/>
    <w:multiLevelType w:val="multilevel"/>
    <w:tmpl w:val="1CD0C1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47B24963"/>
    <w:multiLevelType w:val="multilevel"/>
    <w:tmpl w:val="5C7C6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Narrow" w:hAnsi="Arial Narrow" w:cs="Times New Roman" w:hint="default"/>
        <w:b/>
        <w:bCs w:val="0"/>
        <w:i w:val="0"/>
        <w:iCs w:val="0"/>
        <w:strike w:val="0"/>
        <w:dstrike w:val="0"/>
        <w:vanish w:val="0"/>
        <w:color w:val="00008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4C5D521B"/>
    <w:multiLevelType w:val="multilevel"/>
    <w:tmpl w:val="A66C2B4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02201A5"/>
    <w:multiLevelType w:val="multilevel"/>
    <w:tmpl w:val="887C7562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23">
    <w:nsid w:val="50FA3C85"/>
    <w:multiLevelType w:val="hybridMultilevel"/>
    <w:tmpl w:val="D6B21484"/>
    <w:lvl w:ilvl="0" w:tplc="D7E04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olor w:val="516473"/>
        <w:sz w:val="22"/>
      </w:rPr>
    </w:lvl>
    <w:lvl w:ilvl="1" w:tplc="AA0297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265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28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64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00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2ED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D7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4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417F29"/>
    <w:multiLevelType w:val="multilevel"/>
    <w:tmpl w:val="831C609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13E5244"/>
    <w:multiLevelType w:val="multilevel"/>
    <w:tmpl w:val="C4D0E67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61B227C8"/>
    <w:multiLevelType w:val="multilevel"/>
    <w:tmpl w:val="887C7562"/>
    <w:numStyleLink w:val="Style1"/>
  </w:abstractNum>
  <w:abstractNum w:abstractNumId="27">
    <w:nsid w:val="72770F55"/>
    <w:multiLevelType w:val="multilevel"/>
    <w:tmpl w:val="C504C868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1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4605958"/>
    <w:multiLevelType w:val="multilevel"/>
    <w:tmpl w:val="B4EA1CF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78150666"/>
    <w:multiLevelType w:val="multilevel"/>
    <w:tmpl w:val="51DAA3D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2.%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78C20371"/>
    <w:multiLevelType w:val="multilevel"/>
    <w:tmpl w:val="887C7562"/>
    <w:numStyleLink w:val="Style1"/>
  </w:abstractNum>
  <w:num w:numId="1">
    <w:abstractNumId w:val="25"/>
  </w:num>
  <w:num w:numId="2">
    <w:abstractNumId w:val="8"/>
  </w:num>
  <w:num w:numId="3">
    <w:abstractNumId w:val="2"/>
  </w:num>
  <w:num w:numId="4">
    <w:abstractNumId w:val="11"/>
  </w:num>
  <w:num w:numId="5">
    <w:abstractNumId w:val="27"/>
  </w:num>
  <w:num w:numId="6">
    <w:abstractNumId w:val="17"/>
  </w:num>
  <w:num w:numId="7">
    <w:abstractNumId w:val="0"/>
  </w:num>
  <w:num w:numId="8">
    <w:abstractNumId w:val="23"/>
  </w:num>
  <w:num w:numId="9">
    <w:abstractNumId w:val="13"/>
  </w:num>
  <w:num w:numId="10">
    <w:abstractNumId w:val="16"/>
  </w:num>
  <w:num w:numId="11">
    <w:abstractNumId w:val="28"/>
  </w:num>
  <w:num w:numId="12">
    <w:abstractNumId w:val="15"/>
  </w:num>
  <w:num w:numId="13">
    <w:abstractNumId w:val="9"/>
  </w:num>
  <w:num w:numId="14">
    <w:abstractNumId w:val="21"/>
  </w:num>
  <w:num w:numId="15">
    <w:abstractNumId w:val="3"/>
  </w:num>
  <w:num w:numId="16">
    <w:abstractNumId w:val="19"/>
  </w:num>
  <w:num w:numId="17">
    <w:abstractNumId w:val="20"/>
  </w:num>
  <w:num w:numId="18">
    <w:abstractNumId w:val="29"/>
  </w:num>
  <w:num w:numId="19">
    <w:abstractNumId w:val="18"/>
  </w:num>
  <w:num w:numId="20">
    <w:abstractNumId w:val="6"/>
  </w:num>
  <w:num w:numId="21">
    <w:abstractNumId w:val="12"/>
  </w:num>
  <w:num w:numId="22">
    <w:abstractNumId w:val="4"/>
  </w:num>
  <w:num w:numId="23">
    <w:abstractNumId w:val="14"/>
  </w:num>
  <w:num w:numId="24">
    <w:abstractNumId w:val="7"/>
  </w:num>
  <w:num w:numId="25">
    <w:abstractNumId w:val="24"/>
  </w:num>
  <w:num w:numId="26">
    <w:abstractNumId w:val="1"/>
  </w:num>
  <w:num w:numId="27">
    <w:abstractNumId w:val="9"/>
  </w:num>
  <w:num w:numId="28">
    <w:abstractNumId w:val="9"/>
  </w:num>
  <w:num w:numId="29">
    <w:abstractNumId w:val="22"/>
  </w:num>
  <w:num w:numId="30">
    <w:abstractNumId w:val="30"/>
  </w:num>
  <w:num w:numId="31">
    <w:abstractNumId w:val="10"/>
  </w:num>
  <w:num w:numId="32">
    <w:abstractNumId w:val="26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8B36E1"/>
    <w:rsid w:val="00013AFD"/>
    <w:rsid w:val="000173AD"/>
    <w:rsid w:val="0002503C"/>
    <w:rsid w:val="00026EC2"/>
    <w:rsid w:val="00047AEE"/>
    <w:rsid w:val="00050F90"/>
    <w:rsid w:val="0005486A"/>
    <w:rsid w:val="00054DF9"/>
    <w:rsid w:val="00056316"/>
    <w:rsid w:val="00070C04"/>
    <w:rsid w:val="0007798B"/>
    <w:rsid w:val="000933C8"/>
    <w:rsid w:val="000A3D49"/>
    <w:rsid w:val="000B5C6F"/>
    <w:rsid w:val="000C0128"/>
    <w:rsid w:val="000C191B"/>
    <w:rsid w:val="000C2729"/>
    <w:rsid w:val="000C2F0B"/>
    <w:rsid w:val="000C3647"/>
    <w:rsid w:val="000C53A3"/>
    <w:rsid w:val="000C64DE"/>
    <w:rsid w:val="000C7A98"/>
    <w:rsid w:val="000D23CD"/>
    <w:rsid w:val="000D2FF2"/>
    <w:rsid w:val="000D6DC9"/>
    <w:rsid w:val="000D7A19"/>
    <w:rsid w:val="000E1A4E"/>
    <w:rsid w:val="000E4DB0"/>
    <w:rsid w:val="000F3B2B"/>
    <w:rsid w:val="000F5FC7"/>
    <w:rsid w:val="000F78FA"/>
    <w:rsid w:val="001022D6"/>
    <w:rsid w:val="00102F5B"/>
    <w:rsid w:val="00112D12"/>
    <w:rsid w:val="00117DEF"/>
    <w:rsid w:val="001437BD"/>
    <w:rsid w:val="00145018"/>
    <w:rsid w:val="00146EEF"/>
    <w:rsid w:val="00151438"/>
    <w:rsid w:val="00152DE6"/>
    <w:rsid w:val="00156E8A"/>
    <w:rsid w:val="001663ED"/>
    <w:rsid w:val="001809D1"/>
    <w:rsid w:val="0019114C"/>
    <w:rsid w:val="001947C8"/>
    <w:rsid w:val="0019580B"/>
    <w:rsid w:val="001A042A"/>
    <w:rsid w:val="001A0545"/>
    <w:rsid w:val="001A26E3"/>
    <w:rsid w:val="001A2AC2"/>
    <w:rsid w:val="001A2BF3"/>
    <w:rsid w:val="001B2D4A"/>
    <w:rsid w:val="001B3243"/>
    <w:rsid w:val="001B6D64"/>
    <w:rsid w:val="001C0486"/>
    <w:rsid w:val="001C1482"/>
    <w:rsid w:val="001C3C43"/>
    <w:rsid w:val="001C5BC8"/>
    <w:rsid w:val="001C746A"/>
    <w:rsid w:val="001D4742"/>
    <w:rsid w:val="001D4C01"/>
    <w:rsid w:val="001E0B43"/>
    <w:rsid w:val="001E708B"/>
    <w:rsid w:val="001E793B"/>
    <w:rsid w:val="001F24F4"/>
    <w:rsid w:val="00201758"/>
    <w:rsid w:val="00201BB2"/>
    <w:rsid w:val="00203EFC"/>
    <w:rsid w:val="002051E5"/>
    <w:rsid w:val="00205358"/>
    <w:rsid w:val="00205A5D"/>
    <w:rsid w:val="00211DDD"/>
    <w:rsid w:val="0021362D"/>
    <w:rsid w:val="00221479"/>
    <w:rsid w:val="002412EF"/>
    <w:rsid w:val="00242AD9"/>
    <w:rsid w:val="002504B7"/>
    <w:rsid w:val="002652A8"/>
    <w:rsid w:val="0026634E"/>
    <w:rsid w:val="00270E71"/>
    <w:rsid w:val="00291E05"/>
    <w:rsid w:val="0029763B"/>
    <w:rsid w:val="002A3580"/>
    <w:rsid w:val="002A3A93"/>
    <w:rsid w:val="002A6463"/>
    <w:rsid w:val="002B42CC"/>
    <w:rsid w:val="002B6D79"/>
    <w:rsid w:val="002B6F45"/>
    <w:rsid w:val="002C7922"/>
    <w:rsid w:val="002C7FC1"/>
    <w:rsid w:val="002D083B"/>
    <w:rsid w:val="002E6B03"/>
    <w:rsid w:val="002F27D8"/>
    <w:rsid w:val="002F29CB"/>
    <w:rsid w:val="00310E9B"/>
    <w:rsid w:val="0032164F"/>
    <w:rsid w:val="00337723"/>
    <w:rsid w:val="003663CA"/>
    <w:rsid w:val="00366D79"/>
    <w:rsid w:val="00373EFB"/>
    <w:rsid w:val="00375BA7"/>
    <w:rsid w:val="0037619A"/>
    <w:rsid w:val="00376DCF"/>
    <w:rsid w:val="003821F8"/>
    <w:rsid w:val="0038543B"/>
    <w:rsid w:val="00385896"/>
    <w:rsid w:val="0039208B"/>
    <w:rsid w:val="003A411F"/>
    <w:rsid w:val="003B5CAF"/>
    <w:rsid w:val="003B6AD6"/>
    <w:rsid w:val="003C5AC8"/>
    <w:rsid w:val="003D6772"/>
    <w:rsid w:val="003E1581"/>
    <w:rsid w:val="003E4DE7"/>
    <w:rsid w:val="003F0444"/>
    <w:rsid w:val="00401D1D"/>
    <w:rsid w:val="00406312"/>
    <w:rsid w:val="00415B3F"/>
    <w:rsid w:val="004166C5"/>
    <w:rsid w:val="00424E97"/>
    <w:rsid w:val="0042654A"/>
    <w:rsid w:val="00430AC6"/>
    <w:rsid w:val="00430E4B"/>
    <w:rsid w:val="00436F65"/>
    <w:rsid w:val="004435F9"/>
    <w:rsid w:val="00456604"/>
    <w:rsid w:val="0046052B"/>
    <w:rsid w:val="00475696"/>
    <w:rsid w:val="00477034"/>
    <w:rsid w:val="00480D4D"/>
    <w:rsid w:val="00487401"/>
    <w:rsid w:val="0049073F"/>
    <w:rsid w:val="00492A38"/>
    <w:rsid w:val="004A099F"/>
    <w:rsid w:val="004A19AC"/>
    <w:rsid w:val="004A3558"/>
    <w:rsid w:val="004A763E"/>
    <w:rsid w:val="004B3983"/>
    <w:rsid w:val="004B3999"/>
    <w:rsid w:val="004B4B78"/>
    <w:rsid w:val="004D678E"/>
    <w:rsid w:val="004E059E"/>
    <w:rsid w:val="004F1D07"/>
    <w:rsid w:val="004F2153"/>
    <w:rsid w:val="004F39C1"/>
    <w:rsid w:val="004F6EAD"/>
    <w:rsid w:val="00503599"/>
    <w:rsid w:val="00510BC8"/>
    <w:rsid w:val="00510F61"/>
    <w:rsid w:val="00517EAB"/>
    <w:rsid w:val="00520F38"/>
    <w:rsid w:val="00527C93"/>
    <w:rsid w:val="005321FF"/>
    <w:rsid w:val="005529EA"/>
    <w:rsid w:val="0055699F"/>
    <w:rsid w:val="00556EB0"/>
    <w:rsid w:val="00562702"/>
    <w:rsid w:val="00564E1F"/>
    <w:rsid w:val="00574361"/>
    <w:rsid w:val="00576285"/>
    <w:rsid w:val="00576693"/>
    <w:rsid w:val="005771F0"/>
    <w:rsid w:val="005825C8"/>
    <w:rsid w:val="0058524B"/>
    <w:rsid w:val="00591618"/>
    <w:rsid w:val="00592D4D"/>
    <w:rsid w:val="00595436"/>
    <w:rsid w:val="005A6E1A"/>
    <w:rsid w:val="005A7A9D"/>
    <w:rsid w:val="005B31AC"/>
    <w:rsid w:val="005B67D9"/>
    <w:rsid w:val="005B7CCF"/>
    <w:rsid w:val="005B7DEE"/>
    <w:rsid w:val="005C22DA"/>
    <w:rsid w:val="005C2A20"/>
    <w:rsid w:val="005C3291"/>
    <w:rsid w:val="005C48BD"/>
    <w:rsid w:val="005D1BE8"/>
    <w:rsid w:val="005D4588"/>
    <w:rsid w:val="005D6CC3"/>
    <w:rsid w:val="005E0936"/>
    <w:rsid w:val="005E2D59"/>
    <w:rsid w:val="005E4D06"/>
    <w:rsid w:val="005E4FD8"/>
    <w:rsid w:val="005E6C20"/>
    <w:rsid w:val="005E7C6A"/>
    <w:rsid w:val="005F530E"/>
    <w:rsid w:val="00603F42"/>
    <w:rsid w:val="00613A07"/>
    <w:rsid w:val="00616B7A"/>
    <w:rsid w:val="00620F74"/>
    <w:rsid w:val="00623AB8"/>
    <w:rsid w:val="0063072F"/>
    <w:rsid w:val="00632468"/>
    <w:rsid w:val="006326FD"/>
    <w:rsid w:val="006459E7"/>
    <w:rsid w:val="00645A13"/>
    <w:rsid w:val="00651052"/>
    <w:rsid w:val="006511E3"/>
    <w:rsid w:val="0065248A"/>
    <w:rsid w:val="0065291E"/>
    <w:rsid w:val="006540C5"/>
    <w:rsid w:val="006604AF"/>
    <w:rsid w:val="00661457"/>
    <w:rsid w:val="00663631"/>
    <w:rsid w:val="00665F56"/>
    <w:rsid w:val="006746B6"/>
    <w:rsid w:val="0068291C"/>
    <w:rsid w:val="00692136"/>
    <w:rsid w:val="00695FB9"/>
    <w:rsid w:val="006A184E"/>
    <w:rsid w:val="006A38A1"/>
    <w:rsid w:val="006A583D"/>
    <w:rsid w:val="006B3BE9"/>
    <w:rsid w:val="006B4ABF"/>
    <w:rsid w:val="006C02B3"/>
    <w:rsid w:val="006C5289"/>
    <w:rsid w:val="006C56A4"/>
    <w:rsid w:val="006C7084"/>
    <w:rsid w:val="006D5C68"/>
    <w:rsid w:val="006E2E44"/>
    <w:rsid w:val="006E421D"/>
    <w:rsid w:val="006F45EA"/>
    <w:rsid w:val="006F4A2F"/>
    <w:rsid w:val="006F6047"/>
    <w:rsid w:val="0070020B"/>
    <w:rsid w:val="00707501"/>
    <w:rsid w:val="00707A0A"/>
    <w:rsid w:val="00710491"/>
    <w:rsid w:val="00711788"/>
    <w:rsid w:val="007144F9"/>
    <w:rsid w:val="0071469B"/>
    <w:rsid w:val="00715F26"/>
    <w:rsid w:val="00717131"/>
    <w:rsid w:val="0071762F"/>
    <w:rsid w:val="00723360"/>
    <w:rsid w:val="0074009D"/>
    <w:rsid w:val="007428F2"/>
    <w:rsid w:val="00754392"/>
    <w:rsid w:val="00760DCF"/>
    <w:rsid w:val="007635DE"/>
    <w:rsid w:val="00763EB9"/>
    <w:rsid w:val="00767C43"/>
    <w:rsid w:val="007700C6"/>
    <w:rsid w:val="00771045"/>
    <w:rsid w:val="0077556D"/>
    <w:rsid w:val="00783D24"/>
    <w:rsid w:val="00796C6D"/>
    <w:rsid w:val="007A3789"/>
    <w:rsid w:val="007A4E3A"/>
    <w:rsid w:val="007A6E61"/>
    <w:rsid w:val="007C272D"/>
    <w:rsid w:val="007C487F"/>
    <w:rsid w:val="007C5B27"/>
    <w:rsid w:val="007C73DE"/>
    <w:rsid w:val="007C75EC"/>
    <w:rsid w:val="007D6B70"/>
    <w:rsid w:val="007E041D"/>
    <w:rsid w:val="007E1140"/>
    <w:rsid w:val="007E50C4"/>
    <w:rsid w:val="007E6A10"/>
    <w:rsid w:val="007F1494"/>
    <w:rsid w:val="007F38F0"/>
    <w:rsid w:val="007F71EA"/>
    <w:rsid w:val="0080211A"/>
    <w:rsid w:val="0080771E"/>
    <w:rsid w:val="00807745"/>
    <w:rsid w:val="0081691D"/>
    <w:rsid w:val="00820CFF"/>
    <w:rsid w:val="00821419"/>
    <w:rsid w:val="00834537"/>
    <w:rsid w:val="00841036"/>
    <w:rsid w:val="00843007"/>
    <w:rsid w:val="00846E5D"/>
    <w:rsid w:val="008518F6"/>
    <w:rsid w:val="00851E59"/>
    <w:rsid w:val="008538BE"/>
    <w:rsid w:val="00853D60"/>
    <w:rsid w:val="008541DC"/>
    <w:rsid w:val="008553CE"/>
    <w:rsid w:val="00855541"/>
    <w:rsid w:val="008635D8"/>
    <w:rsid w:val="0086416F"/>
    <w:rsid w:val="00865E6D"/>
    <w:rsid w:val="0086658A"/>
    <w:rsid w:val="008677CC"/>
    <w:rsid w:val="008712D7"/>
    <w:rsid w:val="00873812"/>
    <w:rsid w:val="008950CF"/>
    <w:rsid w:val="008A6650"/>
    <w:rsid w:val="008A72D9"/>
    <w:rsid w:val="008B36E1"/>
    <w:rsid w:val="008B6230"/>
    <w:rsid w:val="008C4C22"/>
    <w:rsid w:val="008D3970"/>
    <w:rsid w:val="008D7750"/>
    <w:rsid w:val="008D7798"/>
    <w:rsid w:val="008D781E"/>
    <w:rsid w:val="008E212B"/>
    <w:rsid w:val="008E45B0"/>
    <w:rsid w:val="008E4972"/>
    <w:rsid w:val="008E4C79"/>
    <w:rsid w:val="008E55C8"/>
    <w:rsid w:val="008F2D7D"/>
    <w:rsid w:val="008F34DC"/>
    <w:rsid w:val="009044ED"/>
    <w:rsid w:val="00904781"/>
    <w:rsid w:val="00904D56"/>
    <w:rsid w:val="00905B63"/>
    <w:rsid w:val="0091469A"/>
    <w:rsid w:val="00921B79"/>
    <w:rsid w:val="0093239C"/>
    <w:rsid w:val="009539EE"/>
    <w:rsid w:val="009616E7"/>
    <w:rsid w:val="00961A12"/>
    <w:rsid w:val="00966CA4"/>
    <w:rsid w:val="009719D0"/>
    <w:rsid w:val="00972F0E"/>
    <w:rsid w:val="00976C46"/>
    <w:rsid w:val="00982865"/>
    <w:rsid w:val="0098713F"/>
    <w:rsid w:val="00993495"/>
    <w:rsid w:val="009A121C"/>
    <w:rsid w:val="009A4DF1"/>
    <w:rsid w:val="009A5029"/>
    <w:rsid w:val="009A517B"/>
    <w:rsid w:val="009B2841"/>
    <w:rsid w:val="009B3C2C"/>
    <w:rsid w:val="009B3E27"/>
    <w:rsid w:val="009B56D3"/>
    <w:rsid w:val="009C2FE6"/>
    <w:rsid w:val="009D1128"/>
    <w:rsid w:val="009D3CC4"/>
    <w:rsid w:val="009D7C16"/>
    <w:rsid w:val="009F31F9"/>
    <w:rsid w:val="00A01AB6"/>
    <w:rsid w:val="00A03D0A"/>
    <w:rsid w:val="00A11E9D"/>
    <w:rsid w:val="00A34AAB"/>
    <w:rsid w:val="00A3778F"/>
    <w:rsid w:val="00A41D08"/>
    <w:rsid w:val="00A50DC1"/>
    <w:rsid w:val="00A530C7"/>
    <w:rsid w:val="00A53E3E"/>
    <w:rsid w:val="00A54EDD"/>
    <w:rsid w:val="00A60682"/>
    <w:rsid w:val="00A6783C"/>
    <w:rsid w:val="00A70B78"/>
    <w:rsid w:val="00A71DA1"/>
    <w:rsid w:val="00A91387"/>
    <w:rsid w:val="00A96F5E"/>
    <w:rsid w:val="00A97F99"/>
    <w:rsid w:val="00AA1948"/>
    <w:rsid w:val="00AA1E14"/>
    <w:rsid w:val="00AA1FAF"/>
    <w:rsid w:val="00AC1563"/>
    <w:rsid w:val="00AC3CA2"/>
    <w:rsid w:val="00AC4ACF"/>
    <w:rsid w:val="00AC7DAA"/>
    <w:rsid w:val="00AD7CF8"/>
    <w:rsid w:val="00AE0E80"/>
    <w:rsid w:val="00AE4A88"/>
    <w:rsid w:val="00AF5F93"/>
    <w:rsid w:val="00AF7627"/>
    <w:rsid w:val="00B12228"/>
    <w:rsid w:val="00B2112E"/>
    <w:rsid w:val="00B25498"/>
    <w:rsid w:val="00B30D09"/>
    <w:rsid w:val="00B355A2"/>
    <w:rsid w:val="00B4444D"/>
    <w:rsid w:val="00B46AE7"/>
    <w:rsid w:val="00B51198"/>
    <w:rsid w:val="00B62900"/>
    <w:rsid w:val="00B62DEF"/>
    <w:rsid w:val="00B6536F"/>
    <w:rsid w:val="00B66AE9"/>
    <w:rsid w:val="00B727FF"/>
    <w:rsid w:val="00B766B3"/>
    <w:rsid w:val="00B8472A"/>
    <w:rsid w:val="00B950ED"/>
    <w:rsid w:val="00B95561"/>
    <w:rsid w:val="00BA4D7A"/>
    <w:rsid w:val="00BB1D33"/>
    <w:rsid w:val="00BB2DE0"/>
    <w:rsid w:val="00BC1015"/>
    <w:rsid w:val="00BC311D"/>
    <w:rsid w:val="00BC354F"/>
    <w:rsid w:val="00BC6918"/>
    <w:rsid w:val="00BD02B2"/>
    <w:rsid w:val="00BD4570"/>
    <w:rsid w:val="00BD62B2"/>
    <w:rsid w:val="00BE09B6"/>
    <w:rsid w:val="00BE70B5"/>
    <w:rsid w:val="00BE78BF"/>
    <w:rsid w:val="00BF5CDE"/>
    <w:rsid w:val="00BF7A06"/>
    <w:rsid w:val="00C00818"/>
    <w:rsid w:val="00C113F8"/>
    <w:rsid w:val="00C11DC3"/>
    <w:rsid w:val="00C1506B"/>
    <w:rsid w:val="00C168B4"/>
    <w:rsid w:val="00C27D41"/>
    <w:rsid w:val="00C32937"/>
    <w:rsid w:val="00C40F60"/>
    <w:rsid w:val="00C43609"/>
    <w:rsid w:val="00C46BEA"/>
    <w:rsid w:val="00C53351"/>
    <w:rsid w:val="00C667E3"/>
    <w:rsid w:val="00C71F38"/>
    <w:rsid w:val="00C7625C"/>
    <w:rsid w:val="00C7630A"/>
    <w:rsid w:val="00C8112A"/>
    <w:rsid w:val="00C83851"/>
    <w:rsid w:val="00C877B4"/>
    <w:rsid w:val="00C9000D"/>
    <w:rsid w:val="00C940E7"/>
    <w:rsid w:val="00CA6714"/>
    <w:rsid w:val="00CB1BF8"/>
    <w:rsid w:val="00CB454A"/>
    <w:rsid w:val="00CB57EA"/>
    <w:rsid w:val="00CC31D8"/>
    <w:rsid w:val="00CC3D13"/>
    <w:rsid w:val="00CC7246"/>
    <w:rsid w:val="00CC7844"/>
    <w:rsid w:val="00CD0924"/>
    <w:rsid w:val="00CD59C7"/>
    <w:rsid w:val="00CE0136"/>
    <w:rsid w:val="00CE0E30"/>
    <w:rsid w:val="00CE43CE"/>
    <w:rsid w:val="00CE5C0B"/>
    <w:rsid w:val="00CF20AB"/>
    <w:rsid w:val="00CF4308"/>
    <w:rsid w:val="00CF60A6"/>
    <w:rsid w:val="00CF7A6B"/>
    <w:rsid w:val="00D06F8F"/>
    <w:rsid w:val="00D1162B"/>
    <w:rsid w:val="00D129D9"/>
    <w:rsid w:val="00D15321"/>
    <w:rsid w:val="00D1754D"/>
    <w:rsid w:val="00D2225E"/>
    <w:rsid w:val="00D33741"/>
    <w:rsid w:val="00D35738"/>
    <w:rsid w:val="00D36279"/>
    <w:rsid w:val="00D36683"/>
    <w:rsid w:val="00D43768"/>
    <w:rsid w:val="00D472CA"/>
    <w:rsid w:val="00D475C5"/>
    <w:rsid w:val="00D52D82"/>
    <w:rsid w:val="00D551E2"/>
    <w:rsid w:val="00D555CC"/>
    <w:rsid w:val="00D62CD6"/>
    <w:rsid w:val="00D6481E"/>
    <w:rsid w:val="00D677B2"/>
    <w:rsid w:val="00D70706"/>
    <w:rsid w:val="00D7787A"/>
    <w:rsid w:val="00D82720"/>
    <w:rsid w:val="00D84D06"/>
    <w:rsid w:val="00D85FBC"/>
    <w:rsid w:val="00D924B6"/>
    <w:rsid w:val="00D97838"/>
    <w:rsid w:val="00DA4ED0"/>
    <w:rsid w:val="00DB0A99"/>
    <w:rsid w:val="00DB1466"/>
    <w:rsid w:val="00DB233D"/>
    <w:rsid w:val="00DB2CCA"/>
    <w:rsid w:val="00DB3443"/>
    <w:rsid w:val="00DB3E0E"/>
    <w:rsid w:val="00DB4E03"/>
    <w:rsid w:val="00DB6F2F"/>
    <w:rsid w:val="00DC11FD"/>
    <w:rsid w:val="00DC1D56"/>
    <w:rsid w:val="00DC215D"/>
    <w:rsid w:val="00DC2B03"/>
    <w:rsid w:val="00DC521F"/>
    <w:rsid w:val="00DD7B59"/>
    <w:rsid w:val="00DE0675"/>
    <w:rsid w:val="00DE1801"/>
    <w:rsid w:val="00DE59C0"/>
    <w:rsid w:val="00DF0389"/>
    <w:rsid w:val="00DF1278"/>
    <w:rsid w:val="00DF260E"/>
    <w:rsid w:val="00DF2BDD"/>
    <w:rsid w:val="00DF4047"/>
    <w:rsid w:val="00DF629E"/>
    <w:rsid w:val="00E066A9"/>
    <w:rsid w:val="00E07136"/>
    <w:rsid w:val="00E23EB3"/>
    <w:rsid w:val="00E26F79"/>
    <w:rsid w:val="00E361A9"/>
    <w:rsid w:val="00E416A1"/>
    <w:rsid w:val="00E43077"/>
    <w:rsid w:val="00E448C0"/>
    <w:rsid w:val="00E466B1"/>
    <w:rsid w:val="00E5379E"/>
    <w:rsid w:val="00E54844"/>
    <w:rsid w:val="00E551E8"/>
    <w:rsid w:val="00E559B1"/>
    <w:rsid w:val="00E60330"/>
    <w:rsid w:val="00E76C61"/>
    <w:rsid w:val="00E76F9B"/>
    <w:rsid w:val="00E80505"/>
    <w:rsid w:val="00E8671D"/>
    <w:rsid w:val="00E97727"/>
    <w:rsid w:val="00EB22E3"/>
    <w:rsid w:val="00EB7292"/>
    <w:rsid w:val="00EC2A9C"/>
    <w:rsid w:val="00EC3CC2"/>
    <w:rsid w:val="00EF4A1D"/>
    <w:rsid w:val="00EF68A7"/>
    <w:rsid w:val="00EF7F57"/>
    <w:rsid w:val="00F02030"/>
    <w:rsid w:val="00F026F7"/>
    <w:rsid w:val="00F07A21"/>
    <w:rsid w:val="00F206AA"/>
    <w:rsid w:val="00F20ABB"/>
    <w:rsid w:val="00F225AC"/>
    <w:rsid w:val="00F23B32"/>
    <w:rsid w:val="00F310F4"/>
    <w:rsid w:val="00F31EA2"/>
    <w:rsid w:val="00F44701"/>
    <w:rsid w:val="00F51C2B"/>
    <w:rsid w:val="00F538C3"/>
    <w:rsid w:val="00F55DEF"/>
    <w:rsid w:val="00F61CDF"/>
    <w:rsid w:val="00F63D16"/>
    <w:rsid w:val="00F64723"/>
    <w:rsid w:val="00F7542D"/>
    <w:rsid w:val="00F754CC"/>
    <w:rsid w:val="00F756B6"/>
    <w:rsid w:val="00F824F7"/>
    <w:rsid w:val="00F86158"/>
    <w:rsid w:val="00F9369E"/>
    <w:rsid w:val="00FA15C9"/>
    <w:rsid w:val="00FA282D"/>
    <w:rsid w:val="00FA4442"/>
    <w:rsid w:val="00FA4A98"/>
    <w:rsid w:val="00FA7988"/>
    <w:rsid w:val="00FB3CCB"/>
    <w:rsid w:val="00FB4BE1"/>
    <w:rsid w:val="00FB6D2F"/>
    <w:rsid w:val="00FC0DF7"/>
    <w:rsid w:val="00FC0FB4"/>
    <w:rsid w:val="00FD649E"/>
    <w:rsid w:val="00FD69AD"/>
    <w:rsid w:val="00FE29B9"/>
    <w:rsid w:val="00FF22FA"/>
    <w:rsid w:val="00FF449F"/>
    <w:rsid w:val="00FF7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55CC"/>
    <w:pPr>
      <w:spacing w:line="360" w:lineRule="auto"/>
      <w:jc w:val="both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autoRedefine/>
    <w:qFormat/>
    <w:rsid w:val="004435F9"/>
    <w:pPr>
      <w:pageBreakBefore/>
      <w:framePr w:w="9469" w:h="567" w:vSpace="425" w:wrap="notBeside" w:vAnchor="text" w:hAnchor="text" w:y="1"/>
      <w:widowControl w:val="0"/>
      <w:numPr>
        <w:numId w:val="29"/>
      </w:numPr>
      <w:pBdr>
        <w:top w:val="single" w:sz="12" w:space="2" w:color="FF6600"/>
        <w:bottom w:val="single" w:sz="12" w:space="1" w:color="FF6600"/>
      </w:pBdr>
      <w:outlineLvl w:val="0"/>
    </w:pPr>
    <w:rPr>
      <w:b/>
      <w:bCs/>
      <w:iCs/>
      <w:caps/>
      <w:color w:val="516473"/>
      <w:position w:val="-10"/>
      <w:sz w:val="22"/>
    </w:rPr>
  </w:style>
  <w:style w:type="paragraph" w:styleId="Heading2">
    <w:name w:val="heading 2"/>
    <w:basedOn w:val="Normal"/>
    <w:next w:val="Meuestilo"/>
    <w:link w:val="Heading2Char"/>
    <w:autoRedefine/>
    <w:qFormat/>
    <w:rsid w:val="00424E97"/>
    <w:pPr>
      <w:widowControl w:val="0"/>
      <w:numPr>
        <w:ilvl w:val="1"/>
        <w:numId w:val="29"/>
      </w:numPr>
      <w:pBdr>
        <w:bottom w:val="single" w:sz="8" w:space="1" w:color="516473"/>
      </w:pBdr>
      <w:outlineLvl w:val="1"/>
    </w:pPr>
    <w:rPr>
      <w:rFonts w:cs="Arial"/>
      <w:b/>
      <w:bCs/>
      <w:iCs/>
      <w:color w:val="516473"/>
      <w:sz w:val="22"/>
      <w:szCs w:val="20"/>
    </w:rPr>
  </w:style>
  <w:style w:type="paragraph" w:styleId="Heading3">
    <w:name w:val="heading 3"/>
    <w:basedOn w:val="Normal"/>
    <w:next w:val="Normal"/>
    <w:autoRedefine/>
    <w:qFormat/>
    <w:rsid w:val="004435F9"/>
    <w:pPr>
      <w:widowControl w:val="0"/>
      <w:numPr>
        <w:ilvl w:val="2"/>
        <w:numId w:val="29"/>
      </w:numPr>
      <w:outlineLvl w:val="2"/>
    </w:pPr>
    <w:rPr>
      <w:rFonts w:cs="Arial"/>
      <w:b/>
      <w:bCs/>
      <w:color w:val="516473"/>
      <w:szCs w:val="20"/>
    </w:rPr>
  </w:style>
  <w:style w:type="paragraph" w:styleId="Heading4">
    <w:name w:val="heading 4"/>
    <w:basedOn w:val="Normal"/>
    <w:next w:val="Normal"/>
    <w:autoRedefine/>
    <w:qFormat/>
    <w:rsid w:val="004435F9"/>
    <w:pPr>
      <w:keepNext/>
      <w:numPr>
        <w:ilvl w:val="3"/>
        <w:numId w:val="29"/>
      </w:numPr>
      <w:spacing w:before="240" w:after="60"/>
      <w:outlineLvl w:val="3"/>
    </w:pPr>
    <w:rPr>
      <w:b/>
      <w:bCs/>
      <w:color w:val="516473"/>
      <w:szCs w:val="20"/>
      <w:u w:color="000080"/>
    </w:rPr>
  </w:style>
  <w:style w:type="paragraph" w:styleId="Heading5">
    <w:name w:val="heading 5"/>
    <w:basedOn w:val="Normal"/>
    <w:next w:val="Normal"/>
    <w:qFormat/>
    <w:rsid w:val="007233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2336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23360"/>
    <w:p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72336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723360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uestilo">
    <w:name w:val="Meu estilo"/>
    <w:basedOn w:val="Normal"/>
    <w:rsid w:val="003F0444"/>
    <w:pPr>
      <w:spacing w:after="120"/>
    </w:pPr>
    <w:rPr>
      <w:rFonts w:cs="Arial"/>
      <w:szCs w:val="20"/>
    </w:rPr>
  </w:style>
  <w:style w:type="character" w:customStyle="1" w:styleId="Heading2Char">
    <w:name w:val="Heading 2 Char"/>
    <w:link w:val="Heading2"/>
    <w:rsid w:val="00424E97"/>
    <w:rPr>
      <w:rFonts w:ascii="Arial" w:hAnsi="Arial" w:cs="Arial"/>
      <w:b/>
      <w:bCs/>
      <w:iCs/>
      <w:color w:val="516473"/>
      <w:sz w:val="22"/>
    </w:rPr>
  </w:style>
  <w:style w:type="table" w:styleId="TableGrid">
    <w:name w:val="Table Grid"/>
    <w:basedOn w:val="TableNormal"/>
    <w:rsid w:val="005916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Char"/>
    <w:basedOn w:val="Normal"/>
    <w:rsid w:val="00591618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rsid w:val="00591618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591618"/>
  </w:style>
  <w:style w:type="paragraph" w:styleId="BalloonText">
    <w:name w:val="Balloon Text"/>
    <w:basedOn w:val="Normal"/>
    <w:semiHidden/>
    <w:rsid w:val="005825C8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qFormat/>
    <w:rsid w:val="00CE0136"/>
    <w:pPr>
      <w:tabs>
        <w:tab w:val="left" w:pos="360"/>
        <w:tab w:val="right" w:leader="dot" w:pos="9344"/>
      </w:tabs>
      <w:spacing w:after="120" w:line="240" w:lineRule="auto"/>
      <w:jc w:val="left"/>
    </w:pPr>
    <w:rPr>
      <w:b/>
      <w:bCs/>
      <w:caps/>
      <w:noProof/>
    </w:rPr>
  </w:style>
  <w:style w:type="character" w:styleId="Hyperlink">
    <w:name w:val="Hyperlink"/>
    <w:uiPriority w:val="99"/>
    <w:rsid w:val="00EF68A7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qFormat/>
    <w:rsid w:val="00CE0136"/>
    <w:pPr>
      <w:tabs>
        <w:tab w:val="left" w:pos="360"/>
        <w:tab w:val="right" w:leader="dot" w:pos="9214"/>
      </w:tabs>
      <w:spacing w:after="120" w:line="240" w:lineRule="auto"/>
      <w:jc w:val="left"/>
    </w:pPr>
  </w:style>
  <w:style w:type="paragraph" w:customStyle="1" w:styleId="Texto1Carcter">
    <w:name w:val="Texto1 Carácter"/>
    <w:basedOn w:val="Normal"/>
    <w:rsid w:val="006C56A4"/>
    <w:pPr>
      <w:spacing w:after="120"/>
    </w:pPr>
    <w:rPr>
      <w:rFonts w:ascii="Arial Narrow" w:hAnsi="Arial Narrow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qFormat/>
    <w:rsid w:val="00013AFD"/>
    <w:pPr>
      <w:tabs>
        <w:tab w:val="right" w:leader="dot" w:pos="9214"/>
      </w:tabs>
      <w:ind w:left="3062"/>
    </w:pPr>
  </w:style>
  <w:style w:type="paragraph" w:customStyle="1" w:styleId="TITULO1">
    <w:name w:val="TITULO1"/>
    <w:basedOn w:val="Normal"/>
    <w:next w:val="Ttulo11"/>
    <w:autoRedefine/>
    <w:rsid w:val="00B8472A"/>
    <w:pPr>
      <w:pageBreakBefore/>
      <w:numPr>
        <w:numId w:val="28"/>
      </w:numPr>
      <w:pBdr>
        <w:top w:val="single" w:sz="12" w:space="6" w:color="FF6600"/>
        <w:bottom w:val="single" w:sz="12" w:space="5" w:color="FF6600"/>
      </w:pBdr>
      <w:spacing w:before="360" w:after="360"/>
      <w:outlineLvl w:val="0"/>
    </w:pPr>
    <w:rPr>
      <w:b/>
      <w:caps/>
      <w:color w:val="516473"/>
      <w:sz w:val="22"/>
    </w:rPr>
  </w:style>
  <w:style w:type="paragraph" w:customStyle="1" w:styleId="Ttulo11">
    <w:name w:val="Título1.1"/>
    <w:basedOn w:val="Normal"/>
    <w:rsid w:val="00663631"/>
    <w:pPr>
      <w:numPr>
        <w:ilvl w:val="1"/>
        <w:numId w:val="28"/>
      </w:numPr>
      <w:pBdr>
        <w:bottom w:val="single" w:sz="4" w:space="3" w:color="808080"/>
      </w:pBdr>
      <w:spacing w:before="120" w:after="240"/>
    </w:pPr>
    <w:rPr>
      <w:b/>
      <w:color w:val="516473"/>
      <w:sz w:val="22"/>
    </w:rPr>
  </w:style>
  <w:style w:type="paragraph" w:customStyle="1" w:styleId="Ttulo111">
    <w:name w:val="Título1.1.1"/>
    <w:basedOn w:val="Normal"/>
    <w:rsid w:val="00BD62B2"/>
    <w:pPr>
      <w:numPr>
        <w:ilvl w:val="2"/>
        <w:numId w:val="28"/>
      </w:numPr>
      <w:pBdr>
        <w:bottom w:val="single" w:sz="4" w:space="3" w:color="808080"/>
      </w:pBdr>
      <w:spacing w:before="120" w:after="240"/>
    </w:pPr>
    <w:rPr>
      <w:b/>
      <w:color w:val="516473"/>
    </w:rPr>
  </w:style>
  <w:style w:type="paragraph" w:customStyle="1" w:styleId="Titulosemnmero">
    <w:name w:val="Titulo sem número"/>
    <w:basedOn w:val="TITULO1"/>
    <w:next w:val="Meuestilo"/>
    <w:rsid w:val="00DF4047"/>
    <w:pPr>
      <w:numPr>
        <w:numId w:val="0"/>
      </w:numPr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27FF"/>
    <w:pPr>
      <w:keepNext/>
      <w:keepLines/>
      <w:pageBreakBefore w:val="0"/>
      <w:framePr w:w="0" w:hRule="auto" w:vSpace="0" w:wrap="auto" w:vAnchor="margin" w:yAlign="inline"/>
      <w:widowControl/>
      <w:pBdr>
        <w:top w:val="none" w:sz="0" w:space="0" w:color="auto"/>
        <w:bottom w:val="none" w:sz="0" w:space="0" w:color="auto"/>
      </w:pBdr>
      <w:spacing w:before="480" w:line="276" w:lineRule="auto"/>
      <w:jc w:val="left"/>
      <w:outlineLvl w:val="9"/>
    </w:pPr>
    <w:rPr>
      <w:rFonts w:ascii="Cambria" w:eastAsia="MS Gothic" w:hAnsi="Cambria"/>
      <w:iCs w:val="0"/>
      <w:caps w:val="0"/>
      <w:color w:val="365F91"/>
      <w:position w:val="0"/>
      <w:sz w:val="28"/>
      <w:szCs w:val="28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E559B1"/>
    <w:rPr>
      <w:color w:val="808080"/>
    </w:rPr>
  </w:style>
  <w:style w:type="numbering" w:customStyle="1" w:styleId="Style1">
    <w:name w:val="Style1"/>
    <w:uiPriority w:val="99"/>
    <w:rsid w:val="004435F9"/>
    <w:pPr>
      <w:numPr>
        <w:numId w:val="29"/>
      </w:numPr>
    </w:pPr>
  </w:style>
  <w:style w:type="paragraph" w:styleId="ListParagraph">
    <w:name w:val="List Paragraph"/>
    <w:basedOn w:val="Normal"/>
    <w:uiPriority w:val="34"/>
    <w:qFormat/>
    <w:rsid w:val="002D083B"/>
    <w:pPr>
      <w:ind w:left="720"/>
      <w:contextualSpacing/>
    </w:pPr>
  </w:style>
  <w:style w:type="character" w:styleId="Emphasis">
    <w:name w:val="Emphasis"/>
    <w:basedOn w:val="DefaultParagraphFont"/>
    <w:qFormat/>
    <w:rsid w:val="00BE78BF"/>
    <w:rPr>
      <w:i/>
      <w:iCs/>
    </w:rPr>
  </w:style>
  <w:style w:type="paragraph" w:customStyle="1" w:styleId="Arial16">
    <w:name w:val="Arial16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32"/>
      <w:szCs w:val="40"/>
    </w:rPr>
  </w:style>
  <w:style w:type="paragraph" w:customStyle="1" w:styleId="Arial20">
    <w:name w:val="Arial20"/>
    <w:qFormat/>
    <w:rsid w:val="009C2FE6"/>
    <w:pPr>
      <w:autoSpaceDE w:val="0"/>
      <w:autoSpaceDN w:val="0"/>
      <w:adjustRightInd w:val="0"/>
      <w:jc w:val="right"/>
    </w:pPr>
    <w:rPr>
      <w:rFonts w:ascii="Arial" w:hAnsi="Arial" w:cs="Arial"/>
      <w:color w:val="516473"/>
      <w:sz w:val="40"/>
      <w:szCs w:val="32"/>
    </w:rPr>
  </w:style>
  <w:style w:type="paragraph" w:customStyle="1" w:styleId="Arial8">
    <w:name w:val="Arial8"/>
    <w:qFormat/>
    <w:rsid w:val="009C2FE6"/>
    <w:pPr>
      <w:jc w:val="right"/>
    </w:pPr>
    <w:rPr>
      <w:rFonts w:ascii="Arial" w:hAnsi="Arial" w:cs="Arial"/>
      <w:color w:val="516473"/>
      <w:sz w:val="16"/>
      <w:szCs w:val="40"/>
    </w:rPr>
  </w:style>
  <w:style w:type="paragraph" w:customStyle="1" w:styleId="RptFooter">
    <w:name w:val="RptFooter"/>
    <w:qFormat/>
    <w:rsid w:val="0065291E"/>
    <w:pPr>
      <w:ind w:left="504" w:hanging="360"/>
    </w:pPr>
    <w:rPr>
      <w:rFonts w:ascii="Arial" w:hAnsi="Arial" w:cs="Arial"/>
      <w:bCs/>
      <w:iCs/>
      <w:color w:val="516473"/>
      <w:sz w:val="16"/>
    </w:rPr>
  </w:style>
  <w:style w:type="paragraph" w:customStyle="1" w:styleId="TableHeader">
    <w:name w:val="TableHeader"/>
    <w:qFormat/>
    <w:rsid w:val="000D7A19"/>
    <w:pPr>
      <w:shd w:val="clear" w:color="auto" w:fill="B2B2B2"/>
      <w:jc w:val="center"/>
    </w:pPr>
    <w:rPr>
      <w:rFonts w:ascii="Arial" w:hAnsi="Arial"/>
      <w:b/>
      <w:sz w:val="16"/>
      <w:szCs w:val="24"/>
      <w:lang w:val="en-US"/>
    </w:rPr>
  </w:style>
  <w:style w:type="paragraph" w:customStyle="1" w:styleId="Tablecontent">
    <w:name w:val="Tablecontent"/>
    <w:qFormat/>
    <w:rsid w:val="007635DE"/>
    <w:pPr>
      <w:shd w:val="clear" w:color="auto" w:fill="F2F2F2"/>
      <w:spacing w:line="360" w:lineRule="auto"/>
      <w:jc w:val="center"/>
    </w:pPr>
    <w:rPr>
      <w:rFonts w:ascii="Arial" w:hAnsi="Arial"/>
      <w:color w:val="000000" w:themeColor="text1"/>
      <w:sz w:val="18"/>
      <w:szCs w:val="24"/>
      <w:lang w:val="en-US"/>
    </w:rPr>
  </w:style>
  <w:style w:type="paragraph" w:customStyle="1" w:styleId="Techfooter">
    <w:name w:val="Techfooter"/>
    <w:basedOn w:val="Normal"/>
    <w:qFormat/>
    <w:rsid w:val="001663ED"/>
    <w:pPr>
      <w:framePr w:wrap="around" w:vAnchor="text" w:hAnchor="text" w:y="1"/>
    </w:pPr>
    <w:rPr>
      <w:lang w:val="en-US"/>
    </w:rPr>
  </w:style>
  <w:style w:type="paragraph" w:customStyle="1" w:styleId="Technico">
    <w:name w:val="Technico"/>
    <w:qFormat/>
    <w:rsid w:val="00DD7B59"/>
    <w:pPr>
      <w:framePr w:hSpace="187" w:wrap="around" w:vAnchor="page" w:hAnchor="text" w:y="12342"/>
      <w:jc w:val="center"/>
    </w:pPr>
    <w:rPr>
      <w:rFonts w:ascii="Arial" w:hAnsi="Arial" w:cs="Arial"/>
      <w:b/>
      <w:color w:val="000000" w:themeColor="text1"/>
      <w:lang w:val="en-US"/>
    </w:rPr>
  </w:style>
  <w:style w:type="paragraph" w:customStyle="1" w:styleId="BookmarkHeader">
    <w:name w:val="BookmarkHeader"/>
    <w:basedOn w:val="Heading1"/>
    <w:qFormat/>
    <w:rsid w:val="008D781E"/>
    <w:pPr>
      <w:framePr w:wrap="notBeside"/>
      <w:numPr>
        <w:numId w:val="0"/>
      </w:numPr>
      <w:pBdr>
        <w:top w:val="single" w:sz="12" w:space="6" w:color="FF6600"/>
        <w:bottom w:val="single" w:sz="12" w:space="2" w:color="FF6600"/>
      </w:pBdr>
    </w:pPr>
    <w:rPr>
      <w:rFonts w:cs="Arial"/>
    </w:rPr>
  </w:style>
  <w:style w:type="paragraph" w:customStyle="1" w:styleId="BookmarkContent">
    <w:name w:val="BookmarkContent"/>
    <w:basedOn w:val="Normal"/>
    <w:qFormat/>
    <w:rsid w:val="004B3983"/>
    <w:rPr>
      <w:lang w:val="en-US"/>
    </w:rPr>
  </w:style>
  <w:style w:type="table" w:customStyle="1" w:styleId="TableCalculation1">
    <w:name w:val="TableCalculation1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ind w:leftChars="0" w:left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single" w:sz="12" w:space="0" w:color="516473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alculation2">
    <w:name w:val="TableCalculation2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38A9D"/>
      </w:tcPr>
    </w:tblStylePr>
  </w:style>
  <w:style w:type="table" w:customStyle="1" w:styleId="TableCalculation3">
    <w:name w:val="TableCalculation3"/>
    <w:basedOn w:val="TableNormal"/>
    <w:uiPriority w:val="99"/>
    <w:rsid w:val="0019580B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alculation4">
    <w:name w:val="TableCalculation4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nil"/>
          <w:tl2br w:val="nil"/>
          <w:tr2bl w:val="nil"/>
        </w:tcBorders>
        <w:shd w:val="clear" w:color="auto" w:fill="738A9D"/>
      </w:tcPr>
    </w:tblStylePr>
  </w:style>
  <w:style w:type="table" w:customStyle="1" w:styleId="TableRecommendation">
    <w:name w:val="TableRecommendation"/>
    <w:basedOn w:val="TableNormal"/>
    <w:uiPriority w:val="99"/>
    <w:rsid w:val="00620F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86" w:type="dxa"/>
        <w:left w:w="115" w:type="dxa"/>
        <w:bottom w:w="86" w:type="dxa"/>
        <w:right w:w="115" w:type="dxa"/>
      </w:tcMar>
      <w:vAlign w:val="center"/>
    </w:tcPr>
    <w:tblStylePr w:type="firstRow">
      <w:rPr>
        <w:b/>
      </w:rPr>
    </w:tblStylePr>
  </w:style>
  <w:style w:type="table" w:customStyle="1" w:styleId="TableCapitals">
    <w:name w:val="TableCapitals"/>
    <w:basedOn w:val="TableNormal"/>
    <w:uiPriority w:val="99"/>
    <w:rsid w:val="00966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b/>
        <w:color w:val="FFFFFF" w:themeColor="background1"/>
      </w:rPr>
      <w:tblPr/>
      <w:tcPr>
        <w:shd w:val="clear" w:color="auto" w:fill="738A9D"/>
      </w:tcPr>
    </w:tblStylePr>
  </w:style>
  <w:style w:type="table" w:customStyle="1" w:styleId="TableConclusion">
    <w:name w:val="TableConclusion"/>
    <w:basedOn w:val="TableNormal"/>
    <w:uiPriority w:val="99"/>
    <w:rsid w:val="00291E05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enarios">
    <w:name w:val="TableScenarios"/>
    <w:basedOn w:val="TableNormal"/>
    <w:uiPriority w:val="99"/>
    <w:rsid w:val="00291E05"/>
    <w:pPr>
      <w:spacing w:before="120" w:line="360" w:lineRule="auto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CompanyHistory">
    <w:name w:val="TableCompanyHistory"/>
    <w:basedOn w:val="TableNormal"/>
    <w:uiPriority w:val="99"/>
    <w:rsid w:val="00FA15C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  <w:vAlign w:val="center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caps/>
        <w:smallCaps w:val="0"/>
        <w:color w:val="FFFFFF" w:themeColor="background1"/>
        <w:sz w:val="18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cale">
    <w:name w:val="TableScale"/>
    <w:basedOn w:val="TableNormal"/>
    <w:uiPriority w:val="99"/>
    <w:rsid w:val="000C53A3"/>
    <w:pPr>
      <w:spacing w:before="120" w:line="360" w:lineRule="auto"/>
      <w:jc w:val="both"/>
    </w:pPr>
    <w:rPr>
      <w:rFonts w:ascii="Arial" w:hAnsi="Arial"/>
      <w:color w:val="000000" w:themeColor="text1"/>
      <w:sz w:val="18"/>
    </w:rPr>
    <w:tblPr>
      <w:tblStyleRowBandSize w:val="1"/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pPr>
        <w:wordWrap/>
        <w:spacing w:beforeLines="0" w:beforeAutospacing="0" w:afterLines="0" w:afterAutospacing="0" w:line="240" w:lineRule="auto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Dynamic">
    <w:name w:val="TableDynamic"/>
    <w:basedOn w:val="TableNormal"/>
    <w:uiPriority w:val="99"/>
    <w:rsid w:val="00C43609"/>
    <w:pPr>
      <w:spacing w:before="120" w:line="360" w:lineRule="auto"/>
      <w:jc w:val="both"/>
    </w:pPr>
    <w:rPr>
      <w:rFonts w:ascii="Arial" w:hAnsi="Arial"/>
      <w:sz w:val="18"/>
    </w:rPr>
    <w:tblPr>
      <w:tblInd w:w="0" w:type="dxa"/>
      <w:tblBorders>
        <w:bottom w:val="single" w:sz="4" w:space="0" w:color="516473"/>
        <w:insideH w:val="single" w:sz="4" w:space="0" w:color="516473"/>
        <w:insideV w:val="single" w:sz="4" w:space="0" w:color="51647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spacing w:beforeLines="0" w:beforeAutospacing="0" w:afterLines="0" w:afterAutospacing="0"/>
        <w:jc w:val="center"/>
      </w:pPr>
      <w:rPr>
        <w:rFonts w:ascii="Arial" w:hAnsi="Arial"/>
        <w:b w:val="0"/>
        <w:i w:val="0"/>
        <w:caps/>
        <w:smallCaps w:val="0"/>
        <w:color w:val="FFFFFF" w:themeColor="background1"/>
        <w:sz w:val="16"/>
      </w:rPr>
      <w:tblPr/>
      <w:tcPr>
        <w:tcBorders>
          <w:top w:val="single" w:sz="12" w:space="0" w:color="516473"/>
          <w:left w:val="nil"/>
          <w:bottom w:val="single" w:sz="12" w:space="0" w:color="516473"/>
          <w:right w:val="nil"/>
          <w:insideH w:val="nil"/>
          <w:insideV w:val="single" w:sz="12" w:space="0" w:color="516473"/>
          <w:tl2br w:val="nil"/>
          <w:tr2bl w:val="nil"/>
        </w:tcBorders>
        <w:shd w:val="clear" w:color="auto" w:fill="738A9D"/>
      </w:tcPr>
    </w:tblStylePr>
  </w:style>
  <w:style w:type="table" w:customStyle="1" w:styleId="TableSign">
    <w:name w:val="TableSign"/>
    <w:basedOn w:val="TableNormal"/>
    <w:uiPriority w:val="99"/>
    <w:rsid w:val="009B3C2C"/>
    <w:rPr>
      <w:rFonts w:ascii="Arial" w:hAnsi="Arial"/>
      <w:sz w:val="16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qFormat/>
    <w:rsid w:val="001C746A"/>
    <w:pPr>
      <w:spacing w:line="360" w:lineRule="auto"/>
    </w:pPr>
    <w:rPr>
      <w:rFonts w:ascii="Arial" w:hAnsi="Arial" w:cs="Arial"/>
      <w:noProof/>
    </w:rPr>
  </w:style>
  <w:style w:type="paragraph" w:customStyle="1" w:styleId="Answers">
    <w:name w:val="Answers"/>
    <w:qFormat/>
    <w:rsid w:val="006C02B3"/>
    <w:rPr>
      <w:rFonts w:ascii="Arial" w:hAnsi="Arial" w:cs="Arial"/>
      <w:noProof/>
    </w:rPr>
  </w:style>
  <w:style w:type="character" w:customStyle="1" w:styleId="FooterChar">
    <w:name w:val="Footer Char"/>
    <w:basedOn w:val="DefaultParagraphFont"/>
    <w:link w:val="Footer"/>
    <w:uiPriority w:val="99"/>
    <w:rsid w:val="000C0128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euestilo">
    <w:name w:val="Style1"/>
    <w:pPr>
      <w:numPr>
        <w:numId w:val="2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2.xml"/><Relationship Id="rId26" Type="http://schemas.openxmlformats.org/officeDocument/2006/relationships/footer" Target="footer6.xml"/><Relationship Id="rId39" Type="http://schemas.microsoft.com/office/2007/relationships/stylesWithEffects" Target="stylesWithEffects.xml"/><Relationship Id="rId3" Type="http://schemas.openxmlformats.org/officeDocument/2006/relationships/customXml" Target="../customXml/item2.xml"/><Relationship Id="rId21" Type="http://schemas.openxmlformats.org/officeDocument/2006/relationships/header" Target="header5.xml"/><Relationship Id="rId34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image" Target="media/image3.jpeg"/><Relationship Id="rId20" Type="http://schemas.openxmlformats.org/officeDocument/2006/relationships/footer" Target="footer3.xml"/><Relationship Id="rId29" Type="http://schemas.openxmlformats.org/officeDocument/2006/relationships/image" Target="media/image2.jpeg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5.xml"/><Relationship Id="rId32" Type="http://schemas.openxmlformats.org/officeDocument/2006/relationships/fontTable" Target="fontTable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28" Type="http://schemas.openxmlformats.org/officeDocument/2006/relationships/footer" Target="footer7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31" Type="http://schemas.openxmlformats.org/officeDocument/2006/relationships/footer" Target="footer8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1.jpeg"/><Relationship Id="rId22" Type="http://schemas.openxmlformats.org/officeDocument/2006/relationships/footer" Target="footer4.xml"/><Relationship Id="rId27" Type="http://schemas.openxmlformats.org/officeDocument/2006/relationships/header" Target="header8.xml"/><Relationship Id="rId30" Type="http://schemas.openxmlformats.org/officeDocument/2006/relationships/header" Target="header9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5097F-4827-4B8E-B651-9208C3A37433}"/>
      </w:docPartPr>
      <w:docPartBody>
        <w:p w:rsidR="00A768FE" w:rsidRDefault="00A2493E"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96176136EAF647D7AA693F1499711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65E5-3B26-4858-8D7D-266878837522}"/>
      </w:docPartPr>
      <w:docPartBody>
        <w:p w:rsidR="002D1CFD" w:rsidRDefault="00FD185D" w:rsidP="00FD185D">
          <w:pPr>
            <w:pStyle w:val="96176136EAF647D7AA693F149971107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FA4C0772A3C43CD9682824A0DE7B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6B8BD-E5F3-4382-A55F-2D5F1AEAA9F2}"/>
      </w:docPartPr>
      <w:docPartBody>
        <w:p w:rsidR="002D1CFD" w:rsidRDefault="00FD185D" w:rsidP="00FD185D">
          <w:pPr>
            <w:pStyle w:val="2FA4C0772A3C43CD9682824A0DE7BA4E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0A65C36BDE40C0814D365706FE6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9BD31-2BF2-47C6-BA19-4307E11AFB88}"/>
      </w:docPartPr>
      <w:docPartBody>
        <w:p w:rsidR="002D1CFD" w:rsidRDefault="00FD185D" w:rsidP="00FD185D">
          <w:pPr>
            <w:pStyle w:val="A60A65C36BDE40C0814D365706FE6840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A6D3453F54364D589DB90B6E6DF7F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7FD3FF-BDD5-473A-8113-7A2D1FA658E3}"/>
      </w:docPartPr>
      <w:docPartBody>
        <w:p w:rsidR="002D1CFD" w:rsidRDefault="00FD185D" w:rsidP="00FD185D">
          <w:pPr>
            <w:pStyle w:val="A6D3453F54364D589DB90B6E6DF7F3E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8F428CA3D6B34B888339B9771CD93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2C5A4-A823-498E-9B15-4352EF94F67D}"/>
      </w:docPartPr>
      <w:docPartBody>
        <w:p w:rsidR="002D1CFD" w:rsidRDefault="00FD185D" w:rsidP="00FD185D">
          <w:pPr>
            <w:pStyle w:val="8F428CA3D6B34B888339B9771CD93458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2A61CAFB62F840B68293B83F3C880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B07EF-2206-4098-8267-6E39D465173A}"/>
      </w:docPartPr>
      <w:docPartBody>
        <w:p w:rsidR="00455048" w:rsidRDefault="000469BC" w:rsidP="000469BC">
          <w:pPr>
            <w:pStyle w:val="2A61CAFB62F840B68293B83F3C880635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F216AB38F5CA4F9B81FCFB6CA05A4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AD0F5-7A8A-4EB3-8674-454271F8876C}"/>
      </w:docPartPr>
      <w:docPartBody>
        <w:p w:rsidR="00455048" w:rsidRDefault="000469BC" w:rsidP="000469BC">
          <w:pPr>
            <w:pStyle w:val="F216AB38F5CA4F9B81FCFB6CA05A4C9F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D200D5252E664231AD22715D0E29B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80C6DF-22A1-4A50-B113-5DE1B2ABDAEB}"/>
      </w:docPartPr>
      <w:docPartBody>
        <w:p w:rsidR="00455048" w:rsidRDefault="000469BC" w:rsidP="000469BC">
          <w:pPr>
            <w:pStyle w:val="D200D5252E664231AD22715D0E29B35D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CD09D98D0C924B0CBB68F932DB2DF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AB971-ED64-482D-9739-AB84D55BF3EB}"/>
      </w:docPartPr>
      <w:docPartBody>
        <w:p w:rsidR="005F36BB" w:rsidRDefault="005D6DC2" w:rsidP="005D6DC2">
          <w:pPr>
            <w:pStyle w:val="CD09D98D0C924B0CBB68F932DB2DF989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5AD21ADEEF7A49C6B31052EE31B48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631DB-6704-4445-9AB4-3D04EEC17AD6}"/>
      </w:docPartPr>
      <w:docPartBody>
        <w:p w:rsidR="005F36BB" w:rsidRDefault="00FC44EF" w:rsidP="005D6DC2">
          <w:pPr>
            <w:pStyle w:val="5AD21ADEEF7A49C6B31052EE31B48859"/>
          </w:pPr>
          <w:r>
            <w:t>0078/2012/DST</w:t>
          </w:r>
        </w:p>
      </w:docPartBody>
    </w:docPart>
    <w:docPart>
      <w:docPartPr>
        <w:name w:val="0F5DE5E9B2E443B597775AB56630F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2699D-857D-4664-84A0-1849CD546ACD}"/>
      </w:docPartPr>
      <w:docPartBody>
        <w:p w:rsidR="00FC44EF" w:rsidRDefault="00F176C5" w:rsidP="00F176C5">
          <w:pPr>
            <w:pStyle w:val="0F5DE5E9B2E443B597775AB56630FF76"/>
          </w:pPr>
          <w:r w:rsidRPr="004940FD">
            <w:rPr>
              <w:rStyle w:val="PlaceholderText"/>
            </w:rPr>
            <w:t>Click here to enter text.</w:t>
          </w:r>
        </w:p>
      </w:docPartBody>
    </w:docPart>
    <w:docPart>
      <w:docPartPr>
        <w:name w:val="F1A2A0A7B73A497596FE835EB5EBB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A4EDD-C80F-4A0C-A8C5-2E2091BB3090}"/>
      </w:docPartPr>
      <w:docPartBody>
        <w:p w:rsidR="00FC44EF" w:rsidRDefault="00F176C5" w:rsidP="00F176C5">
          <w:pPr>
            <w:pStyle w:val="F1A2A0A7B73A497596FE835EB5EBBB1D"/>
          </w:pPr>
          <w:r w:rsidRPr="004940F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A2493E"/>
    <w:rsid w:val="00001E1C"/>
    <w:rsid w:val="0002668E"/>
    <w:rsid w:val="00032138"/>
    <w:rsid w:val="000469BC"/>
    <w:rsid w:val="000507B4"/>
    <w:rsid w:val="000709DA"/>
    <w:rsid w:val="00077D8D"/>
    <w:rsid w:val="00081531"/>
    <w:rsid w:val="00092DA7"/>
    <w:rsid w:val="000A0C0A"/>
    <w:rsid w:val="000B21E6"/>
    <w:rsid w:val="000E095C"/>
    <w:rsid w:val="001364C7"/>
    <w:rsid w:val="00140D27"/>
    <w:rsid w:val="001565B1"/>
    <w:rsid w:val="00183560"/>
    <w:rsid w:val="001A667C"/>
    <w:rsid w:val="001C608B"/>
    <w:rsid w:val="001C7C6E"/>
    <w:rsid w:val="001D58C6"/>
    <w:rsid w:val="0020140E"/>
    <w:rsid w:val="002324A3"/>
    <w:rsid w:val="0024750B"/>
    <w:rsid w:val="00260472"/>
    <w:rsid w:val="00262E16"/>
    <w:rsid w:val="002C199A"/>
    <w:rsid w:val="002D1CFD"/>
    <w:rsid w:val="002E1604"/>
    <w:rsid w:val="002F472F"/>
    <w:rsid w:val="003429B2"/>
    <w:rsid w:val="003538CD"/>
    <w:rsid w:val="00364EF3"/>
    <w:rsid w:val="00382A13"/>
    <w:rsid w:val="003D3E56"/>
    <w:rsid w:val="003E0811"/>
    <w:rsid w:val="003F5CED"/>
    <w:rsid w:val="00414CCD"/>
    <w:rsid w:val="004336F3"/>
    <w:rsid w:val="00455048"/>
    <w:rsid w:val="004654A8"/>
    <w:rsid w:val="004B43E1"/>
    <w:rsid w:val="004B73F1"/>
    <w:rsid w:val="004C43F7"/>
    <w:rsid w:val="005078C1"/>
    <w:rsid w:val="005109CF"/>
    <w:rsid w:val="00515CC1"/>
    <w:rsid w:val="00521317"/>
    <w:rsid w:val="00541510"/>
    <w:rsid w:val="005453C4"/>
    <w:rsid w:val="00571C34"/>
    <w:rsid w:val="005768C5"/>
    <w:rsid w:val="0058603E"/>
    <w:rsid w:val="005B0CDD"/>
    <w:rsid w:val="005D1A4D"/>
    <w:rsid w:val="005D5497"/>
    <w:rsid w:val="005D6DC2"/>
    <w:rsid w:val="005E4D46"/>
    <w:rsid w:val="005F36BB"/>
    <w:rsid w:val="00635069"/>
    <w:rsid w:val="0063675C"/>
    <w:rsid w:val="0063790F"/>
    <w:rsid w:val="00637CDE"/>
    <w:rsid w:val="0064038A"/>
    <w:rsid w:val="006D65F7"/>
    <w:rsid w:val="007225E3"/>
    <w:rsid w:val="007312ED"/>
    <w:rsid w:val="00744183"/>
    <w:rsid w:val="0075027A"/>
    <w:rsid w:val="007D139E"/>
    <w:rsid w:val="007D154F"/>
    <w:rsid w:val="007E39B8"/>
    <w:rsid w:val="00831339"/>
    <w:rsid w:val="008333C6"/>
    <w:rsid w:val="00856B06"/>
    <w:rsid w:val="00857B2A"/>
    <w:rsid w:val="00867341"/>
    <w:rsid w:val="008A7584"/>
    <w:rsid w:val="008D0BDA"/>
    <w:rsid w:val="008E3DEC"/>
    <w:rsid w:val="009321CD"/>
    <w:rsid w:val="009345C3"/>
    <w:rsid w:val="00973A18"/>
    <w:rsid w:val="00993757"/>
    <w:rsid w:val="009C5367"/>
    <w:rsid w:val="009D6AF7"/>
    <w:rsid w:val="009E51F2"/>
    <w:rsid w:val="009F08B4"/>
    <w:rsid w:val="009F0D64"/>
    <w:rsid w:val="00A134B3"/>
    <w:rsid w:val="00A2493E"/>
    <w:rsid w:val="00A700D8"/>
    <w:rsid w:val="00A768FE"/>
    <w:rsid w:val="00A775F0"/>
    <w:rsid w:val="00A838B4"/>
    <w:rsid w:val="00A94D05"/>
    <w:rsid w:val="00AF0C3B"/>
    <w:rsid w:val="00B41E08"/>
    <w:rsid w:val="00B56D46"/>
    <w:rsid w:val="00B67E1B"/>
    <w:rsid w:val="00B82246"/>
    <w:rsid w:val="00B875E8"/>
    <w:rsid w:val="00BC4484"/>
    <w:rsid w:val="00BE2718"/>
    <w:rsid w:val="00C57BF2"/>
    <w:rsid w:val="00C853AE"/>
    <w:rsid w:val="00CC03FB"/>
    <w:rsid w:val="00CE7C88"/>
    <w:rsid w:val="00D52604"/>
    <w:rsid w:val="00D67181"/>
    <w:rsid w:val="00D91822"/>
    <w:rsid w:val="00E02B52"/>
    <w:rsid w:val="00E4495F"/>
    <w:rsid w:val="00EB1E9B"/>
    <w:rsid w:val="00EE5960"/>
    <w:rsid w:val="00EF2DE0"/>
    <w:rsid w:val="00F071DE"/>
    <w:rsid w:val="00F176C5"/>
    <w:rsid w:val="00F27475"/>
    <w:rsid w:val="00F905CF"/>
    <w:rsid w:val="00FA46EE"/>
    <w:rsid w:val="00FC44EF"/>
    <w:rsid w:val="00FD185D"/>
    <w:rsid w:val="00FE6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8F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76C5"/>
    <w:rPr>
      <w:color w:val="808080"/>
    </w:rPr>
  </w:style>
  <w:style w:type="paragraph" w:customStyle="1" w:styleId="28AF47196285457BA53CE8A992FCDE73">
    <w:name w:val="28AF47196285457BA53CE8A992FCDE73"/>
    <w:rsid w:val="004654A8"/>
  </w:style>
  <w:style w:type="paragraph" w:customStyle="1" w:styleId="96176136EAF647D7AA693F1499711078">
    <w:name w:val="96176136EAF647D7AA693F1499711078"/>
    <w:rsid w:val="00FD185D"/>
  </w:style>
  <w:style w:type="paragraph" w:customStyle="1" w:styleId="2FA4C0772A3C43CD9682824A0DE7BA4E">
    <w:name w:val="2FA4C0772A3C43CD9682824A0DE7BA4E"/>
    <w:rsid w:val="00FD185D"/>
  </w:style>
  <w:style w:type="paragraph" w:customStyle="1" w:styleId="9EB3380FBC0C4D98AF08D22300E7D377">
    <w:name w:val="9EB3380FBC0C4D98AF08D22300E7D377"/>
    <w:rsid w:val="00FD185D"/>
  </w:style>
  <w:style w:type="paragraph" w:customStyle="1" w:styleId="A60A65C36BDE40C0814D365706FE6840">
    <w:name w:val="A60A65C36BDE40C0814D365706FE6840"/>
    <w:rsid w:val="00FD185D"/>
  </w:style>
  <w:style w:type="paragraph" w:customStyle="1" w:styleId="A6D3453F54364D589DB90B6E6DF7F3E8">
    <w:name w:val="A6D3453F54364D589DB90B6E6DF7F3E8"/>
    <w:rsid w:val="00FD185D"/>
  </w:style>
  <w:style w:type="paragraph" w:customStyle="1" w:styleId="8F428CA3D6B34B888339B9771CD93458">
    <w:name w:val="8F428CA3D6B34B888339B9771CD93458"/>
    <w:rsid w:val="00FD185D"/>
  </w:style>
  <w:style w:type="paragraph" w:customStyle="1" w:styleId="AFEC9DF3E8064758862EAF6514A5D2B3">
    <w:name w:val="AFEC9DF3E8064758862EAF6514A5D2B3"/>
    <w:rsid w:val="00FD185D"/>
  </w:style>
  <w:style w:type="paragraph" w:customStyle="1" w:styleId="29EDB34C6B4446E7817528E630FA4E0B">
    <w:name w:val="29EDB34C6B4446E7817528E630FA4E0B"/>
    <w:rsid w:val="00FD185D"/>
  </w:style>
  <w:style w:type="paragraph" w:customStyle="1" w:styleId="85114F6CCE2C45229AD11943A1ECE84F">
    <w:name w:val="85114F6CCE2C45229AD11943A1ECE84F"/>
    <w:rsid w:val="009345C3"/>
    <w:rPr>
      <w:lang w:val="en-IN" w:eastAsia="en-IN"/>
    </w:rPr>
  </w:style>
  <w:style w:type="paragraph" w:customStyle="1" w:styleId="E6DF8B64BE764FDD97740B7C268A926E">
    <w:name w:val="E6DF8B64BE764FDD97740B7C268A926E"/>
    <w:rsid w:val="009345C3"/>
    <w:rPr>
      <w:lang w:val="en-IN" w:eastAsia="en-IN"/>
    </w:rPr>
  </w:style>
  <w:style w:type="paragraph" w:customStyle="1" w:styleId="4EB56B7A7A35427BBA346FB50F3E5FC4">
    <w:name w:val="4EB56B7A7A35427BBA346FB50F3E5FC4"/>
    <w:rsid w:val="009345C3"/>
    <w:rPr>
      <w:lang w:val="en-IN" w:eastAsia="en-IN"/>
    </w:rPr>
  </w:style>
  <w:style w:type="paragraph" w:customStyle="1" w:styleId="60909DD0233440A6BDBA48D87C4340E4">
    <w:name w:val="60909DD0233440A6BDBA48D87C4340E4"/>
    <w:rsid w:val="009345C3"/>
    <w:rPr>
      <w:lang w:val="en-IN" w:eastAsia="en-IN"/>
    </w:rPr>
  </w:style>
  <w:style w:type="paragraph" w:customStyle="1" w:styleId="BEDD916723534CF7A9E193E8C589A63E">
    <w:name w:val="BEDD916723534CF7A9E193E8C589A63E"/>
    <w:rsid w:val="009345C3"/>
    <w:rPr>
      <w:lang w:val="en-IN" w:eastAsia="en-IN"/>
    </w:rPr>
  </w:style>
  <w:style w:type="paragraph" w:customStyle="1" w:styleId="9FE3B7599FF64ADFA874C75E8FF7582F">
    <w:name w:val="9FE3B7599FF64ADFA874C75E8FF7582F"/>
    <w:rsid w:val="009345C3"/>
    <w:rPr>
      <w:lang w:val="en-IN" w:eastAsia="en-IN"/>
    </w:rPr>
  </w:style>
  <w:style w:type="paragraph" w:customStyle="1" w:styleId="8CD650CB58724199B2837B9FE1AEF457">
    <w:name w:val="8CD650CB58724199B2837B9FE1AEF457"/>
    <w:rsid w:val="000469BC"/>
    <w:rPr>
      <w:lang w:val="en-IN" w:eastAsia="en-IN"/>
    </w:rPr>
  </w:style>
  <w:style w:type="paragraph" w:customStyle="1" w:styleId="2A61CAFB62F840B68293B83F3C880635">
    <w:name w:val="2A61CAFB62F840B68293B83F3C880635"/>
    <w:rsid w:val="000469BC"/>
    <w:rPr>
      <w:lang w:val="en-IN" w:eastAsia="en-IN"/>
    </w:rPr>
  </w:style>
  <w:style w:type="paragraph" w:customStyle="1" w:styleId="F216AB38F5CA4F9B81FCFB6CA05A4C9F">
    <w:name w:val="F216AB38F5CA4F9B81FCFB6CA05A4C9F"/>
    <w:rsid w:val="000469BC"/>
    <w:rPr>
      <w:lang w:val="en-IN" w:eastAsia="en-IN"/>
    </w:rPr>
  </w:style>
  <w:style w:type="paragraph" w:customStyle="1" w:styleId="D200D5252E664231AD22715D0E29B35D">
    <w:name w:val="D200D5252E664231AD22715D0E29B35D"/>
    <w:rsid w:val="000469BC"/>
    <w:rPr>
      <w:lang w:val="en-IN" w:eastAsia="en-IN"/>
    </w:rPr>
  </w:style>
  <w:style w:type="paragraph" w:customStyle="1" w:styleId="868EC1F65ABC4232A9DE5E1C775D8DDD">
    <w:name w:val="868EC1F65ABC4232A9DE5E1C775D8DDD"/>
    <w:rsid w:val="00831339"/>
  </w:style>
  <w:style w:type="paragraph" w:customStyle="1" w:styleId="2CC9C28ED25B43B887475C1C5FB1C4E9">
    <w:name w:val="2CC9C28ED25B43B887475C1C5FB1C4E9"/>
    <w:rsid w:val="00831339"/>
  </w:style>
  <w:style w:type="paragraph" w:customStyle="1" w:styleId="D69FC2B89D094EA3900D07E4644868E2">
    <w:name w:val="D69FC2B89D094EA3900D07E4644868E2"/>
    <w:rsid w:val="00831339"/>
  </w:style>
  <w:style w:type="paragraph" w:customStyle="1" w:styleId="F1377B6EC627455A9E1A796E7D2C81AA">
    <w:name w:val="F1377B6EC627455A9E1A796E7D2C81AA"/>
    <w:rsid w:val="001C608B"/>
  </w:style>
  <w:style w:type="paragraph" w:customStyle="1" w:styleId="CD09D98D0C924B0CBB68F932DB2DF989">
    <w:name w:val="CD09D98D0C924B0CBB68F932DB2DF989"/>
    <w:rsid w:val="005D6DC2"/>
  </w:style>
  <w:style w:type="paragraph" w:customStyle="1" w:styleId="6060FE55B8D740CCB35F4162BF47CC1F">
    <w:name w:val="6060FE55B8D740CCB35F4162BF47CC1F"/>
    <w:rsid w:val="005D6DC2"/>
  </w:style>
  <w:style w:type="paragraph" w:customStyle="1" w:styleId="13B34F0B9ECD4A91A1BBA60C1420E066">
    <w:name w:val="13B34F0B9ECD4A91A1BBA60C1420E066"/>
    <w:rsid w:val="005D6DC2"/>
  </w:style>
  <w:style w:type="paragraph" w:customStyle="1" w:styleId="5AD21ADEEF7A49C6B31052EE31B48859">
    <w:name w:val="5AD21ADEEF7A49C6B31052EE31B48859"/>
    <w:rsid w:val="005D6DC2"/>
  </w:style>
  <w:style w:type="paragraph" w:customStyle="1" w:styleId="FB8CE8DAAAF741C28F7AB16944BB56DF">
    <w:name w:val="FB8CE8DAAAF741C28F7AB16944BB56DF"/>
    <w:rsid w:val="005F36BB"/>
  </w:style>
  <w:style w:type="paragraph" w:customStyle="1" w:styleId="B03F96B18CB245DE8092B6FF7662BAD4">
    <w:name w:val="B03F96B18CB245DE8092B6FF7662BAD4"/>
    <w:rsid w:val="005F36BB"/>
  </w:style>
  <w:style w:type="paragraph" w:customStyle="1" w:styleId="021ADB0C762C45D09E45860C5EC5A185">
    <w:name w:val="021ADB0C762C45D09E45860C5EC5A185"/>
    <w:rsid w:val="005F36BB"/>
  </w:style>
  <w:style w:type="paragraph" w:customStyle="1" w:styleId="668C231B3AB1469EA20830E05E09C1BC">
    <w:name w:val="668C231B3AB1469EA20830E05E09C1BC"/>
    <w:rsid w:val="00F176C5"/>
  </w:style>
  <w:style w:type="paragraph" w:customStyle="1" w:styleId="B4EB3556E2E34D0AA023101DB1A16794">
    <w:name w:val="B4EB3556E2E34D0AA023101DB1A16794"/>
    <w:rsid w:val="00F176C5"/>
  </w:style>
  <w:style w:type="paragraph" w:customStyle="1" w:styleId="0F5DE5E9B2E443B597775AB56630FF76">
    <w:name w:val="0F5DE5E9B2E443B597775AB56630FF76"/>
    <w:rsid w:val="00F176C5"/>
  </w:style>
  <w:style w:type="paragraph" w:customStyle="1" w:styleId="F1A2A0A7B73A497596FE835EB5EBBB1D">
    <w:name w:val="F1A2A0A7B73A497596FE835EB5EBBB1D"/>
    <w:rsid w:val="00F176C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articipants xmlns="11c67136-0005-4f00-bb6b-16952f9ba9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6E5BF27BB0404B99D3B50FB4E4C2F6" ma:contentTypeVersion="1" ma:contentTypeDescription="Create a new document." ma:contentTypeScope="" ma:versionID="413c3ebd592570099051fee8134c9b5f">
  <xsd:schema xmlns:xsd="http://www.w3.org/2001/XMLSchema" xmlns:p="http://schemas.microsoft.com/office/2006/metadata/properties" xmlns:ns2="11c67136-0005-4f00-bb6b-16952f9ba9bb" targetNamespace="http://schemas.microsoft.com/office/2006/metadata/properties" ma:root="true" ma:fieldsID="6ea9541d885d739901d3c1b0eeaa76bf" ns2:_="">
    <xsd:import namespace="11c67136-0005-4f00-bb6b-16952f9ba9bb"/>
    <xsd:element name="properties">
      <xsd:complexType>
        <xsd:sequence>
          <xsd:element name="documentManagement">
            <xsd:complexType>
              <xsd:all>
                <xsd:element ref="ns2:Participant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11c67136-0005-4f00-bb6b-16952f9ba9bb" elementFormDefault="qualified">
    <xsd:import namespace="http://schemas.microsoft.com/office/2006/documentManagement/types"/>
    <xsd:element name="Participants" ma:index="8" nillable="true" ma:displayName="Participants" ma:internalName="Participant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2B3A9-4641-4733-B0DE-893638AFDD69}">
  <ds:schemaRefs>
    <ds:schemaRef ds:uri="http://schemas.microsoft.com/office/2006/metadata/properties"/>
    <ds:schemaRef ds:uri="11c67136-0005-4f00-bb6b-16952f9ba9bb"/>
  </ds:schemaRefs>
</ds:datastoreItem>
</file>

<file path=customXml/itemProps2.xml><?xml version="1.0" encoding="utf-8"?>
<ds:datastoreItem xmlns:ds="http://schemas.openxmlformats.org/officeDocument/2006/customXml" ds:itemID="{E71AC389-7364-4875-B39A-9ABC41CA26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19941-69E2-47B6-A477-1BE9A177A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67136-0005-4f00-bb6b-16952f9ba9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7D20E83-A34F-49FD-89FC-6F5AB93A0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 template-AT.dotx</Template>
  <TotalTime>510</TotalTime>
  <Pages>13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Sumário Executivo</vt:lpstr>
    </vt:vector>
  </TitlesOfParts>
  <Company>Via Directa</Company>
  <LinksUpToDate>false</LinksUpToDate>
  <CharactersWithSpaces>986</CharactersWithSpaces>
  <SharedDoc>false</SharedDoc>
  <HLinks>
    <vt:vector size="66" baseType="variant">
      <vt:variant>
        <vt:i4>1966138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_Toc307575999</vt:lpwstr>
      </vt:variant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_Toc307575998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_Toc307575997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_Toc307575996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_Toc307575995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_Toc307575994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_Toc307575993</vt:lpwstr>
      </vt:variant>
      <vt:variant>
        <vt:i4>1966138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_Toc307575992</vt:lpwstr>
      </vt:variant>
      <vt:variant>
        <vt:i4>1966138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_Toc307575991</vt:lpwstr>
      </vt:variant>
      <vt:variant>
        <vt:i4>1966138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_Toc307575990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_Toc307575989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Sumário Executivo</dc:title>
  <dc:subject/>
  <dc:creator>Lúcia Filipa Costa Capêlo (SAFEMODE)</dc:creator>
  <cp:keywords/>
  <dc:description/>
  <cp:lastModifiedBy>ravikumar.g</cp:lastModifiedBy>
  <cp:revision>362</cp:revision>
  <cp:lastPrinted>2011-05-10T16:47:00Z</cp:lastPrinted>
  <dcterms:created xsi:type="dcterms:W3CDTF">2012-01-23T10:49:00Z</dcterms:created>
  <dcterms:modified xsi:type="dcterms:W3CDTF">2012-05-10T06:39:00Z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0x010100816E5BF27BB0404B99D3B50FB4E4C2F6</vt:lpwstr>
  </property>
</Properties>
</file>