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9015F2" w:rsidP="009015F2">
      <w:pPr>
        <w:pStyle w:val="Header"/>
        <w:jc w:val="center"/>
        <w:rPr>
          <w:sz w:val="20"/>
          <w:szCs w:val="20"/>
        </w:rPr>
      </w:pPr>
      <w:r w:rsidRPr="005E575D">
        <w:rPr>
          <w:sz w:val="20"/>
          <w:szCs w:val="20"/>
        </w:rPr>
        <w:t>Relatório de Inspecção – Instalações de Gás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="00E4460C" w:rsidRPr="00E4460C">
        <w:rPr>
          <w:sz w:val="20"/>
          <w:szCs w:val="20"/>
        </w:rPr>
        <w:t>[#InspectionNo#]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E4460C" w:rsidRPr="00E4460C">
        <w:rPr>
          <w:b/>
          <w:sz w:val="20"/>
          <w:szCs w:val="20"/>
        </w:rPr>
        <w:t xml:space="preserve">Inspecção </w:t>
      </w:r>
      <w:r w:rsidR="009E7DC6" w:rsidRPr="009E7DC6">
        <w:rPr>
          <w:b/>
          <w:sz w:val="20"/>
          <w:szCs w:val="20"/>
        </w:rPr>
        <w:t>[#Result#]</w:t>
      </w:r>
    </w:p>
    <w:p w:rsidR="009015F2" w:rsidRPr="005E575D" w:rsidRDefault="009015F2" w:rsidP="00B17EA6">
      <w:pPr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Requerente e Local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[#Address#],[#DoorNo#]  [#Pincode#]  [#Location#]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Entidades associadas à Inspecção</w:t>
      </w:r>
    </w:p>
    <w:tbl>
      <w:tblPr>
        <w:tblStyle w:val="TableGrid"/>
        <w:tblW w:w="10008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6"/>
        <w:gridCol w:w="1668"/>
        <w:gridCol w:w="1668"/>
        <w:gridCol w:w="3336"/>
      </w:tblGrid>
      <w:tr w:rsidR="009015F2" w:rsidRPr="005E575D" w:rsidTr="00CF7192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Projectista: [#PlanningName#]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- Projecto: </w:t>
            </w:r>
            <w:r w:rsidR="002A7DF4" w:rsidRPr="002A7DF4">
              <w:rPr>
                <w:sz w:val="20"/>
                <w:szCs w:val="20"/>
              </w:rPr>
              <w:t>[#ProjectCode#]</w:t>
            </w:r>
          </w:p>
        </w:tc>
        <w:tc>
          <w:tcPr>
            <w:tcW w:w="3336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Visado por: [#Affectedby#]</w:t>
            </w:r>
          </w:p>
        </w:tc>
      </w:tr>
      <w:tr w:rsidR="00C27605" w:rsidRPr="005E575D" w:rsidTr="00CF7192">
        <w:trPr>
          <w:trHeight w:hRule="exact" w:val="271"/>
        </w:trPr>
        <w:tc>
          <w:tcPr>
            <w:tcW w:w="5004" w:type="dxa"/>
            <w:gridSpan w:val="2"/>
            <w:vAlign w:val="center"/>
          </w:tcPr>
          <w:p w:rsidR="00C27605" w:rsidRPr="005E575D" w:rsidRDefault="00C27605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Instalador : [#InstallerName#]</w:t>
            </w:r>
          </w:p>
        </w:tc>
        <w:tc>
          <w:tcPr>
            <w:tcW w:w="5004" w:type="dxa"/>
            <w:gridSpan w:val="2"/>
            <w:vAlign w:val="center"/>
          </w:tcPr>
          <w:p w:rsidR="00C27605" w:rsidRPr="005E575D" w:rsidRDefault="00C27605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Termo   : [#TermLiability#]</w:t>
            </w:r>
          </w:p>
        </w:tc>
      </w:tr>
      <w:tr w:rsidR="009015F2" w:rsidRPr="005E575D" w:rsidTr="00CF7192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C27605" w:rsidP="00B17EA6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="009015F2" w:rsidRPr="005E575D">
              <w:rPr>
                <w:sz w:val="20"/>
                <w:szCs w:val="20"/>
              </w:rPr>
              <w:t>: [#Distributor#]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C27605" w:rsidP="00C27605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Id.Fornecimento: [#ConsumerNumber#]</w:t>
            </w:r>
          </w:p>
        </w:tc>
      </w:tr>
    </w:tbl>
    <w:p w:rsidR="009015F2" w:rsidRPr="005E575D" w:rsidRDefault="009015F2" w:rsidP="00B17EA6">
      <w:pPr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>Dados da Inspecção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2"/>
        <w:gridCol w:w="3306"/>
        <w:gridCol w:w="3510"/>
      </w:tblGrid>
      <w:tr w:rsidR="009015F2" w:rsidRPr="005E575D" w:rsidTr="005E575D">
        <w:trPr>
          <w:trHeight w:hRule="exact" w:val="235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        : [#RequestType#]</w:t>
            </w:r>
          </w:p>
        </w:tc>
        <w:tc>
          <w:tcPr>
            <w:tcW w:w="3306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[#InspectionType#]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Instalação: [#Naturaza#]</w:t>
            </w:r>
          </w:p>
        </w:tc>
      </w:tr>
      <w:tr w:rsidR="009015F2" w:rsidRPr="005E575D" w:rsidTr="005E575D">
        <w:trPr>
          <w:trHeight w:hRule="exact" w:val="262"/>
        </w:trPr>
        <w:tc>
          <w:tcPr>
            <w:tcW w:w="3192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Gás : [#GasType#]</w:t>
            </w:r>
          </w:p>
        </w:tc>
        <w:tc>
          <w:tcPr>
            <w:tcW w:w="3306" w:type="dxa"/>
            <w:vAlign w:val="bottom"/>
          </w:tcPr>
          <w:p w:rsidR="009015F2" w:rsidRPr="005E575D" w:rsidRDefault="00F62119" w:rsidP="00B17EA6">
            <w:pPr>
              <w:rPr>
                <w:sz w:val="20"/>
                <w:szCs w:val="20"/>
              </w:rPr>
            </w:pPr>
            <w:r w:rsidRPr="00F62119">
              <w:rPr>
                <w:sz w:val="20"/>
                <w:szCs w:val="20"/>
              </w:rPr>
              <w:t>Data Inspecção: [#InspectionDate#]</w:t>
            </w:r>
          </w:p>
        </w:tc>
        <w:tc>
          <w:tcPr>
            <w:tcW w:w="3510" w:type="dxa"/>
            <w:vAlign w:val="bottom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 xml:space="preserve"> Hora : </w:t>
            </w:r>
            <w:r w:rsidR="00C27605" w:rsidRPr="00C27605">
              <w:rPr>
                <w:sz w:val="20"/>
                <w:szCs w:val="20"/>
              </w:rPr>
              <w:t>[#InspectionTime#]</w:t>
            </w:r>
          </w:p>
        </w:tc>
      </w:tr>
    </w:tbl>
    <w:p w:rsidR="009015F2" w:rsidRPr="005E575D" w:rsidRDefault="00983423" w:rsidP="00B17EA6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Pr="00983423">
        <w:rPr>
          <w:b/>
          <w:bCs/>
          <w:sz w:val="20"/>
          <w:szCs w:val="20"/>
        </w:rPr>
        <w:t>Críticos</w:t>
      </w:r>
      <w:r w:rsidR="009015F2" w:rsidRPr="005E575D">
        <w:rPr>
          <w:b/>
          <w:bCs/>
          <w:sz w:val="20"/>
          <w:szCs w:val="20"/>
        </w:rPr>
        <w:t xml:space="preserve"> </w:t>
      </w:r>
      <w:r w:rsidR="009015F2" w:rsidRPr="005E575D">
        <w:rPr>
          <w:bCs/>
          <w:sz w:val="20"/>
          <w:szCs w:val="20"/>
        </w:rPr>
        <w:t>(Devem ser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 w:rsidR="009E7DC6"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r w:rsidRPr="00761D5B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="00B73717" w:rsidRPr="005E575D" w:rsidRDefault="00B73717" w:rsidP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Pr="005E575D">
        <w:rPr>
          <w:bCs/>
          <w:sz w:val="20"/>
          <w:szCs w:val="20"/>
        </w:rPr>
        <w:t>[#FluidUsed#]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82"/>
      </w:tblGrid>
      <w:tr w:rsidR="00B73717" w:rsidRPr="005E575D" w:rsidTr="00B73717">
        <w:trPr>
          <w:trHeight w:val="117"/>
        </w:trPr>
        <w:tc>
          <w:tcPr>
            <w:tcW w:w="9782" w:type="dxa"/>
            <w:vAlign w:val="center"/>
          </w:tcPr>
          <w:p w:rsidR="00B73717" w:rsidRPr="00B73717" w:rsidRDefault="00CC66EE" w:rsidP="00644263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</w:t>
            </w:r>
            <w:r w:rsidR="00926A44" w:rsidRPr="00416910">
              <w:rPr>
                <w:bCs/>
                <w:sz w:val="20"/>
                <w:szCs w:val="20"/>
              </w:rPr>
              <w:t>#]</w:t>
            </w:r>
          </w:p>
        </w:tc>
      </w:tr>
    </w:tbl>
    <w:p w:rsidR="00B73717" w:rsidRDefault="00B73717" w:rsidP="00B17EA6">
      <w:pPr>
        <w:contextualSpacing/>
        <w:rPr>
          <w:b/>
          <w:bCs/>
          <w:sz w:val="20"/>
          <w:szCs w:val="20"/>
        </w:rPr>
      </w:pPr>
      <w:r w:rsidRPr="00B73717">
        <w:rPr>
          <w:b/>
          <w:bCs/>
          <w:sz w:val="20"/>
          <w:szCs w:val="20"/>
        </w:rPr>
        <w:t>[#Aparelhos#]</w:t>
      </w:r>
    </w:p>
    <w:p w:rsidR="00B73717" w:rsidRPr="00B73717" w:rsidRDefault="00B73717" w:rsidP="00B17EA6">
      <w:pPr>
        <w:contextualSpacing/>
        <w:rPr>
          <w:bCs/>
          <w:sz w:val="20"/>
          <w:szCs w:val="20"/>
        </w:rPr>
      </w:pPr>
      <w:r w:rsidRPr="00B73717">
        <w:rPr>
          <w:bCs/>
          <w:sz w:val="20"/>
          <w:szCs w:val="20"/>
        </w:rPr>
        <w:t>[#EmptyText#]</w:t>
      </w:r>
    </w:p>
    <w:p w:rsidR="00B73717" w:rsidRDefault="00CC66EE" w:rsidP="00B73717">
      <w:pPr>
        <w:contextualSpacing/>
        <w:jc w:val="center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 [#CustomTable1</w:t>
      </w:r>
      <w:r w:rsidR="00926A44" w:rsidRPr="00416910">
        <w:rPr>
          <w:bCs/>
          <w:sz w:val="20"/>
          <w:szCs w:val="20"/>
        </w:rPr>
        <w:t>#]</w:t>
      </w:r>
    </w:p>
    <w:p w:rsidR="009015F2" w:rsidRPr="005E575D" w:rsidRDefault="00F016BF" w:rsidP="00B17EA6">
      <w:pPr>
        <w:contextualSpacing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  <w:r w:rsidR="009015F2"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72F7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CB2BD7" w:rsidP="00B17EA6">
            <w:pPr>
              <w:contextualSpacing/>
              <w:rPr>
                <w:bCs/>
                <w:sz w:val="20"/>
                <w:szCs w:val="20"/>
              </w:rPr>
            </w:pPr>
            <w:r w:rsidRPr="00CB2BD7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4"/>
        <w:gridCol w:w="5004"/>
      </w:tblGrid>
      <w:tr w:rsidR="009015F2" w:rsidRPr="00BD25BE" w:rsidTr="00DB252F">
        <w:tc>
          <w:tcPr>
            <w:tcW w:w="10008" w:type="dxa"/>
            <w:gridSpan w:val="2"/>
          </w:tcPr>
          <w:p w:rsidR="009015F2" w:rsidRPr="009310F7" w:rsidRDefault="009015F2" w:rsidP="00B17EA6">
            <w:pPr>
              <w:rPr>
                <w:bCs/>
                <w:sz w:val="16"/>
                <w:szCs w:val="16"/>
              </w:rPr>
            </w:pPr>
            <w:r w:rsidRPr="009310F7">
              <w:rPr>
                <w:bCs/>
                <w:sz w:val="16"/>
                <w:szCs w:val="16"/>
              </w:rPr>
              <w:t>O Relatório de Inspecção detalhado é enviado por email e contêm o Contrato de Prestação de serviços associado. Se aplicável, o Certificado de Inspecção será enviado para o Requerente.  O Requerente declara ter tomado conhecimento das condições e preços antes da realização da inspecção</w:t>
            </w:r>
          </w:p>
        </w:tc>
      </w:tr>
      <w:tr w:rsidR="009015F2" w:rsidRPr="00BD25BE" w:rsidTr="00DB252F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9015F2" w:rsidRPr="00BD25BE" w:rsidRDefault="00556DFD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9015F2" w:rsidRPr="00BD25BE" w:rsidRDefault="00556DFD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</w:tr>
      <w:tr w:rsidR="00762644" w:rsidRPr="00BD25BE" w:rsidTr="00DB252F">
        <w:trPr>
          <w:trHeight w:val="188"/>
        </w:trPr>
        <w:tc>
          <w:tcPr>
            <w:tcW w:w="5004" w:type="dxa"/>
            <w:shd w:val="clear" w:color="auto" w:fill="auto"/>
            <w:vAlign w:val="bottom"/>
          </w:tcPr>
          <w:p w:rsidR="00762644" w:rsidRPr="00F139B3" w:rsidRDefault="00556DFD" w:rsidP="00B17EA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F139B3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762644" w:rsidRPr="002E4B07" w:rsidRDefault="00556DFD" w:rsidP="00B17EA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2E4B0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="00C27605" w:rsidRPr="00BD25BE" w:rsidTr="00DB252F">
        <w:trPr>
          <w:trHeight w:val="238"/>
        </w:trPr>
        <w:tc>
          <w:tcPr>
            <w:tcW w:w="5004" w:type="dxa"/>
            <w:shd w:val="clear" w:color="auto" w:fill="auto"/>
            <w:vAlign w:val="bottom"/>
          </w:tcPr>
          <w:p w:rsidR="00C27605" w:rsidRPr="00BD25BE" w:rsidRDefault="00C27605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556DFD">
              <w:rPr>
                <w:bCs/>
                <w:sz w:val="20"/>
                <w:szCs w:val="20"/>
              </w:rPr>
              <w:t>[#EntityName#]</w:t>
            </w:r>
            <w:r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04" w:type="dxa"/>
            <w:vMerge w:val="restart"/>
            <w:shd w:val="clear" w:color="auto" w:fill="auto"/>
            <w:vAlign w:val="bottom"/>
          </w:tcPr>
          <w:p w:rsidR="00C27605" w:rsidRPr="00556DFD" w:rsidRDefault="00C27605" w:rsidP="00556DFD">
            <w:pPr>
              <w:rPr>
                <w:bCs/>
                <w:sz w:val="20"/>
                <w:szCs w:val="20"/>
              </w:rPr>
            </w:pPr>
            <w:r w:rsidRPr="00556DFD">
              <w:rPr>
                <w:bCs/>
                <w:sz w:val="20"/>
                <w:szCs w:val="20"/>
              </w:rPr>
              <w:t>[#TechnicoName#]</w:t>
            </w:r>
          </w:p>
          <w:p w:rsidR="00C27605" w:rsidRPr="00BD25BE" w:rsidRDefault="00C27605" w:rsidP="00556DFD">
            <w:pPr>
              <w:rPr>
                <w:bCs/>
                <w:sz w:val="20"/>
                <w:szCs w:val="20"/>
                <w:u w:val="single"/>
              </w:rPr>
            </w:pPr>
            <w:r w:rsidRPr="00556DFD">
              <w:rPr>
                <w:bCs/>
                <w:sz w:val="20"/>
                <w:szCs w:val="20"/>
              </w:rPr>
              <w:t xml:space="preserve">[#LicenceNumber#] </w:t>
            </w:r>
          </w:p>
        </w:tc>
      </w:tr>
      <w:tr w:rsidR="00C27605" w:rsidRPr="00BD25BE" w:rsidTr="00DB252F">
        <w:trPr>
          <w:trHeight w:val="237"/>
        </w:trPr>
        <w:tc>
          <w:tcPr>
            <w:tcW w:w="5004" w:type="dxa"/>
            <w:shd w:val="clear" w:color="auto" w:fill="auto"/>
            <w:vAlign w:val="bottom"/>
          </w:tcPr>
          <w:p w:rsidR="00C27605" w:rsidRPr="00556DFD" w:rsidRDefault="00C27605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04" w:type="dxa"/>
            <w:vMerge/>
            <w:shd w:val="clear" w:color="auto" w:fill="auto"/>
            <w:vAlign w:val="bottom"/>
          </w:tcPr>
          <w:p w:rsidR="00C27605" w:rsidRPr="00556DFD" w:rsidRDefault="00C27605" w:rsidP="00556DFD">
            <w:pPr>
              <w:rPr>
                <w:bCs/>
                <w:sz w:val="20"/>
                <w:szCs w:val="20"/>
              </w:rPr>
            </w:pPr>
          </w:p>
        </w:tc>
      </w:tr>
      <w:tr w:rsidR="00762644" w:rsidRPr="00BD25BE" w:rsidTr="00DB252F">
        <w:trPr>
          <w:trHeight w:val="215"/>
        </w:trPr>
        <w:tc>
          <w:tcPr>
            <w:tcW w:w="5004" w:type="dxa"/>
            <w:shd w:val="clear" w:color="auto" w:fill="auto"/>
            <w:vAlign w:val="bottom"/>
          </w:tcPr>
          <w:p w:rsidR="00762644" w:rsidRPr="00BD25BE" w:rsidRDefault="00556DFD" w:rsidP="00B17EA6">
            <w:pPr>
              <w:rPr>
                <w:sz w:val="20"/>
                <w:szCs w:val="20"/>
              </w:rPr>
            </w:pPr>
            <w:r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5004" w:type="dxa"/>
            <w:shd w:val="clear" w:color="auto" w:fill="auto"/>
            <w:vAlign w:val="bottom"/>
          </w:tcPr>
          <w:p w:rsidR="00762644" w:rsidRPr="00BD25BE" w:rsidRDefault="00556DFD" w:rsidP="00B17EA6">
            <w:pPr>
              <w:rPr>
                <w:bCs/>
                <w:sz w:val="20"/>
                <w:szCs w:val="20"/>
              </w:rPr>
            </w:pPr>
            <w:r w:rsidRPr="00762644">
              <w:rPr>
                <w:sz w:val="20"/>
                <w:szCs w:val="20"/>
              </w:rPr>
              <w:t xml:space="preserve"> [#DateTimeNow#]</w:t>
            </w:r>
          </w:p>
        </w:tc>
      </w:tr>
      <w:tr w:rsidR="00AA66D9" w:rsidRPr="00BD25BE" w:rsidTr="00DB252F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AA66D9" w:rsidRPr="005E575D" w:rsidRDefault="00B17EA6" w:rsidP="00B17EA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="00AA66D9" w:rsidRPr="00AA66D9">
              <w:rPr>
                <w:bCs/>
                <w:sz w:val="20"/>
                <w:szCs w:val="20"/>
              </w:rPr>
              <w:t xml:space="preserve">IM011 – Relatório de Inspecção / Instalações de Gás  </w:t>
            </w:r>
            <w:r w:rsidR="005F7544">
              <w:rPr>
                <w:bCs/>
                <w:sz w:val="20"/>
                <w:szCs w:val="20"/>
              </w:rPr>
              <w:t xml:space="preserve">           </w:t>
            </w:r>
            <w:r w:rsidR="00AA66D9">
              <w:rPr>
                <w:bCs/>
                <w:sz w:val="20"/>
                <w:szCs w:val="20"/>
              </w:rPr>
              <w:t xml:space="preserve"> </w:t>
            </w:r>
            <w:r w:rsidR="00762644">
              <w:rPr>
                <w:bCs/>
                <w:sz w:val="20"/>
                <w:szCs w:val="20"/>
              </w:rPr>
              <w:t xml:space="preserve">   </w:t>
            </w:r>
            <w:r w:rsidR="00AA66D9" w:rsidRPr="00AA66D9">
              <w:rPr>
                <w:bCs/>
                <w:sz w:val="20"/>
                <w:szCs w:val="20"/>
              </w:rPr>
              <w:t>Edição nº18 de 03-09-2012</w:t>
            </w:r>
          </w:p>
        </w:tc>
      </w:tr>
      <w:tr w:rsidR="00AA66D9" w:rsidRPr="00BD25BE" w:rsidTr="00DB252F">
        <w:trPr>
          <w:trHeight w:val="215"/>
        </w:trPr>
        <w:tc>
          <w:tcPr>
            <w:tcW w:w="10008" w:type="dxa"/>
            <w:gridSpan w:val="2"/>
            <w:shd w:val="clear" w:color="auto" w:fill="auto"/>
            <w:vAlign w:val="bottom"/>
          </w:tcPr>
          <w:p w:rsidR="009C5071" w:rsidRPr="005E575D" w:rsidRDefault="00762644" w:rsidP="00B17EA6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="00AA66D9" w:rsidRPr="00AA66D9">
              <w:rPr>
                <w:bCs/>
                <w:sz w:val="20"/>
                <w:szCs w:val="20"/>
              </w:rPr>
              <w:t>Portaria n.º 362/2000 de 20 de Junho / CT01</w:t>
            </w:r>
          </w:p>
        </w:tc>
      </w:tr>
    </w:tbl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453FA2" w:rsidRDefault="00453FA2" w:rsidP="00DB252F">
      <w:pPr>
        <w:rPr>
          <w:b/>
          <w:sz w:val="20"/>
          <w:szCs w:val="20"/>
        </w:rPr>
      </w:pPr>
    </w:p>
    <w:p w:rsidR="00DB252F" w:rsidRPr="00DB252F" w:rsidRDefault="00DB252F" w:rsidP="00AA66D9">
      <w:pPr>
        <w:rPr>
          <w:b/>
          <w:sz w:val="20"/>
          <w:szCs w:val="20"/>
        </w:rPr>
      </w:pPr>
    </w:p>
    <w:p w:rsidR="00910B13" w:rsidRDefault="00910B13" w:rsidP="00831BDF">
      <w:pPr>
        <w:rPr>
          <w:sz w:val="20"/>
          <w:szCs w:val="20"/>
        </w:rPr>
      </w:pPr>
    </w:p>
    <w:p w:rsidR="00831BDF" w:rsidRDefault="00831BDF" w:rsidP="00831BDF">
      <w:pPr>
        <w:rPr>
          <w:sz w:val="20"/>
          <w:szCs w:val="20"/>
        </w:rPr>
      </w:pPr>
    </w:p>
    <w:p w:rsidR="00831BDF" w:rsidRDefault="00831BDF" w:rsidP="00831BDF">
      <w:pPr>
        <w:rPr>
          <w:sz w:val="20"/>
          <w:szCs w:val="20"/>
        </w:rPr>
      </w:pPr>
    </w:p>
    <w:p w:rsidR="00831BDF" w:rsidRDefault="00831BDF" w:rsidP="00831BDF">
      <w:pPr>
        <w:rPr>
          <w:sz w:val="20"/>
          <w:szCs w:val="20"/>
        </w:rPr>
      </w:pPr>
    </w:p>
    <w:p w:rsidR="00AA66D9" w:rsidRPr="00910B13" w:rsidRDefault="00910B13" w:rsidP="00910B13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0613E1" w:rsidRDefault="000613E1" w:rsidP="00954FE5">
      <w:bookmarkStart w:id="0" w:name="CONTEUDOPRINCIPAL"/>
      <w:bookmarkEnd w:id="0"/>
    </w:p>
    <w:sectPr w:rsidR="000613E1" w:rsidSect="00A91B6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296" w:right="1138" w:bottom="1138" w:left="1138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2BE" w:rsidRDefault="005D62BE" w:rsidP="002F5558">
      <w:r>
        <w:separator/>
      </w:r>
    </w:p>
  </w:endnote>
  <w:endnote w:type="continuationSeparator" w:id="0">
    <w:p w:rsidR="005D62BE" w:rsidRDefault="005D62BE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Latha">
    <w:panose1 w:val="02000400000000000000"/>
    <w:charset w:val="00"/>
    <w:family w:val="auto"/>
    <w:pitch w:val="variable"/>
    <w:sig w:usb0="001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7461"/>
      <w:docPartObj>
        <w:docPartGallery w:val="Page Numbers (Bottom of Page)"/>
        <w:docPartUnique/>
      </w:docPartObj>
    </w:sdtPr>
    <w:sdtEndPr>
      <w:rPr>
        <w:spacing w:val="60"/>
      </w:rPr>
    </w:sdtEndPr>
    <w:sdtContent>
      <w:p w:rsidR="009310F7" w:rsidRDefault="006D47A8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FB51F7">
            <w:rPr>
              <w:noProof/>
            </w:rPr>
            <w:t>2</w:t>
          </w:r>
        </w:fldSimple>
        <w:r w:rsidR="009310F7">
          <w:t xml:space="preserve"> | </w:t>
        </w:r>
        <w:r w:rsidR="00A91B6D" w:rsidRPr="00A91B6D">
          <w:rPr>
            <w:color w:val="7F7F7F" w:themeColor="background1" w:themeShade="7F"/>
            <w:spacing w:val="60"/>
          </w:rPr>
          <w:t>Página</w:t>
        </w:r>
      </w:p>
    </w:sdtContent>
  </w:sdt>
  <w:p w:rsidR="00F31D86" w:rsidRPr="00F31D86" w:rsidRDefault="00F31D86" w:rsidP="00DE0D27">
    <w:pPr>
      <w:pStyle w:val="Footer"/>
      <w:rPr>
        <w:b/>
        <w:color w:val="0077C7" w:themeColor="background2" w:themeShade="8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9363"/>
      <w:docPartObj>
        <w:docPartGallery w:val="Page Numbers (Bottom of Page)"/>
        <w:docPartUnique/>
      </w:docPartObj>
    </w:sdtPr>
    <w:sdtEndPr>
      <w:rPr>
        <w:spacing w:val="60"/>
      </w:rPr>
    </w:sdtEndPr>
    <w:sdtContent>
      <w:p w:rsidR="00A91B6D" w:rsidRDefault="006D47A8">
        <w:pPr>
          <w:pStyle w:val="Footer"/>
          <w:pBdr>
            <w:top w:val="single" w:sz="4" w:space="1" w:color="D9D9D9" w:themeColor="background1" w:themeShade="D9"/>
          </w:pBdr>
          <w:jc w:val="right"/>
        </w:pPr>
        <w:fldSimple w:instr=" PAGE   \* MERGEFORMAT ">
          <w:r w:rsidR="00FB51F7">
            <w:rPr>
              <w:noProof/>
            </w:rPr>
            <w:t>1</w:t>
          </w:r>
        </w:fldSimple>
        <w:r w:rsidR="00A91B6D">
          <w:t xml:space="preserve"> | </w:t>
        </w:r>
        <w:r w:rsidR="00A91B6D" w:rsidRPr="00A91B6D">
          <w:rPr>
            <w:color w:val="7F7F7F" w:themeColor="background1" w:themeShade="7F"/>
            <w:spacing w:val="60"/>
          </w:rPr>
          <w:t>Página</w:t>
        </w:r>
      </w:p>
    </w:sdtContent>
  </w:sdt>
  <w:p w:rsidR="00BD2664" w:rsidRPr="00BD2664" w:rsidRDefault="00BD2664" w:rsidP="00BD2664">
    <w:pPr>
      <w:pStyle w:val="Footer"/>
      <w:jc w:val="center"/>
      <w:rPr>
        <w:sz w:val="16"/>
        <w:szCs w:val="16"/>
      </w:rPr>
    </w:pPr>
    <w:r w:rsidRPr="00BD2664">
      <w:rPr>
        <w:sz w:val="16"/>
        <w:szCs w:val="16"/>
      </w:rPr>
      <w:t>Lg. Januário António do Sacramento, 10D – 2760-153 Caxias–Portugal    T.214 697 070   F.214 697 079   Email: geral@spft.pt – Sociedade por Quotas – Capital Social 50.000 Euros – NIF 505 402 068  -  Cons.Reg.Com.Cascais 13.273 – Direcção Geral de Energia e Geologia,</w:t>
    </w:r>
  </w:p>
  <w:p w:rsidR="009015F2" w:rsidRPr="00BD2664" w:rsidRDefault="00BD2664" w:rsidP="00BD2664">
    <w:pPr>
      <w:pStyle w:val="Footer"/>
      <w:jc w:val="center"/>
      <w:rPr>
        <w:sz w:val="16"/>
        <w:szCs w:val="16"/>
      </w:rPr>
    </w:pPr>
    <w:r w:rsidRPr="00BD2664">
      <w:rPr>
        <w:sz w:val="16"/>
        <w:szCs w:val="16"/>
      </w:rPr>
      <w:t>Despacho Nº 6232/2004 (2ªsérie) de 15 de Março de 2004</w:t>
    </w:r>
    <w:r w:rsidR="009C5071">
      <w:rPr>
        <w:sz w:val="16"/>
        <w:szCs w:val="16"/>
      </w:rPr>
      <w:t xml:space="preserve"> </w:t>
    </w:r>
    <w:r w:rsidR="00C27605" w:rsidRPr="00C27605">
      <w:rPr>
        <w:sz w:val="16"/>
        <w:szCs w:val="16"/>
      </w:rPr>
      <w:t>- www.spft.pt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2BE" w:rsidRDefault="005D62BE" w:rsidP="002F5558">
      <w:r>
        <w:separator/>
      </w:r>
    </w:p>
  </w:footnote>
  <w:footnote w:type="continuationSeparator" w:id="0">
    <w:p w:rsidR="005D62BE" w:rsidRDefault="005D62BE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D27" w:rsidRPr="00C27605" w:rsidRDefault="00DE0D27" w:rsidP="00DE0D27">
    <w:pPr>
      <w:pStyle w:val="Header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</w:rPr>
    </w:pPr>
    <w:r w:rsidRPr="00734B18">
      <w:rPr>
        <w:rFonts w:ascii="Arial Narrow" w:hAnsi="Arial Narrow"/>
        <w:sz w:val="18"/>
        <w:szCs w:val="18"/>
        <w:lang w:val="en-US"/>
      </w:rPr>
      <w:tab/>
    </w:r>
    <w:sdt>
      <w:sdtPr>
        <w:rPr>
          <w:sz w:val="20"/>
          <w:szCs w:val="20"/>
        </w:rPr>
        <w:alias w:val="Cb9:Companyname"/>
        <w:tag w:val="Cb9:Companyname"/>
        <w:id w:val="1797460"/>
        <w:text/>
      </w:sdtPr>
      <w:sdtContent>
        <w:r w:rsidR="00AA66D9" w:rsidRPr="00AA66D9">
          <w:rPr>
            <w:sz w:val="20"/>
            <w:szCs w:val="20"/>
          </w:rPr>
          <w:t>SPFT - Sociedade Portuguesa Fiscalização Técnica</w:t>
        </w:r>
      </w:sdtContent>
    </w:sdt>
  </w:p>
  <w:p w:rsidR="005567FF" w:rsidRDefault="005567FF" w:rsidP="003D577B">
    <w:pPr>
      <w:pStyle w:val="Header"/>
      <w:tabs>
        <w:tab w:val="clear" w:pos="4252"/>
        <w:tab w:val="clear" w:pos="8504"/>
        <w:tab w:val="right" w:pos="9639"/>
      </w:tabs>
    </w:pP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E5024A">
      <w:trPr>
        <w:trHeight w:val="1070"/>
      </w:trPr>
      <w:tc>
        <w:tcPr>
          <w:tcW w:w="1998" w:type="dxa"/>
        </w:tcPr>
        <w:p w:rsidR="009015F2" w:rsidRDefault="00FB51F7" w:rsidP="00D013BB">
          <w:pPr>
            <w:pStyle w:val="Header"/>
          </w:pPr>
          <w:r w:rsidRPr="00FB51F7">
            <w:drawing>
              <wp:inline distT="0" distB="0" distL="0" distR="0">
                <wp:extent cx="638175" cy="633649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GI-Gas Inspector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2493" cy="63793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Header"/>
            <w:jc w:val="center"/>
          </w:pPr>
        </w:p>
        <w:p w:rsidR="009015F2" w:rsidRDefault="009015F2" w:rsidP="00D013BB">
          <w:pPr>
            <w:pStyle w:val="Header"/>
            <w:jc w:val="center"/>
          </w:pPr>
        </w:p>
      </w:tc>
      <w:tc>
        <w:tcPr>
          <w:tcW w:w="1530" w:type="dxa"/>
        </w:tcPr>
        <w:p w:rsidR="009015F2" w:rsidRDefault="009015F2" w:rsidP="008B2667">
          <w:pPr>
            <w:pStyle w:val="Header"/>
            <w:jc w:val="right"/>
          </w:pPr>
          <w:r w:rsidRPr="00BA4AFE">
            <w:rPr>
              <w:noProof/>
              <w:lang w:val="en-US"/>
            </w:rPr>
            <w:drawing>
              <wp:inline distT="0" distB="0" distL="0" distR="0">
                <wp:extent cx="731520" cy="731520"/>
                <wp:effectExtent l="19050" t="0" r="0" b="0"/>
                <wp:docPr id="10" name="Picture 3" descr="I0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Picture 1" descr="I00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520" cy="73152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formsDesign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51906"/>
  </w:hdrShapeDefaults>
  <w:footnotePr>
    <w:footnote w:id="-1"/>
    <w:footnote w:id="0"/>
  </w:footnotePr>
  <w:endnotePr>
    <w:endnote w:id="-1"/>
    <w:endnote w:id="0"/>
  </w:endnotePr>
  <w:compat/>
  <w:rsids>
    <w:rsidRoot w:val="00697E02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560C2"/>
    <w:rsid w:val="000608C5"/>
    <w:rsid w:val="000613E1"/>
    <w:rsid w:val="00062B0B"/>
    <w:rsid w:val="00066738"/>
    <w:rsid w:val="00072E11"/>
    <w:rsid w:val="00081E2F"/>
    <w:rsid w:val="0009075E"/>
    <w:rsid w:val="00092838"/>
    <w:rsid w:val="000A3C37"/>
    <w:rsid w:val="000B561C"/>
    <w:rsid w:val="000C19E9"/>
    <w:rsid w:val="000C36CB"/>
    <w:rsid w:val="000C5FB0"/>
    <w:rsid w:val="000C7FD7"/>
    <w:rsid w:val="000D4F07"/>
    <w:rsid w:val="000D6A61"/>
    <w:rsid w:val="000E74AD"/>
    <w:rsid w:val="000F2A90"/>
    <w:rsid w:val="000F500F"/>
    <w:rsid w:val="001126E5"/>
    <w:rsid w:val="00122C26"/>
    <w:rsid w:val="00122FEE"/>
    <w:rsid w:val="00124C7F"/>
    <w:rsid w:val="00130327"/>
    <w:rsid w:val="00154E71"/>
    <w:rsid w:val="00162A17"/>
    <w:rsid w:val="001672C1"/>
    <w:rsid w:val="0017156E"/>
    <w:rsid w:val="00173354"/>
    <w:rsid w:val="00185C2F"/>
    <w:rsid w:val="001879D0"/>
    <w:rsid w:val="001904F9"/>
    <w:rsid w:val="00190874"/>
    <w:rsid w:val="0019446A"/>
    <w:rsid w:val="00196086"/>
    <w:rsid w:val="001B711B"/>
    <w:rsid w:val="001C3C5C"/>
    <w:rsid w:val="001C3C7C"/>
    <w:rsid w:val="001C4C41"/>
    <w:rsid w:val="001E0328"/>
    <w:rsid w:val="001F1750"/>
    <w:rsid w:val="001F1F0B"/>
    <w:rsid w:val="001F3BCB"/>
    <w:rsid w:val="001F5D13"/>
    <w:rsid w:val="001F7D54"/>
    <w:rsid w:val="0021033E"/>
    <w:rsid w:val="00213DA0"/>
    <w:rsid w:val="002179FD"/>
    <w:rsid w:val="002211CF"/>
    <w:rsid w:val="002310CB"/>
    <w:rsid w:val="00232A95"/>
    <w:rsid w:val="002330E6"/>
    <w:rsid w:val="0024154F"/>
    <w:rsid w:val="00267682"/>
    <w:rsid w:val="00276A64"/>
    <w:rsid w:val="0027745D"/>
    <w:rsid w:val="002816A9"/>
    <w:rsid w:val="002A5BB2"/>
    <w:rsid w:val="002A6EAD"/>
    <w:rsid w:val="002A7394"/>
    <w:rsid w:val="002A7DF4"/>
    <w:rsid w:val="002B28B1"/>
    <w:rsid w:val="002B2C54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E4B07"/>
    <w:rsid w:val="002F3E84"/>
    <w:rsid w:val="002F5558"/>
    <w:rsid w:val="0030094F"/>
    <w:rsid w:val="0030566F"/>
    <w:rsid w:val="00307E55"/>
    <w:rsid w:val="003113E4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7CD8"/>
    <w:rsid w:val="003512A4"/>
    <w:rsid w:val="00357627"/>
    <w:rsid w:val="0036535C"/>
    <w:rsid w:val="00366F31"/>
    <w:rsid w:val="0037196E"/>
    <w:rsid w:val="00384C41"/>
    <w:rsid w:val="0038636A"/>
    <w:rsid w:val="00386BB0"/>
    <w:rsid w:val="00391B58"/>
    <w:rsid w:val="003938C6"/>
    <w:rsid w:val="003A00B4"/>
    <w:rsid w:val="003A2152"/>
    <w:rsid w:val="003B1CD2"/>
    <w:rsid w:val="003B2AB0"/>
    <w:rsid w:val="003B3AAB"/>
    <w:rsid w:val="003C4BB1"/>
    <w:rsid w:val="003D4015"/>
    <w:rsid w:val="003D577B"/>
    <w:rsid w:val="003E0E6E"/>
    <w:rsid w:val="003E2C2D"/>
    <w:rsid w:val="003E7C79"/>
    <w:rsid w:val="00400715"/>
    <w:rsid w:val="00415A84"/>
    <w:rsid w:val="00416910"/>
    <w:rsid w:val="00426CE6"/>
    <w:rsid w:val="00426DF8"/>
    <w:rsid w:val="00443C06"/>
    <w:rsid w:val="00445177"/>
    <w:rsid w:val="004500E9"/>
    <w:rsid w:val="00453FA2"/>
    <w:rsid w:val="004546EE"/>
    <w:rsid w:val="00454815"/>
    <w:rsid w:val="00454BB6"/>
    <w:rsid w:val="004563A8"/>
    <w:rsid w:val="00473275"/>
    <w:rsid w:val="00474C08"/>
    <w:rsid w:val="00475C85"/>
    <w:rsid w:val="00477EEF"/>
    <w:rsid w:val="00480B74"/>
    <w:rsid w:val="004832B8"/>
    <w:rsid w:val="004953DE"/>
    <w:rsid w:val="004A110E"/>
    <w:rsid w:val="004A4DF3"/>
    <w:rsid w:val="004A62F9"/>
    <w:rsid w:val="004A796C"/>
    <w:rsid w:val="004B25FB"/>
    <w:rsid w:val="004B2C80"/>
    <w:rsid w:val="004B552C"/>
    <w:rsid w:val="004C2553"/>
    <w:rsid w:val="004C3A07"/>
    <w:rsid w:val="004D323B"/>
    <w:rsid w:val="004D42C0"/>
    <w:rsid w:val="004D5D59"/>
    <w:rsid w:val="004D6EE8"/>
    <w:rsid w:val="004D7A63"/>
    <w:rsid w:val="004E193C"/>
    <w:rsid w:val="004E557C"/>
    <w:rsid w:val="00502929"/>
    <w:rsid w:val="00503F88"/>
    <w:rsid w:val="005105A4"/>
    <w:rsid w:val="00513112"/>
    <w:rsid w:val="00513AC3"/>
    <w:rsid w:val="0051670E"/>
    <w:rsid w:val="00522AED"/>
    <w:rsid w:val="00525FE9"/>
    <w:rsid w:val="00526E01"/>
    <w:rsid w:val="00527F6F"/>
    <w:rsid w:val="005360C4"/>
    <w:rsid w:val="00537D4F"/>
    <w:rsid w:val="00541963"/>
    <w:rsid w:val="00543F15"/>
    <w:rsid w:val="00544739"/>
    <w:rsid w:val="00546E35"/>
    <w:rsid w:val="0054746A"/>
    <w:rsid w:val="00554604"/>
    <w:rsid w:val="00555B15"/>
    <w:rsid w:val="005567FF"/>
    <w:rsid w:val="00556DFD"/>
    <w:rsid w:val="00562721"/>
    <w:rsid w:val="005652DC"/>
    <w:rsid w:val="00566778"/>
    <w:rsid w:val="005671EC"/>
    <w:rsid w:val="005722AE"/>
    <w:rsid w:val="005743AE"/>
    <w:rsid w:val="0058256B"/>
    <w:rsid w:val="00586862"/>
    <w:rsid w:val="00590D20"/>
    <w:rsid w:val="005938C5"/>
    <w:rsid w:val="00594606"/>
    <w:rsid w:val="005A073E"/>
    <w:rsid w:val="005B169B"/>
    <w:rsid w:val="005B5592"/>
    <w:rsid w:val="005B6FB5"/>
    <w:rsid w:val="005C2A92"/>
    <w:rsid w:val="005C432A"/>
    <w:rsid w:val="005C46FE"/>
    <w:rsid w:val="005C4A4F"/>
    <w:rsid w:val="005C7904"/>
    <w:rsid w:val="005D62BE"/>
    <w:rsid w:val="005D75A6"/>
    <w:rsid w:val="005E575D"/>
    <w:rsid w:val="005F03C9"/>
    <w:rsid w:val="005F1B70"/>
    <w:rsid w:val="005F7544"/>
    <w:rsid w:val="00602130"/>
    <w:rsid w:val="00604BE6"/>
    <w:rsid w:val="00606610"/>
    <w:rsid w:val="00611424"/>
    <w:rsid w:val="00611A02"/>
    <w:rsid w:val="0061579E"/>
    <w:rsid w:val="00620D01"/>
    <w:rsid w:val="00621426"/>
    <w:rsid w:val="00622A85"/>
    <w:rsid w:val="00631068"/>
    <w:rsid w:val="006322C8"/>
    <w:rsid w:val="00632C6D"/>
    <w:rsid w:val="0063658C"/>
    <w:rsid w:val="00640814"/>
    <w:rsid w:val="006409EA"/>
    <w:rsid w:val="006412C6"/>
    <w:rsid w:val="0064593D"/>
    <w:rsid w:val="00663422"/>
    <w:rsid w:val="00670454"/>
    <w:rsid w:val="00671B0E"/>
    <w:rsid w:val="00673423"/>
    <w:rsid w:val="00673FF8"/>
    <w:rsid w:val="00677563"/>
    <w:rsid w:val="00681510"/>
    <w:rsid w:val="0068279D"/>
    <w:rsid w:val="00685895"/>
    <w:rsid w:val="0069028A"/>
    <w:rsid w:val="00695818"/>
    <w:rsid w:val="00697E02"/>
    <w:rsid w:val="006A356D"/>
    <w:rsid w:val="006B6801"/>
    <w:rsid w:val="006B75AA"/>
    <w:rsid w:val="006B78A4"/>
    <w:rsid w:val="006C01E9"/>
    <w:rsid w:val="006D05F2"/>
    <w:rsid w:val="006D0740"/>
    <w:rsid w:val="006D2903"/>
    <w:rsid w:val="006D47A8"/>
    <w:rsid w:val="006D47CE"/>
    <w:rsid w:val="006D48AB"/>
    <w:rsid w:val="006E5EC2"/>
    <w:rsid w:val="006F4A3E"/>
    <w:rsid w:val="006F61DA"/>
    <w:rsid w:val="006F790E"/>
    <w:rsid w:val="0070538B"/>
    <w:rsid w:val="00712B14"/>
    <w:rsid w:val="00727CC5"/>
    <w:rsid w:val="007350DD"/>
    <w:rsid w:val="00736FAA"/>
    <w:rsid w:val="007421FF"/>
    <w:rsid w:val="0075001A"/>
    <w:rsid w:val="00751302"/>
    <w:rsid w:val="007529AF"/>
    <w:rsid w:val="00752EDE"/>
    <w:rsid w:val="00756532"/>
    <w:rsid w:val="00761D5B"/>
    <w:rsid w:val="00762567"/>
    <w:rsid w:val="00762644"/>
    <w:rsid w:val="00762733"/>
    <w:rsid w:val="007635D9"/>
    <w:rsid w:val="0076378F"/>
    <w:rsid w:val="0077320E"/>
    <w:rsid w:val="00776927"/>
    <w:rsid w:val="00782A3D"/>
    <w:rsid w:val="007945F1"/>
    <w:rsid w:val="007A4F68"/>
    <w:rsid w:val="007B5FA9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AFE"/>
    <w:rsid w:val="00804A18"/>
    <w:rsid w:val="00804CE9"/>
    <w:rsid w:val="0080595F"/>
    <w:rsid w:val="008122EC"/>
    <w:rsid w:val="00814D8A"/>
    <w:rsid w:val="0081559A"/>
    <w:rsid w:val="00816C81"/>
    <w:rsid w:val="00824EF8"/>
    <w:rsid w:val="00831BDF"/>
    <w:rsid w:val="0083665A"/>
    <w:rsid w:val="00837F7A"/>
    <w:rsid w:val="0084139D"/>
    <w:rsid w:val="00850FD6"/>
    <w:rsid w:val="00853E73"/>
    <w:rsid w:val="00853FE9"/>
    <w:rsid w:val="00854AE7"/>
    <w:rsid w:val="008615F5"/>
    <w:rsid w:val="00862CB5"/>
    <w:rsid w:val="00867684"/>
    <w:rsid w:val="0087199B"/>
    <w:rsid w:val="00882045"/>
    <w:rsid w:val="008830F5"/>
    <w:rsid w:val="0088520B"/>
    <w:rsid w:val="008869E9"/>
    <w:rsid w:val="008945F2"/>
    <w:rsid w:val="00895444"/>
    <w:rsid w:val="008A2FE9"/>
    <w:rsid w:val="008A3877"/>
    <w:rsid w:val="008A5133"/>
    <w:rsid w:val="008B08FF"/>
    <w:rsid w:val="008B2667"/>
    <w:rsid w:val="008B7C71"/>
    <w:rsid w:val="008B7F24"/>
    <w:rsid w:val="008D2259"/>
    <w:rsid w:val="008D362F"/>
    <w:rsid w:val="008E14B2"/>
    <w:rsid w:val="008E5249"/>
    <w:rsid w:val="008F0D99"/>
    <w:rsid w:val="008F11CF"/>
    <w:rsid w:val="008F4115"/>
    <w:rsid w:val="008F74C5"/>
    <w:rsid w:val="008F7C3C"/>
    <w:rsid w:val="009015F2"/>
    <w:rsid w:val="00910B13"/>
    <w:rsid w:val="00916ADF"/>
    <w:rsid w:val="00916DE6"/>
    <w:rsid w:val="0091735D"/>
    <w:rsid w:val="00920118"/>
    <w:rsid w:val="0092096C"/>
    <w:rsid w:val="00926454"/>
    <w:rsid w:val="00926A44"/>
    <w:rsid w:val="00926E27"/>
    <w:rsid w:val="00927DBB"/>
    <w:rsid w:val="009310F7"/>
    <w:rsid w:val="009341C0"/>
    <w:rsid w:val="00934D8C"/>
    <w:rsid w:val="009358DE"/>
    <w:rsid w:val="00954FE5"/>
    <w:rsid w:val="0095566D"/>
    <w:rsid w:val="0096763D"/>
    <w:rsid w:val="00967A71"/>
    <w:rsid w:val="00971D66"/>
    <w:rsid w:val="00983423"/>
    <w:rsid w:val="009844B8"/>
    <w:rsid w:val="00991A48"/>
    <w:rsid w:val="009971F7"/>
    <w:rsid w:val="009A021E"/>
    <w:rsid w:val="009A0454"/>
    <w:rsid w:val="009A5185"/>
    <w:rsid w:val="009B1A56"/>
    <w:rsid w:val="009B2D03"/>
    <w:rsid w:val="009B5F3F"/>
    <w:rsid w:val="009C47CB"/>
    <w:rsid w:val="009C5071"/>
    <w:rsid w:val="009E3739"/>
    <w:rsid w:val="009E47F7"/>
    <w:rsid w:val="009E5ABE"/>
    <w:rsid w:val="009E7DC6"/>
    <w:rsid w:val="009F6883"/>
    <w:rsid w:val="00A01FFC"/>
    <w:rsid w:val="00A02213"/>
    <w:rsid w:val="00A04473"/>
    <w:rsid w:val="00A25B52"/>
    <w:rsid w:val="00A45317"/>
    <w:rsid w:val="00A469D2"/>
    <w:rsid w:val="00A46A94"/>
    <w:rsid w:val="00A47836"/>
    <w:rsid w:val="00A47EC4"/>
    <w:rsid w:val="00A601BA"/>
    <w:rsid w:val="00A60D3C"/>
    <w:rsid w:val="00A7598A"/>
    <w:rsid w:val="00A82379"/>
    <w:rsid w:val="00A8257A"/>
    <w:rsid w:val="00A8257E"/>
    <w:rsid w:val="00A847FA"/>
    <w:rsid w:val="00A84A44"/>
    <w:rsid w:val="00A84ADC"/>
    <w:rsid w:val="00A8575A"/>
    <w:rsid w:val="00A91B6D"/>
    <w:rsid w:val="00A940DB"/>
    <w:rsid w:val="00A94805"/>
    <w:rsid w:val="00A94CEE"/>
    <w:rsid w:val="00AA66D9"/>
    <w:rsid w:val="00AB0DAE"/>
    <w:rsid w:val="00AE1D4F"/>
    <w:rsid w:val="00AE451A"/>
    <w:rsid w:val="00AE5D9A"/>
    <w:rsid w:val="00AF3DA3"/>
    <w:rsid w:val="00AF3E31"/>
    <w:rsid w:val="00B07508"/>
    <w:rsid w:val="00B13505"/>
    <w:rsid w:val="00B1678C"/>
    <w:rsid w:val="00B17EA6"/>
    <w:rsid w:val="00B208C8"/>
    <w:rsid w:val="00B236EA"/>
    <w:rsid w:val="00B260D3"/>
    <w:rsid w:val="00B26187"/>
    <w:rsid w:val="00B37560"/>
    <w:rsid w:val="00B42AD6"/>
    <w:rsid w:val="00B50772"/>
    <w:rsid w:val="00B63E3D"/>
    <w:rsid w:val="00B65AB2"/>
    <w:rsid w:val="00B67663"/>
    <w:rsid w:val="00B71F9C"/>
    <w:rsid w:val="00B73717"/>
    <w:rsid w:val="00B83B70"/>
    <w:rsid w:val="00B84061"/>
    <w:rsid w:val="00B85F43"/>
    <w:rsid w:val="00B86919"/>
    <w:rsid w:val="00B97120"/>
    <w:rsid w:val="00B97C43"/>
    <w:rsid w:val="00BA1D8A"/>
    <w:rsid w:val="00BB02C1"/>
    <w:rsid w:val="00BB4F51"/>
    <w:rsid w:val="00BC065E"/>
    <w:rsid w:val="00BC5C1F"/>
    <w:rsid w:val="00BD0931"/>
    <w:rsid w:val="00BD135B"/>
    <w:rsid w:val="00BD2664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525CD"/>
    <w:rsid w:val="00C52D2A"/>
    <w:rsid w:val="00C56F7A"/>
    <w:rsid w:val="00C7705D"/>
    <w:rsid w:val="00C84C2B"/>
    <w:rsid w:val="00C94462"/>
    <w:rsid w:val="00C957B0"/>
    <w:rsid w:val="00C96910"/>
    <w:rsid w:val="00CA5E6E"/>
    <w:rsid w:val="00CB0EB3"/>
    <w:rsid w:val="00CB2BD7"/>
    <w:rsid w:val="00CC66EE"/>
    <w:rsid w:val="00CD36EB"/>
    <w:rsid w:val="00CD5BD4"/>
    <w:rsid w:val="00CD6945"/>
    <w:rsid w:val="00CD6CA2"/>
    <w:rsid w:val="00CE2BF7"/>
    <w:rsid w:val="00CE330C"/>
    <w:rsid w:val="00CF0761"/>
    <w:rsid w:val="00CF65BC"/>
    <w:rsid w:val="00CF7192"/>
    <w:rsid w:val="00D064DB"/>
    <w:rsid w:val="00D15B2D"/>
    <w:rsid w:val="00D22B5D"/>
    <w:rsid w:val="00D26C7F"/>
    <w:rsid w:val="00D33587"/>
    <w:rsid w:val="00D34849"/>
    <w:rsid w:val="00D34ACF"/>
    <w:rsid w:val="00D36AAE"/>
    <w:rsid w:val="00D505CF"/>
    <w:rsid w:val="00D52B09"/>
    <w:rsid w:val="00D558C7"/>
    <w:rsid w:val="00D55E99"/>
    <w:rsid w:val="00D620DC"/>
    <w:rsid w:val="00D72C65"/>
    <w:rsid w:val="00D72F7D"/>
    <w:rsid w:val="00D83F27"/>
    <w:rsid w:val="00D84086"/>
    <w:rsid w:val="00DA18BC"/>
    <w:rsid w:val="00DA1A4B"/>
    <w:rsid w:val="00DA41B6"/>
    <w:rsid w:val="00DA432A"/>
    <w:rsid w:val="00DA626B"/>
    <w:rsid w:val="00DA79FE"/>
    <w:rsid w:val="00DB1A90"/>
    <w:rsid w:val="00DB252F"/>
    <w:rsid w:val="00DB40DA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301AD"/>
    <w:rsid w:val="00E4460C"/>
    <w:rsid w:val="00E5024A"/>
    <w:rsid w:val="00E55840"/>
    <w:rsid w:val="00E571CC"/>
    <w:rsid w:val="00E61DC6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6DED"/>
    <w:rsid w:val="00E86B53"/>
    <w:rsid w:val="00E93347"/>
    <w:rsid w:val="00E9576D"/>
    <w:rsid w:val="00EA3BF1"/>
    <w:rsid w:val="00EB4C67"/>
    <w:rsid w:val="00EB6659"/>
    <w:rsid w:val="00EB7251"/>
    <w:rsid w:val="00EB76AF"/>
    <w:rsid w:val="00EC2B82"/>
    <w:rsid w:val="00ED5342"/>
    <w:rsid w:val="00EE0A73"/>
    <w:rsid w:val="00EE6369"/>
    <w:rsid w:val="00EF0203"/>
    <w:rsid w:val="00EF457B"/>
    <w:rsid w:val="00EF6370"/>
    <w:rsid w:val="00F016BF"/>
    <w:rsid w:val="00F03910"/>
    <w:rsid w:val="00F04BBF"/>
    <w:rsid w:val="00F10759"/>
    <w:rsid w:val="00F13926"/>
    <w:rsid w:val="00F139B3"/>
    <w:rsid w:val="00F13F92"/>
    <w:rsid w:val="00F14005"/>
    <w:rsid w:val="00F171FF"/>
    <w:rsid w:val="00F25A79"/>
    <w:rsid w:val="00F3002A"/>
    <w:rsid w:val="00F319DC"/>
    <w:rsid w:val="00F31D86"/>
    <w:rsid w:val="00F458A5"/>
    <w:rsid w:val="00F51D5A"/>
    <w:rsid w:val="00F5311C"/>
    <w:rsid w:val="00F5323D"/>
    <w:rsid w:val="00F62119"/>
    <w:rsid w:val="00F62CD8"/>
    <w:rsid w:val="00F633C2"/>
    <w:rsid w:val="00F66D38"/>
    <w:rsid w:val="00F70225"/>
    <w:rsid w:val="00F70DE7"/>
    <w:rsid w:val="00F727B5"/>
    <w:rsid w:val="00F82A10"/>
    <w:rsid w:val="00F90CD6"/>
    <w:rsid w:val="00F93471"/>
    <w:rsid w:val="00F93C7E"/>
    <w:rsid w:val="00F9507D"/>
    <w:rsid w:val="00F96DB1"/>
    <w:rsid w:val="00FA0458"/>
    <w:rsid w:val="00FA1D98"/>
    <w:rsid w:val="00FA1EC4"/>
    <w:rsid w:val="00FB0637"/>
    <w:rsid w:val="00FB3813"/>
    <w:rsid w:val="00FB3F6A"/>
    <w:rsid w:val="00FB46A3"/>
    <w:rsid w:val="00FB51F7"/>
    <w:rsid w:val="00FC40AF"/>
    <w:rsid w:val="00FC6D5F"/>
    <w:rsid w:val="00FD1DC4"/>
    <w:rsid w:val="00FF00F7"/>
    <w:rsid w:val="00FF02E0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19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FB47D-4978-4951-A8C1-3A3F1CCAC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4_@Gas_InsTemplate_4</Template>
  <TotalTime>5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boopathi.m</dc:creator>
  <cp:lastModifiedBy>sathira.r</cp:lastModifiedBy>
  <cp:revision>7</cp:revision>
  <dcterms:created xsi:type="dcterms:W3CDTF">2014-02-25T10:31:00Z</dcterms:created>
  <dcterms:modified xsi:type="dcterms:W3CDTF">2014-08-06T10:29:00Z</dcterms:modified>
</cp:coreProperties>
</file>