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A10" w:rsidRPr="005E575D" w:rsidRDefault="00640A10" w:rsidP="00640A10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640A10" w:rsidRPr="005E575D" w:rsidRDefault="00640A10" w:rsidP="00640A10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460C">
        <w:rPr>
          <w:sz w:val="20"/>
          <w:szCs w:val="20"/>
        </w:rPr>
        <w:t>[#InspectionNo#]</w:t>
      </w:r>
    </w:p>
    <w:p w:rsidR="00640A10" w:rsidRPr="005E575D" w:rsidRDefault="00640A10" w:rsidP="00640A10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Pr="00E4460C">
        <w:rPr>
          <w:b/>
          <w:sz w:val="20"/>
          <w:szCs w:val="20"/>
        </w:rPr>
        <w:t xml:space="preserve">Inspecção </w:t>
      </w:r>
      <w:r w:rsidRPr="009E7DC6">
        <w:rPr>
          <w:b/>
          <w:sz w:val="20"/>
          <w:szCs w:val="20"/>
        </w:rPr>
        <w:t>[#Result#]</w:t>
      </w:r>
    </w:p>
    <w:p w:rsidR="00640A10" w:rsidRPr="005E575D" w:rsidRDefault="00640A10" w:rsidP="00640A10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640A10" w:rsidRPr="005E575D" w:rsidTr="00A55CF2">
        <w:trPr>
          <w:trHeight w:val="197"/>
        </w:trPr>
        <w:tc>
          <w:tcPr>
            <w:tcW w:w="4518" w:type="dxa"/>
            <w:vAlign w:val="center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640A10" w:rsidRPr="005E575D" w:rsidRDefault="00640A10" w:rsidP="00640A10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640A10" w:rsidRPr="005E575D" w:rsidTr="00A55CF2">
        <w:trPr>
          <w:trHeight w:hRule="exact" w:val="262"/>
        </w:trPr>
        <w:tc>
          <w:tcPr>
            <w:tcW w:w="3336" w:type="dxa"/>
            <w:vAlign w:val="center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Pr="002A7DF4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640A10" w:rsidRPr="005E575D" w:rsidTr="00A55CF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gridSpan w:val="2"/>
            <w:vAlign w:val="center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[#TermLiability#]</w:t>
            </w:r>
          </w:p>
        </w:tc>
      </w:tr>
      <w:tr w:rsidR="00640A10" w:rsidRPr="005E575D" w:rsidTr="00A55CF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Pr="005E575D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gridSpan w:val="2"/>
            <w:vAlign w:val="center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640A10" w:rsidRPr="005E575D" w:rsidRDefault="00640A10" w:rsidP="00640A10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640A10" w:rsidRPr="005E575D" w:rsidTr="00A55CF2">
        <w:trPr>
          <w:trHeight w:hRule="exact" w:val="235"/>
        </w:trPr>
        <w:tc>
          <w:tcPr>
            <w:tcW w:w="3192" w:type="dxa"/>
            <w:vAlign w:val="bottom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640A10" w:rsidRPr="005E575D" w:rsidTr="00A55CF2">
        <w:trPr>
          <w:trHeight w:hRule="exact" w:val="262"/>
        </w:trPr>
        <w:tc>
          <w:tcPr>
            <w:tcW w:w="3192" w:type="dxa"/>
            <w:vAlign w:val="bottom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640A10" w:rsidRPr="005E575D" w:rsidRDefault="00640A10" w:rsidP="00A55C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Pr="00C27605">
              <w:rPr>
                <w:sz w:val="20"/>
                <w:szCs w:val="20"/>
              </w:rPr>
              <w:t>[#InspectionTime#]</w:t>
            </w:r>
          </w:p>
        </w:tc>
      </w:tr>
    </w:tbl>
    <w:p w:rsidR="00640A10" w:rsidRPr="005E575D" w:rsidRDefault="00640A10" w:rsidP="00640A10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640A10" w:rsidRPr="005E575D" w:rsidTr="00A55CF2">
        <w:trPr>
          <w:trHeight w:val="224"/>
        </w:trPr>
        <w:tc>
          <w:tcPr>
            <w:tcW w:w="10008" w:type="dxa"/>
            <w:vAlign w:val="center"/>
          </w:tcPr>
          <w:p w:rsidR="00640A10" w:rsidRPr="00761D5B" w:rsidRDefault="00640A10" w:rsidP="00A55CF2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640A10" w:rsidRPr="005E575D" w:rsidRDefault="00640A10" w:rsidP="00640A10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640A10" w:rsidRPr="005E575D" w:rsidTr="00A55CF2">
        <w:trPr>
          <w:trHeight w:val="188"/>
        </w:trPr>
        <w:tc>
          <w:tcPr>
            <w:tcW w:w="10008" w:type="dxa"/>
            <w:vAlign w:val="center"/>
          </w:tcPr>
          <w:p w:rsidR="00640A10" w:rsidRPr="00761D5B" w:rsidRDefault="00640A10" w:rsidP="00A55CF2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640A10" w:rsidRDefault="00640A10" w:rsidP="00640A10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640A10" w:rsidRPr="005E575D" w:rsidRDefault="00640A10" w:rsidP="00640A10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2"/>
      </w:tblGrid>
      <w:tr w:rsidR="00640A10" w:rsidRPr="005E575D" w:rsidTr="00A55CF2">
        <w:trPr>
          <w:trHeight w:val="117"/>
        </w:trPr>
        <w:tc>
          <w:tcPr>
            <w:tcW w:w="9782" w:type="dxa"/>
            <w:vAlign w:val="center"/>
          </w:tcPr>
          <w:p w:rsidR="00640A10" w:rsidRPr="00B73717" w:rsidRDefault="00640A10" w:rsidP="00A55CF2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</w:t>
            </w:r>
            <w:r w:rsidRPr="00416910">
              <w:rPr>
                <w:bCs/>
                <w:sz w:val="20"/>
                <w:szCs w:val="20"/>
              </w:rPr>
              <w:t>#]</w:t>
            </w:r>
          </w:p>
        </w:tc>
      </w:tr>
    </w:tbl>
    <w:p w:rsidR="00640A10" w:rsidRDefault="00640A10" w:rsidP="00640A10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640A10" w:rsidRPr="00B73717" w:rsidRDefault="00640A10" w:rsidP="00640A10">
      <w:pPr>
        <w:contextualSpacing/>
        <w:rPr>
          <w:bCs/>
          <w:sz w:val="20"/>
          <w:szCs w:val="20"/>
        </w:rPr>
      </w:pPr>
      <w:r w:rsidRPr="00B73717">
        <w:rPr>
          <w:bCs/>
          <w:sz w:val="20"/>
          <w:szCs w:val="20"/>
        </w:rPr>
        <w:t>[#EmptyText#]</w:t>
      </w:r>
    </w:p>
    <w:p w:rsidR="00640A10" w:rsidRDefault="00640A10" w:rsidP="00640A10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[#CustomTable1</w:t>
      </w:r>
      <w:r w:rsidRPr="00416910">
        <w:rPr>
          <w:bCs/>
          <w:sz w:val="20"/>
          <w:szCs w:val="20"/>
        </w:rPr>
        <w:t>#]</w:t>
      </w:r>
    </w:p>
    <w:p w:rsidR="00640A10" w:rsidRPr="005E575D" w:rsidRDefault="00640A10" w:rsidP="00640A10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640A10" w:rsidRPr="005E575D" w:rsidTr="00A55CF2">
        <w:trPr>
          <w:trHeight w:val="206"/>
        </w:trPr>
        <w:tc>
          <w:tcPr>
            <w:tcW w:w="10008" w:type="dxa"/>
            <w:vAlign w:val="center"/>
          </w:tcPr>
          <w:p w:rsidR="00640A10" w:rsidRPr="005E575D" w:rsidRDefault="00640A10" w:rsidP="00A55CF2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640A10" w:rsidRPr="005E575D" w:rsidRDefault="00640A10" w:rsidP="00640A10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640A10" w:rsidRPr="005E575D" w:rsidTr="00A55CF2">
        <w:tc>
          <w:tcPr>
            <w:tcW w:w="10008" w:type="dxa"/>
            <w:vAlign w:val="center"/>
          </w:tcPr>
          <w:p w:rsidR="00640A10" w:rsidRPr="005E575D" w:rsidRDefault="00640A10" w:rsidP="00A55CF2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640A10" w:rsidRPr="005E575D" w:rsidRDefault="00640A10" w:rsidP="00640A10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640A10" w:rsidRPr="005E575D" w:rsidTr="00A55CF2">
        <w:tc>
          <w:tcPr>
            <w:tcW w:w="10008" w:type="dxa"/>
          </w:tcPr>
          <w:p w:rsidR="00640A10" w:rsidRPr="005E575D" w:rsidRDefault="00640A10" w:rsidP="00A55CF2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640A10" w:rsidRPr="005E575D" w:rsidRDefault="00640A10" w:rsidP="00640A10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640A10" w:rsidRPr="00BD25BE" w:rsidTr="00A55CF2">
        <w:tc>
          <w:tcPr>
            <w:tcW w:w="10008" w:type="dxa"/>
            <w:gridSpan w:val="2"/>
          </w:tcPr>
          <w:p w:rsidR="00640A10" w:rsidRPr="009310F7" w:rsidRDefault="00640A10" w:rsidP="00A55CF2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="00640A10" w:rsidRPr="00BD25BE" w:rsidTr="00A55CF2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640A10" w:rsidRPr="00BD25BE" w:rsidRDefault="00640A10" w:rsidP="00A55CF2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640A10" w:rsidRPr="00BD25BE" w:rsidRDefault="00640A10" w:rsidP="00A55CF2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640A10" w:rsidRPr="00BD25BE" w:rsidTr="00A55CF2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640A10" w:rsidRPr="00F139B3" w:rsidRDefault="00640A10" w:rsidP="00A55CF2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F139B3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640A10" w:rsidRPr="002E4B07" w:rsidRDefault="00640A10" w:rsidP="00A55CF2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640A10" w:rsidRPr="00BD25BE" w:rsidTr="00A55CF2">
        <w:trPr>
          <w:trHeight w:val="238"/>
        </w:trPr>
        <w:tc>
          <w:tcPr>
            <w:tcW w:w="5004" w:type="dxa"/>
            <w:shd w:val="clear" w:color="auto" w:fill="auto"/>
            <w:vAlign w:val="bottom"/>
          </w:tcPr>
          <w:p w:rsidR="00640A10" w:rsidRPr="00BD25BE" w:rsidRDefault="00640A10" w:rsidP="00A55C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[#EntityName#]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Merge w:val="restart"/>
            <w:shd w:val="clear" w:color="auto" w:fill="auto"/>
            <w:vAlign w:val="bottom"/>
          </w:tcPr>
          <w:p w:rsidR="00640A10" w:rsidRPr="00556DFD" w:rsidRDefault="00640A10" w:rsidP="00A55CF2">
            <w:pPr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[#TechnicoName#]</w:t>
            </w:r>
          </w:p>
          <w:p w:rsidR="00640A10" w:rsidRPr="00BD25BE" w:rsidRDefault="00640A10" w:rsidP="00A55CF2">
            <w:pPr>
              <w:rPr>
                <w:bCs/>
                <w:sz w:val="20"/>
                <w:szCs w:val="20"/>
                <w:u w:val="single"/>
              </w:rPr>
            </w:pPr>
            <w:r w:rsidRPr="00556DFD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="00640A10" w:rsidRPr="00BD25BE" w:rsidTr="00A55CF2">
        <w:trPr>
          <w:trHeight w:val="237"/>
        </w:trPr>
        <w:tc>
          <w:tcPr>
            <w:tcW w:w="5004" w:type="dxa"/>
            <w:shd w:val="clear" w:color="auto" w:fill="auto"/>
            <w:vAlign w:val="bottom"/>
          </w:tcPr>
          <w:p w:rsidR="00640A10" w:rsidRPr="00556DFD" w:rsidRDefault="00640A10" w:rsidP="00A55C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04" w:type="dxa"/>
            <w:vMerge/>
            <w:shd w:val="clear" w:color="auto" w:fill="auto"/>
            <w:vAlign w:val="bottom"/>
          </w:tcPr>
          <w:p w:rsidR="00640A10" w:rsidRPr="00556DFD" w:rsidRDefault="00640A10" w:rsidP="00A55CF2">
            <w:pPr>
              <w:rPr>
                <w:bCs/>
                <w:sz w:val="20"/>
                <w:szCs w:val="20"/>
              </w:rPr>
            </w:pPr>
          </w:p>
        </w:tc>
      </w:tr>
      <w:tr w:rsidR="00640A10" w:rsidRPr="00BD25BE" w:rsidTr="00A55CF2">
        <w:trPr>
          <w:trHeight w:val="215"/>
        </w:trPr>
        <w:tc>
          <w:tcPr>
            <w:tcW w:w="5004" w:type="dxa"/>
            <w:shd w:val="clear" w:color="auto" w:fill="auto"/>
            <w:vAlign w:val="bottom"/>
          </w:tcPr>
          <w:p w:rsidR="00640A10" w:rsidRPr="00BD25BE" w:rsidRDefault="00640A10" w:rsidP="00A55CF2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640A10" w:rsidRPr="00BD25BE" w:rsidRDefault="00640A10" w:rsidP="00A55CF2">
            <w:pPr>
              <w:rPr>
                <w:bCs/>
                <w:sz w:val="20"/>
                <w:szCs w:val="20"/>
              </w:rPr>
            </w:pPr>
            <w:r w:rsidRPr="00762644">
              <w:rPr>
                <w:sz w:val="20"/>
                <w:szCs w:val="20"/>
              </w:rPr>
              <w:t xml:space="preserve"> [#DateTimeNow#]</w:t>
            </w:r>
          </w:p>
        </w:tc>
      </w:tr>
      <w:tr w:rsidR="00640A10" w:rsidRPr="00BD25BE" w:rsidTr="00A55CF2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640A10" w:rsidRPr="005E575D" w:rsidRDefault="00640A10" w:rsidP="00A55CF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GI2014</w:t>
            </w:r>
            <w:r w:rsidRPr="00AA66D9">
              <w:rPr>
                <w:bCs/>
                <w:sz w:val="20"/>
                <w:szCs w:val="20"/>
              </w:rPr>
              <w:t xml:space="preserve"> – Relatório de Inspecção / Instalações de Gás  </w:t>
            </w:r>
            <w:r>
              <w:rPr>
                <w:bCs/>
                <w:sz w:val="20"/>
                <w:szCs w:val="20"/>
              </w:rPr>
              <w:t xml:space="preserve">             </w:t>
            </w:r>
            <w:r w:rsidRPr="00AA66D9">
              <w:rPr>
                <w:bCs/>
                <w:sz w:val="20"/>
                <w:szCs w:val="20"/>
              </w:rPr>
              <w:t>Edição nº1 de 0</w:t>
            </w:r>
            <w:r>
              <w:rPr>
                <w:bCs/>
                <w:sz w:val="20"/>
                <w:szCs w:val="20"/>
              </w:rPr>
              <w:t>1</w:t>
            </w:r>
            <w:r w:rsidRPr="00AA66D9">
              <w:rPr>
                <w:bCs/>
                <w:sz w:val="20"/>
                <w:szCs w:val="20"/>
              </w:rPr>
              <w:t>-0</w:t>
            </w:r>
            <w:r>
              <w:rPr>
                <w:bCs/>
                <w:sz w:val="20"/>
                <w:szCs w:val="20"/>
              </w:rPr>
              <w:t>1</w:t>
            </w:r>
            <w:r w:rsidRPr="00AA66D9">
              <w:rPr>
                <w:bCs/>
                <w:sz w:val="20"/>
                <w:szCs w:val="20"/>
              </w:rPr>
              <w:t>-201</w:t>
            </w:r>
            <w:r>
              <w:rPr>
                <w:bCs/>
                <w:sz w:val="20"/>
                <w:szCs w:val="20"/>
              </w:rPr>
              <w:t>4</w:t>
            </w:r>
          </w:p>
        </w:tc>
      </w:tr>
      <w:tr w:rsidR="00640A10" w:rsidRPr="00BD25BE" w:rsidTr="00A55CF2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640A10" w:rsidRPr="005E575D" w:rsidRDefault="00640A10" w:rsidP="00A55CF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640A10" w:rsidRDefault="00640A10" w:rsidP="00640A10">
      <w:pPr>
        <w:rPr>
          <w:b/>
          <w:sz w:val="20"/>
          <w:szCs w:val="20"/>
        </w:rPr>
      </w:pPr>
    </w:p>
    <w:p w:rsidR="0097572B" w:rsidRDefault="0097572B" w:rsidP="00640A10">
      <w:pPr>
        <w:rPr>
          <w:b/>
          <w:sz w:val="20"/>
          <w:szCs w:val="20"/>
        </w:rPr>
      </w:pPr>
    </w:p>
    <w:p w:rsidR="00A122B2" w:rsidRDefault="00A122B2" w:rsidP="00640A10">
      <w:pPr>
        <w:rPr>
          <w:sz w:val="20"/>
          <w:szCs w:val="20"/>
        </w:rPr>
      </w:pPr>
    </w:p>
    <w:p w:rsidR="00640A10" w:rsidRPr="00910B13" w:rsidRDefault="00640A10" w:rsidP="00640A10">
      <w:pPr>
        <w:jc w:val="center"/>
        <w:rPr>
          <w:b/>
        </w:rPr>
      </w:pPr>
      <w:bookmarkStart w:id="0" w:name="_GoBack"/>
      <w:bookmarkEnd w:id="0"/>
      <w:r w:rsidRPr="00910B13">
        <w:rPr>
          <w:b/>
        </w:rPr>
        <w:t>Relatório detalhado</w:t>
      </w:r>
    </w:p>
    <w:p w:rsidR="00640A10" w:rsidRDefault="00640A10" w:rsidP="00640A10">
      <w:bookmarkStart w:id="1" w:name="CONTEUDOPRINCIPAL"/>
      <w:bookmarkEnd w:id="1"/>
    </w:p>
    <w:p w:rsidR="000613E1" w:rsidRPr="00640A10" w:rsidRDefault="000613E1" w:rsidP="00640A10"/>
    <w:sectPr w:rsidR="000613E1" w:rsidRPr="00640A10" w:rsidSect="00A91B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96" w:right="1138" w:bottom="1138" w:left="1138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DCB" w:rsidRDefault="00200DCB" w:rsidP="002F5558">
      <w:r>
        <w:separator/>
      </w:r>
    </w:p>
  </w:endnote>
  <w:endnote w:type="continuationSeparator" w:id="0">
    <w:p w:rsidR="00200DCB" w:rsidRDefault="00200DCB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5B2" w:rsidRDefault="00AD15B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461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9310F7" w:rsidRDefault="00D2476C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97572B">
            <w:rPr>
              <w:noProof/>
            </w:rPr>
            <w:t>2</w:t>
          </w:r>
        </w:fldSimple>
        <w:r w:rsidR="009310F7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363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A91B6D" w:rsidRDefault="00D2476C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97572B">
            <w:rPr>
              <w:noProof/>
            </w:rPr>
            <w:t>1</w:t>
          </w:r>
        </w:fldSimple>
        <w:r w:rsidR="00A91B6D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AD15B2" w:rsidRDefault="00AD15B2" w:rsidP="00AD15B2">
    <w:pPr>
      <w:pStyle w:val="Footer"/>
      <w:jc w:val="center"/>
      <w:rPr>
        <w:sz w:val="16"/>
        <w:szCs w:val="16"/>
      </w:rPr>
    </w:pPr>
    <w:bookmarkStart w:id="2" w:name="OLE_LINK1"/>
    <w:bookmarkStart w:id="3" w:name="OLE_LINK2"/>
    <w:bookmarkStart w:id="4" w:name="_Hlk395089897"/>
    <w:r w:rsidRPr="005C1248">
      <w:rPr>
        <w:sz w:val="16"/>
        <w:szCs w:val="16"/>
      </w:rPr>
      <w:t>Largo de São Sebastião de Pedreira, Nº 44 - Lisboa 1050 205 </w:t>
    </w:r>
    <w:r>
      <w:rPr>
        <w:sz w:val="16"/>
        <w:szCs w:val="16"/>
      </w:rPr>
      <w:t xml:space="preserve">- </w:t>
    </w:r>
    <w:r w:rsidRPr="00BD2664">
      <w:rPr>
        <w:sz w:val="16"/>
        <w:szCs w:val="16"/>
      </w:rPr>
      <w:t xml:space="preserve">Portugal    T.214 697 070   F.214 697 079   Email: </w:t>
    </w:r>
    <w:r>
      <w:rPr>
        <w:sz w:val="16"/>
        <w:szCs w:val="16"/>
      </w:rPr>
      <w:t>info</w:t>
    </w:r>
    <w:r w:rsidRPr="00BD2664">
      <w:rPr>
        <w:sz w:val="16"/>
        <w:szCs w:val="16"/>
      </w:rPr>
      <w:t>@</w:t>
    </w:r>
    <w:r>
      <w:rPr>
        <w:sz w:val="16"/>
        <w:szCs w:val="16"/>
      </w:rPr>
      <w:t>shloklabs.com</w:t>
    </w:r>
    <w:r w:rsidRPr="00BD2664">
      <w:rPr>
        <w:sz w:val="16"/>
        <w:szCs w:val="16"/>
      </w:rPr>
      <w:t xml:space="preserve"> –</w:t>
    </w:r>
  </w:p>
  <w:p w:rsidR="00AD15B2" w:rsidRPr="00BD2664" w:rsidRDefault="00AD15B2" w:rsidP="00AD15B2">
    <w:pPr>
      <w:pStyle w:val="Footer"/>
      <w:jc w:val="center"/>
      <w:rPr>
        <w:sz w:val="16"/>
        <w:szCs w:val="16"/>
      </w:rPr>
    </w:pPr>
    <w:r w:rsidRPr="005C1248">
      <w:rPr>
        <w:sz w:val="16"/>
        <w:szCs w:val="16"/>
      </w:rPr>
      <w:t>PH : +351 21 353 9798</w:t>
    </w:r>
    <w:r>
      <w:rPr>
        <w:sz w:val="16"/>
        <w:szCs w:val="16"/>
      </w:rPr>
      <w:t xml:space="preserve">  -  </w:t>
    </w:r>
    <w:r w:rsidRPr="005C1248">
      <w:rPr>
        <w:sz w:val="16"/>
        <w:szCs w:val="16"/>
      </w:rPr>
      <w:t>Fax : +351 21 353 9847</w:t>
    </w:r>
    <w:r>
      <w:rPr>
        <w:sz w:val="16"/>
        <w:szCs w:val="16"/>
      </w:rPr>
      <w:t xml:space="preserve"> - </w:t>
    </w:r>
    <w:r w:rsidRPr="005C1248">
      <w:rPr>
        <w:sz w:val="16"/>
        <w:szCs w:val="16"/>
      </w:rPr>
      <w:t>Email : francisco.quintana@shloklabs.com</w:t>
    </w:r>
    <w:r w:rsidRPr="005C1248">
      <w:rPr>
        <w:sz w:val="16"/>
        <w:szCs w:val="16"/>
      </w:rPr>
      <w:br/>
    </w:r>
    <w:r w:rsidRPr="00BD2664">
      <w:rPr>
        <w:sz w:val="16"/>
        <w:szCs w:val="16"/>
      </w:rPr>
      <w:t>Sociedade por Quotas –</w:t>
    </w:r>
    <w:r>
      <w:rPr>
        <w:sz w:val="16"/>
        <w:szCs w:val="16"/>
      </w:rPr>
      <w:t xml:space="preserve"> </w:t>
    </w:r>
    <w:r w:rsidRPr="005C1248">
      <w:rPr>
        <w:sz w:val="16"/>
        <w:szCs w:val="16"/>
      </w:rPr>
      <w:t>NIF : 506 736 466</w:t>
    </w:r>
    <w:bookmarkEnd w:id="2"/>
    <w:bookmarkEnd w:id="3"/>
    <w:bookmarkEnd w:id="4"/>
  </w:p>
  <w:p w:rsidR="00AD15B2" w:rsidRPr="00BD2664" w:rsidRDefault="00AD15B2" w:rsidP="00AD15B2">
    <w:pPr>
      <w:pStyle w:val="Footer"/>
      <w:jc w:val="center"/>
      <w:rPr>
        <w:sz w:val="16"/>
        <w:szCs w:val="16"/>
      </w:rPr>
    </w:pPr>
  </w:p>
  <w:p w:rsidR="009015F2" w:rsidRPr="00BD2664" w:rsidRDefault="009015F2" w:rsidP="00AD15B2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DCB" w:rsidRDefault="00200DCB" w:rsidP="002F5558">
      <w:r>
        <w:separator/>
      </w:r>
    </w:p>
  </w:footnote>
  <w:footnote w:type="continuationSeparator" w:id="0">
    <w:p w:rsidR="00200DCB" w:rsidRDefault="00200DCB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5B2" w:rsidRDefault="00AD15B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1797460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EB64D3" w:rsidP="00D013BB">
          <w:pPr>
            <w:pStyle w:val="Header"/>
          </w:pPr>
          <w:r w:rsidRPr="00EB64D3">
            <w:rPr>
              <w:noProof/>
              <w:lang w:val="en-US"/>
            </w:rPr>
            <w:drawing>
              <wp:inline distT="0" distB="0" distL="0" distR="0">
                <wp:extent cx="638175" cy="633649"/>
                <wp:effectExtent l="0" t="0" r="0" b="0"/>
                <wp:docPr id="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I-Gas Inspector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493" cy="6379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EB64D3" w:rsidP="008B2667">
          <w:pPr>
            <w:pStyle w:val="Header"/>
            <w:jc w:val="right"/>
          </w:pPr>
          <w:r w:rsidRPr="00EB64D3">
            <w:rPr>
              <w:noProof/>
              <w:lang w:val="en-US"/>
            </w:rPr>
            <w:drawing>
              <wp:inline distT="0" distB="0" distL="0" distR="0">
                <wp:extent cx="619125" cy="632682"/>
                <wp:effectExtent l="0" t="0" r="0" b="0"/>
                <wp:docPr id="5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4139" cy="6378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64194"/>
  </w:hdrShapeDefaults>
  <w:footnotePr>
    <w:footnote w:id="-1"/>
    <w:footnote w:id="0"/>
  </w:footnotePr>
  <w:endnotePr>
    <w:endnote w:id="-1"/>
    <w:endnote w:id="0"/>
  </w:endnotePr>
  <w:compat/>
  <w:rsids>
    <w:rsidRoot w:val="00697E02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156E"/>
    <w:rsid w:val="00173354"/>
    <w:rsid w:val="00185C2F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3BCB"/>
    <w:rsid w:val="001F5D13"/>
    <w:rsid w:val="001F7D54"/>
    <w:rsid w:val="00200DCB"/>
    <w:rsid w:val="0021033E"/>
    <w:rsid w:val="00213DA0"/>
    <w:rsid w:val="002179FD"/>
    <w:rsid w:val="002211CF"/>
    <w:rsid w:val="002310CB"/>
    <w:rsid w:val="00232A95"/>
    <w:rsid w:val="002330E6"/>
    <w:rsid w:val="0024154F"/>
    <w:rsid w:val="00267682"/>
    <w:rsid w:val="00276A64"/>
    <w:rsid w:val="0027745D"/>
    <w:rsid w:val="002816A9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4B07"/>
    <w:rsid w:val="002F3E84"/>
    <w:rsid w:val="002F5558"/>
    <w:rsid w:val="0030094F"/>
    <w:rsid w:val="0030566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C4BB1"/>
    <w:rsid w:val="003D4015"/>
    <w:rsid w:val="003D577B"/>
    <w:rsid w:val="003E0E6E"/>
    <w:rsid w:val="003E2C2D"/>
    <w:rsid w:val="003E7C79"/>
    <w:rsid w:val="00400715"/>
    <w:rsid w:val="00415A84"/>
    <w:rsid w:val="00416910"/>
    <w:rsid w:val="00426CE6"/>
    <w:rsid w:val="00426DF8"/>
    <w:rsid w:val="00443C06"/>
    <w:rsid w:val="00445177"/>
    <w:rsid w:val="004500E9"/>
    <w:rsid w:val="00453FA2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323B"/>
    <w:rsid w:val="004D42C0"/>
    <w:rsid w:val="004D5D59"/>
    <w:rsid w:val="004D6EE8"/>
    <w:rsid w:val="004D7A63"/>
    <w:rsid w:val="004E193C"/>
    <w:rsid w:val="004E557C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38C5"/>
    <w:rsid w:val="00594606"/>
    <w:rsid w:val="005A073E"/>
    <w:rsid w:val="005B169B"/>
    <w:rsid w:val="005B5592"/>
    <w:rsid w:val="005B6FB5"/>
    <w:rsid w:val="005C2A92"/>
    <w:rsid w:val="005C432A"/>
    <w:rsid w:val="005C46FE"/>
    <w:rsid w:val="005C4A4F"/>
    <w:rsid w:val="005C7904"/>
    <w:rsid w:val="005D62BE"/>
    <w:rsid w:val="005D75A6"/>
    <w:rsid w:val="005E575D"/>
    <w:rsid w:val="005F03C9"/>
    <w:rsid w:val="005F1B70"/>
    <w:rsid w:val="005F7544"/>
    <w:rsid w:val="00602130"/>
    <w:rsid w:val="00604BE6"/>
    <w:rsid w:val="00606610"/>
    <w:rsid w:val="00611424"/>
    <w:rsid w:val="00611A02"/>
    <w:rsid w:val="0061579E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0A10"/>
    <w:rsid w:val="006412C6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5895"/>
    <w:rsid w:val="0069028A"/>
    <w:rsid w:val="00695818"/>
    <w:rsid w:val="00697E02"/>
    <w:rsid w:val="006A356D"/>
    <w:rsid w:val="006B6801"/>
    <w:rsid w:val="006B75AA"/>
    <w:rsid w:val="006B78A4"/>
    <w:rsid w:val="006C01E9"/>
    <w:rsid w:val="006D05F2"/>
    <w:rsid w:val="006D0740"/>
    <w:rsid w:val="006D2903"/>
    <w:rsid w:val="006D47A8"/>
    <w:rsid w:val="006D47CE"/>
    <w:rsid w:val="006D48AB"/>
    <w:rsid w:val="006E5EC2"/>
    <w:rsid w:val="006F4A3E"/>
    <w:rsid w:val="006F61DA"/>
    <w:rsid w:val="006F790E"/>
    <w:rsid w:val="0070538B"/>
    <w:rsid w:val="00712B14"/>
    <w:rsid w:val="007266B6"/>
    <w:rsid w:val="00727CC5"/>
    <w:rsid w:val="007350DD"/>
    <w:rsid w:val="00736FAA"/>
    <w:rsid w:val="007421FF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48C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31BDF"/>
    <w:rsid w:val="0083665A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7199B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B08FF"/>
    <w:rsid w:val="008B2667"/>
    <w:rsid w:val="008B7C71"/>
    <w:rsid w:val="008B7F24"/>
    <w:rsid w:val="008C3B6C"/>
    <w:rsid w:val="008C42B6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DBB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7572B"/>
    <w:rsid w:val="00983423"/>
    <w:rsid w:val="009844B8"/>
    <w:rsid w:val="00991A48"/>
    <w:rsid w:val="0099537F"/>
    <w:rsid w:val="009971F7"/>
    <w:rsid w:val="009A021E"/>
    <w:rsid w:val="009A0454"/>
    <w:rsid w:val="009A5185"/>
    <w:rsid w:val="009B1A56"/>
    <w:rsid w:val="009B2D03"/>
    <w:rsid w:val="009B5F3F"/>
    <w:rsid w:val="009C47CB"/>
    <w:rsid w:val="009C5071"/>
    <w:rsid w:val="009D2066"/>
    <w:rsid w:val="009E3739"/>
    <w:rsid w:val="009E47F7"/>
    <w:rsid w:val="009E5ABE"/>
    <w:rsid w:val="009E7DC6"/>
    <w:rsid w:val="009F6883"/>
    <w:rsid w:val="00A01FFC"/>
    <w:rsid w:val="00A02213"/>
    <w:rsid w:val="00A04473"/>
    <w:rsid w:val="00A122B2"/>
    <w:rsid w:val="00A25B5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94EFE"/>
    <w:rsid w:val="00AA55DB"/>
    <w:rsid w:val="00AA66D9"/>
    <w:rsid w:val="00AB0DAE"/>
    <w:rsid w:val="00AD15B2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36EA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D8A"/>
    <w:rsid w:val="00BB02C1"/>
    <w:rsid w:val="00BB4F51"/>
    <w:rsid w:val="00BC065E"/>
    <w:rsid w:val="00BC5C1F"/>
    <w:rsid w:val="00BD0931"/>
    <w:rsid w:val="00BD135B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525CD"/>
    <w:rsid w:val="00C52D2A"/>
    <w:rsid w:val="00C56F7A"/>
    <w:rsid w:val="00C7705D"/>
    <w:rsid w:val="00C84C2B"/>
    <w:rsid w:val="00C94462"/>
    <w:rsid w:val="00C957B0"/>
    <w:rsid w:val="00C96910"/>
    <w:rsid w:val="00CA5E6E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65BC"/>
    <w:rsid w:val="00CF7192"/>
    <w:rsid w:val="00D064DB"/>
    <w:rsid w:val="00D15B2D"/>
    <w:rsid w:val="00D22B5D"/>
    <w:rsid w:val="00D2476C"/>
    <w:rsid w:val="00D26C7F"/>
    <w:rsid w:val="00D33587"/>
    <w:rsid w:val="00D34849"/>
    <w:rsid w:val="00D34ACF"/>
    <w:rsid w:val="00D36AAE"/>
    <w:rsid w:val="00D505CF"/>
    <w:rsid w:val="00D52B09"/>
    <w:rsid w:val="00D558C7"/>
    <w:rsid w:val="00D55E99"/>
    <w:rsid w:val="00D620DC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4D3"/>
    <w:rsid w:val="00EB6659"/>
    <w:rsid w:val="00EB7251"/>
    <w:rsid w:val="00EB76AF"/>
    <w:rsid w:val="00EC2B82"/>
    <w:rsid w:val="00ED5342"/>
    <w:rsid w:val="00EE0A73"/>
    <w:rsid w:val="00EE6369"/>
    <w:rsid w:val="00EF0203"/>
    <w:rsid w:val="00EF457B"/>
    <w:rsid w:val="00EF6370"/>
    <w:rsid w:val="00F016BF"/>
    <w:rsid w:val="00F03910"/>
    <w:rsid w:val="00F04BBF"/>
    <w:rsid w:val="00F10759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0E90"/>
    <w:rsid w:val="00F62119"/>
    <w:rsid w:val="00F62CD8"/>
    <w:rsid w:val="00F633C2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0458"/>
    <w:rsid w:val="00FA1D98"/>
    <w:rsid w:val="00FA1EC4"/>
    <w:rsid w:val="00FB0637"/>
    <w:rsid w:val="00FB3813"/>
    <w:rsid w:val="00FB3F6A"/>
    <w:rsid w:val="00FB46A3"/>
    <w:rsid w:val="00FB51F7"/>
    <w:rsid w:val="00FC40AF"/>
    <w:rsid w:val="00FC6D5F"/>
    <w:rsid w:val="00FD1DC4"/>
    <w:rsid w:val="00FF00F7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4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16197-CA24-446C-8407-2F74B15A8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4_@Gas_InsTemplate_4</Template>
  <TotalTime>6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sathira.r</cp:lastModifiedBy>
  <cp:revision>15</cp:revision>
  <dcterms:created xsi:type="dcterms:W3CDTF">2014-02-25T10:31:00Z</dcterms:created>
  <dcterms:modified xsi:type="dcterms:W3CDTF">2014-08-06T11:36:00Z</dcterms:modified>
</cp:coreProperties>
</file>