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Pr="005E575D" w:rsidR="009015F2" w:rsidP="001D0FED" w:rsidRDefault="001D0FED">
      <w:pPr>
        <w:pStyle w:val="Head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5E575D" w:rsidR="009015F2">
        <w:rPr>
          <w:sz w:val="20"/>
          <w:szCs w:val="20"/>
        </w:rPr>
        <w:t>Relatório de Inspecção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460C" w:rsidR="00E4460C">
        <w:rPr>
          <w:sz w:val="20"/>
          <w:szCs w:val="20"/>
        </w:rPr>
        <w:t>[#InspectionNo#]</w:t>
      </w:r>
    </w:p>
    <w:p w:rsidRPr="005E575D" w:rsidR="009015F2" w:rsidP="005360C4" w:rsidRDefault="00E4460C">
      <w:pPr>
        <w:jc w:val="center"/>
        <w:rPr>
          <w:sz w:val="20"/>
          <w:szCs w:val="20"/>
        </w:rPr>
      </w:pPr>
      <w:r w:rsidRPr="00E4460C">
        <w:rPr>
          <w:b/>
          <w:sz w:val="20"/>
          <w:szCs w:val="20"/>
        </w:rPr>
        <w:t xml:space="preserve"> </w:t>
      </w:r>
      <w:r w:rsidRPr="009E7DC6" w:rsidR="009E7DC6">
        <w:rPr>
          <w:b/>
          <w:sz w:val="20"/>
          <w:szCs w:val="20"/>
        </w:rPr>
        <w:t>[#Result#]</w:t>
      </w:r>
    </w:p>
    <w:p w:rsidRPr="005E575D" w:rsidR="009015F2" w:rsidP="00B17EA6" w:rsidRDefault="009015F2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003A47" w:rsidRDefault="00003A47">
            <w:pPr>
              <w:rPr>
                <w:sz w:val="20"/>
                <w:szCs w:val="20"/>
              </w:rPr>
            </w:pPr>
            <w:r w:rsidRPr="00003A47">
              <w:rPr>
                <w:sz w:val="20"/>
                <w:szCs w:val="20"/>
              </w:rPr>
              <w:t>[#Address#]</w:t>
            </w:r>
            <w:r w:rsidRPr="005E575D" w:rsidR="009015F2">
              <w:rPr>
                <w:sz w:val="20"/>
                <w:szCs w:val="20"/>
              </w:rPr>
              <w:t>,</w:t>
            </w:r>
            <w:r w:rsidRPr="00003A47">
              <w:rPr>
                <w:sz w:val="20"/>
                <w:szCs w:val="20"/>
              </w:rPr>
              <w:t>[#DoorNo#]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003A47">
              <w:rPr>
                <w:sz w:val="20"/>
                <w:szCs w:val="20"/>
              </w:rPr>
              <w:t>[#Pincode#]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003A4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9015F2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5004"/>
        <w:gridCol w:w="5004"/>
      </w:tblGrid>
      <w:tr w:rsidRPr="005E575D" w:rsidR="002F6EEF" w:rsidTr="002F6EEF">
        <w:trPr>
          <w:trHeight w:val="262" w:hRule="exact"/>
        </w:trPr>
        <w:tc>
          <w:tcPr>
            <w:tcW w:w="5004" w:type="dxa"/>
            <w:vAlign w:val="center"/>
          </w:tcPr>
          <w:p w:rsidRPr="005E575D" w:rsidR="002F6EEF" w:rsidP="000D27AA" w:rsidRDefault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Projectista: </w:t>
            </w:r>
            <w:r w:rsidRPr="000D27AA" w:rsidR="000D27AA">
              <w:rPr>
                <w:sz w:val="20"/>
                <w:szCs w:val="20"/>
              </w:rPr>
              <w:t>[#PlanningName#]</w:t>
            </w:r>
          </w:p>
        </w:tc>
        <w:tc>
          <w:tcPr>
            <w:tcW w:w="5004" w:type="dxa"/>
            <w:vAlign w:val="center"/>
          </w:tcPr>
          <w:p w:rsidRPr="005E575D" w:rsidR="002F6EEF" w:rsidP="002E19F1" w:rsidRDefault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Projecto: </w:t>
            </w:r>
            <w:r w:rsidRPr="002E19F1" w:rsidR="002E19F1">
              <w:rPr>
                <w:sz w:val="20"/>
                <w:szCs w:val="20"/>
              </w:rPr>
              <w:t>[#ProjectCode#]</w:t>
            </w:r>
          </w:p>
        </w:tc>
      </w:tr>
      <w:tr w:rsidRPr="005E575D" w:rsidR="002F6EEF" w:rsidTr="002F6EEF">
        <w:trPr>
          <w:trHeight w:val="271" w:hRule="exact"/>
        </w:trPr>
        <w:tc>
          <w:tcPr>
            <w:tcW w:w="5004" w:type="dxa"/>
            <w:vAlign w:val="center"/>
          </w:tcPr>
          <w:p w:rsidRPr="005E575D" w:rsidR="002F6EEF" w:rsidP="001630B0" w:rsidRDefault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Instalador : </w:t>
            </w:r>
            <w:r w:rsidRPr="001630B0" w:rsidR="001630B0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vAlign w:val="center"/>
          </w:tcPr>
          <w:p w:rsidRPr="005E575D" w:rsidR="002F6EEF" w:rsidP="002E19F1" w:rsidRDefault="002F6EEF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Termo   : </w:t>
            </w:r>
            <w:r w:rsidRPr="002E19F1" w:rsidR="002E19F1">
              <w:rPr>
                <w:sz w:val="20"/>
                <w:szCs w:val="20"/>
              </w:rPr>
              <w:t>[#TermLiability#]</w:t>
            </w:r>
          </w:p>
        </w:tc>
      </w:tr>
      <w:tr w:rsidRPr="005E575D" w:rsidR="001C2AA5" w:rsidTr="001C2AA5">
        <w:trPr>
          <w:trHeight w:val="253" w:hRule="exact"/>
        </w:trPr>
        <w:tc>
          <w:tcPr>
            <w:tcW w:w="5004" w:type="dxa"/>
            <w:vAlign w:val="center"/>
          </w:tcPr>
          <w:p w:rsidRPr="005E575D" w:rsidR="001C2AA5" w:rsidP="001630B0" w:rsidRDefault="001C2AA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Pr="005E575D">
              <w:rPr>
                <w:sz w:val="20"/>
                <w:szCs w:val="20"/>
              </w:rPr>
              <w:t xml:space="preserve">: </w:t>
            </w:r>
            <w:r w:rsidRPr="001630B0" w:rsidR="001630B0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vAlign w:val="center"/>
          </w:tcPr>
          <w:p w:rsidRPr="005E575D" w:rsidR="001C2AA5" w:rsidP="001630B0" w:rsidRDefault="001C2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27605">
              <w:rPr>
                <w:sz w:val="20"/>
                <w:szCs w:val="20"/>
              </w:rPr>
              <w:t xml:space="preserve">Id.Fornecimento: </w:t>
            </w:r>
            <w:r w:rsidRPr="001630B0" w:rsidR="001630B0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B17EA6" w:rsidRDefault="009015F2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192"/>
        <w:gridCol w:w="3486"/>
        <w:gridCol w:w="3330"/>
      </w:tblGrid>
      <w:tr w:rsidRPr="005E575D" w:rsidR="009015F2" w:rsidTr="00251EAA">
        <w:trPr>
          <w:trHeight w:val="235" w:hRule="exact"/>
        </w:trPr>
        <w:tc>
          <w:tcPr>
            <w:tcW w:w="3192" w:type="dxa"/>
            <w:vAlign w:val="bottom"/>
          </w:tcPr>
          <w:p w:rsidRPr="005E575D" w:rsidR="009015F2" w:rsidP="00F43675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        : </w:t>
            </w:r>
            <w:r w:rsidRPr="00F43675" w:rsidR="00F43675">
              <w:rPr>
                <w:sz w:val="20"/>
                <w:szCs w:val="20"/>
              </w:rPr>
              <w:t>[#RequestType#]</w:t>
            </w:r>
          </w:p>
        </w:tc>
        <w:tc>
          <w:tcPr>
            <w:tcW w:w="3486" w:type="dxa"/>
            <w:vAlign w:val="bottom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330" w:type="dxa"/>
            <w:vAlign w:val="bottom"/>
          </w:tcPr>
          <w:p w:rsidRPr="005E575D" w:rsidR="009015F2" w:rsidP="00F43675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Instalação: </w:t>
            </w:r>
            <w:r w:rsidRPr="00F43675" w:rsidR="00F43675">
              <w:rPr>
                <w:sz w:val="20"/>
                <w:szCs w:val="20"/>
              </w:rPr>
              <w:t>[#Naturaza#]</w:t>
            </w:r>
          </w:p>
        </w:tc>
      </w:tr>
      <w:tr w:rsidRPr="006A6F38" w:rsidR="009015F2" w:rsidTr="00251EAA">
        <w:trPr>
          <w:trHeight w:val="262" w:hRule="exact"/>
        </w:trPr>
        <w:tc>
          <w:tcPr>
            <w:tcW w:w="3192" w:type="dxa"/>
            <w:vAlign w:val="bottom"/>
          </w:tcPr>
          <w:p w:rsidRPr="005E575D" w:rsidR="009015F2" w:rsidP="00F43675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Gás : </w:t>
            </w:r>
            <w:r w:rsidRPr="00F43675" w:rsidR="00F43675">
              <w:rPr>
                <w:sz w:val="20"/>
                <w:szCs w:val="20"/>
              </w:rPr>
              <w:t>[#GasType#]</w:t>
            </w:r>
          </w:p>
        </w:tc>
        <w:tc>
          <w:tcPr>
            <w:tcW w:w="3486" w:type="dxa"/>
            <w:vAlign w:val="bottom"/>
          </w:tcPr>
          <w:p w:rsidRPr="00655A8A" w:rsidR="009015F2" w:rsidP="00655A8A" w:rsidRDefault="00F62119">
            <w:pPr>
              <w:rPr>
                <w:sz w:val="20"/>
                <w:szCs w:val="20"/>
                <w:lang w:val="en-US"/>
              </w:rPr>
            </w:pPr>
            <w:r w:rsidRPr="00655A8A">
              <w:rPr>
                <w:sz w:val="20"/>
                <w:szCs w:val="20"/>
                <w:lang w:val="en-US"/>
              </w:rPr>
              <w:t xml:space="preserve">Data Inspecção: </w:t>
            </w:r>
            <w:sdt>
              <w:sdtPr>
                <w:alias w:val="InspectionDate"/>
                <w:tag w:val="InspectionDate"/>
                <w:id w:val="4506813"/>
                <w:placeholder>
                  <w:docPart w:val="321F8B2AD77B4047ABE70F8F2429C364"/>
                </w:placeholder>
                <w:temporary/>
                <w:showingPlcHdr/>
              </w:sdtPr>
              <w:sdtContent>
                <w:r w:rsidRPr="00E7386E" w:rsidR="00655A8A">
                  <w:rPr>
                    <w:rStyle w:val="PlaceholderText"/>
                    <w:sz w:val="20"/>
                    <w:szCs w:val="20"/>
                    <w:lang w:val="en-US"/>
                  </w:rPr>
                  <w:t>Click here to enter text.</w:t>
                </w:r>
              </w:sdtContent>
            </w:sdt>
          </w:p>
        </w:tc>
        <w:tc>
          <w:tcPr>
            <w:tcW w:w="3330" w:type="dxa"/>
            <w:vAlign w:val="bottom"/>
          </w:tcPr>
          <w:p w:rsidRPr="00655A8A" w:rsidR="009015F2" w:rsidP="00655A8A" w:rsidRDefault="009015F2">
            <w:pPr>
              <w:rPr>
                <w:sz w:val="20"/>
                <w:szCs w:val="20"/>
                <w:lang w:val="en-US"/>
              </w:rPr>
            </w:pPr>
            <w:r w:rsidRPr="00655A8A">
              <w:rPr>
                <w:sz w:val="20"/>
                <w:szCs w:val="20"/>
                <w:lang w:val="en-US"/>
              </w:rPr>
              <w:t xml:space="preserve"> Hora : </w:t>
            </w:r>
            <w:sdt>
              <w:sdtPr>
                <w:alias w:val="InspectionTime"/>
                <w:tag w:val="InspectionTime"/>
                <w:id w:val="4506816"/>
                <w:placeholder>
                  <w:docPart w:val="FA6464FB8BE147A4B381AB9F5C862214"/>
                </w:placeholder>
                <w:temporary/>
                <w:showingPlcHdr/>
              </w:sdtPr>
              <w:sdtContent>
                <w:r w:rsidRPr="00E7386E" w:rsidR="00655A8A">
                  <w:rPr>
                    <w:rStyle w:val="PlaceholderText"/>
                    <w:sz w:val="20"/>
                    <w:szCs w:val="20"/>
                    <w:lang w:val="en-US"/>
                  </w:rPr>
                  <w:t>Click here to enter text.</w:t>
                </w:r>
              </w:sdtContent>
            </w:sdt>
          </w:p>
        </w:tc>
      </w:tr>
    </w:tbl>
    <w:p w:rsidRPr="005E575D" w:rsidR="009015F2" w:rsidP="00B17EA6" w:rsidRDefault="00983423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Pr="005E575D" w:rsidR="009015F2">
        <w:rPr>
          <w:b/>
          <w:bCs/>
          <w:sz w:val="20"/>
          <w:szCs w:val="20"/>
        </w:rPr>
        <w:t xml:space="preserve"> </w:t>
      </w:r>
      <w:r w:rsidRPr="005E575D" w:rsidR="009015F2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rPr>
          <w:trHeight w:val="224"/>
        </w:trPr>
        <w:tc>
          <w:tcPr>
            <w:tcW w:w="10008" w:type="dxa"/>
            <w:vAlign w:val="center"/>
          </w:tcPr>
          <w:p w:rsidRPr="00761D5B" w:rsidR="009015F2" w:rsidP="00761D5B" w:rsidRDefault="009015F2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rPr>
          <w:trHeight w:val="188"/>
        </w:trPr>
        <w:tc>
          <w:tcPr>
            <w:tcW w:w="10008" w:type="dxa"/>
            <w:vAlign w:val="center"/>
          </w:tcPr>
          <w:p w:rsidRPr="00761D5B" w:rsidR="009015F2" w:rsidP="00761D5B" w:rsidRDefault="009015F2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p w:rsidRPr="00980F84" w:rsidR="00FE1A88" w:rsidP="00980F84" w:rsidRDefault="00980F84">
      <w:pPr>
        <w:contextualSpacing/>
        <w:jc w:val="center"/>
        <w:rPr>
          <w:bCs/>
          <w:sz w:val="20"/>
          <w:szCs w:val="20"/>
        </w:rPr>
      </w:pPr>
      <w:r w:rsidRPr="00980F84">
        <w:rPr>
          <w:bCs/>
          <w:sz w:val="20"/>
          <w:szCs w:val="20"/>
        </w:rPr>
        <w:t>[#CustomTable2#]</w:t>
      </w:r>
    </w:p>
    <w:p w:rsidR="00B73717" w:rsidP="00B17EA6" w:rsidRDefault="00B73717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Pr="002E29EC" w:rsidR="004F0205" w:rsidP="002E29EC" w:rsidRDefault="002E29EC">
      <w:pPr>
        <w:contextualSpacing/>
        <w:jc w:val="center"/>
        <w:rPr>
          <w:bCs/>
          <w:sz w:val="20"/>
          <w:szCs w:val="20"/>
        </w:rPr>
      </w:pPr>
      <w:r w:rsidRPr="002E29EC">
        <w:rPr>
          <w:bCs/>
          <w:sz w:val="20"/>
          <w:szCs w:val="20"/>
        </w:rPr>
        <w:t>[#CustomTable1#]</w:t>
      </w:r>
    </w:p>
    <w:p w:rsidRPr="005E575D" w:rsidR="009015F2" w:rsidP="00B17EA6" w:rsidRDefault="00F016BF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396B28">
        <w:rPr>
          <w:b/>
          <w:bCs/>
          <w:sz w:val="20"/>
          <w:szCs w:val="20"/>
        </w:rPr>
        <w:t xml:space="preserve"> F</w:t>
      </w:r>
      <w:r w:rsidRPr="00F016BF">
        <w:rPr>
          <w:b/>
          <w:bCs/>
          <w:sz w:val="20"/>
          <w:szCs w:val="20"/>
        </w:rPr>
        <w:t>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D72F7D">
        <w:trPr>
          <w:trHeight w:val="206"/>
        </w:trPr>
        <w:tc>
          <w:tcPr>
            <w:tcW w:w="10008" w:type="dxa"/>
            <w:vAlign w:val="center"/>
          </w:tcPr>
          <w:p w:rsidRPr="005E575D" w:rsidR="009015F2" w:rsidP="00B17EA6" w:rsidRDefault="009015F2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CB2BD7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9341C0">
        <w:tc>
          <w:tcPr>
            <w:tcW w:w="10008" w:type="dxa"/>
          </w:tcPr>
          <w:p w:rsidRPr="005E575D" w:rsidR="009015F2" w:rsidP="00B17EA6" w:rsidRDefault="009015F2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53FA2" w:rsidP="00DB252F" w:rsidRDefault="00453FA2">
      <w:pPr>
        <w:rPr>
          <w:b/>
          <w:sz w:val="20"/>
          <w:szCs w:val="20"/>
        </w:rPr>
      </w:pPr>
    </w:p>
    <w:p w:rsidR="00C30CFC" w:rsidP="00DB252F" w:rsidRDefault="00C30CFC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Pr="00910B13" w:rsidR="00AA66D9" w:rsidP="00910B13" w:rsidRDefault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8E5AC7" w:rsidP="00954FE5" w:rsidRDefault="008E5AC7">
      <w:bookmarkStart w:name="CONTEUDOPRINCIPAL" w:id="0"/>
      <w:bookmarkEnd w:id="0"/>
    </w:p>
    <w:tbl>
      <w:tblPr>
        <w:tblStyle w:val="TableGrid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BD25BE" w:rsidR="009E6743" w:rsidTr="000708BB">
        <w:trPr>
          <w:cantSplit/>
        </w:trPr>
        <w:tc>
          <w:tcPr>
            <w:tcW w:w="9900" w:type="dxa"/>
            <w:gridSpan w:val="2"/>
          </w:tcPr>
          <w:p w:rsidRPr="005E575D" w:rsidR="00FA7AF4" w:rsidP="00FA7AF4" w:rsidRDefault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Pr="009310F7" w:rsidR="009E6743" w:rsidP="001445F2" w:rsidRDefault="009E6743">
            <w:pPr>
              <w:rPr>
                <w:bCs/>
                <w:sz w:val="16"/>
                <w:szCs w:val="16"/>
              </w:rPr>
            </w:pPr>
          </w:p>
        </w:tc>
      </w:tr>
      <w:tr w:rsidRPr="00BD25BE" w:rsidR="008E5AC7" w:rsidTr="000708BB">
        <w:trPr>
          <w:cantSplit/>
        </w:trPr>
        <w:tc>
          <w:tcPr>
            <w:tcW w:w="9900" w:type="dxa"/>
            <w:gridSpan w:val="2"/>
          </w:tcPr>
          <w:p w:rsidRPr="009310F7" w:rsidR="008E5AC7" w:rsidP="001445F2" w:rsidRDefault="008E5AC7">
            <w:pPr>
              <w:rPr>
                <w:bCs/>
                <w:sz w:val="16"/>
                <w:szCs w:val="16"/>
              </w:rPr>
            </w:pPr>
          </w:p>
        </w:tc>
      </w:tr>
      <w:tr w:rsidRPr="00BD25BE" w:rsidR="008E5AC7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BD25BE" w:rsidR="008E5AC7" w:rsidP="00E812E4" w:rsidRDefault="00A97CD7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 w:rsidRPr="00BD25BE" w:rsidR="008E5AC7">
              <w:rPr>
                <w:bCs/>
                <w:sz w:val="20"/>
                <w:szCs w:val="20"/>
                <w:u w:val="single"/>
              </w:rPr>
              <w:t>Re</w:t>
            </w:r>
            <w:bookmarkStart w:name="_GoBack" w:id="1"/>
            <w:bookmarkEnd w:id="1"/>
            <w:r w:rsidRPr="00BD25BE" w:rsidR="008E5AC7">
              <w:rPr>
                <w:bCs/>
                <w:sz w:val="20"/>
                <w:szCs w:val="20"/>
                <w:u w:val="single"/>
              </w:rPr>
              <w:t>querente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BD25BE" w:rsidR="008E5AC7" w:rsidP="00D65E35" w:rsidRDefault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>
              <w:rPr>
                <w:bCs/>
                <w:sz w:val="20"/>
                <w:szCs w:val="20"/>
                <w:u w:val="single"/>
              </w:rPr>
              <w:t>I</w:t>
            </w:r>
            <w:r w:rsidRPr="00BD25BE" w:rsidR="008E5AC7">
              <w:rPr>
                <w:bCs/>
                <w:sz w:val="20"/>
                <w:szCs w:val="20"/>
                <w:u w:val="single"/>
              </w:rPr>
              <w:t>nspector</w:t>
            </w:r>
          </w:p>
        </w:tc>
      </w:tr>
      <w:tr w:rsidRPr="00BD25BE" w:rsidR="008E5AC7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4507D7" w:rsidR="008E5AC7" w:rsidP="00314496" w:rsidRDefault="00D37008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4507D7" w:rsidR="008E5AC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507D7" w:rsidR="008E5AC7" w:rsidP="00314496" w:rsidRDefault="00E30628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Pr="004507D7" w:rsidR="00D37008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r w:rsidRPr="004507D7" w:rsidR="008E5AC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8E5AC7" w:rsidTr="000708B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BD25BE" w:rsidR="008E5AC7" w:rsidP="001445F2" w:rsidRDefault="00A97CD7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Pr="00556DFD" w:rsidR="008E5AC7">
              <w:rPr>
                <w:bCs/>
                <w:sz w:val="20"/>
                <w:szCs w:val="20"/>
              </w:rPr>
              <w:t>[#EntityName#]</w:t>
            </w:r>
            <w:r w:rsidRPr="00BD25BE" w:rsidR="008E5AC7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556DFD" w:rsidR="008E5AC7" w:rsidP="00715935" w:rsidRDefault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Pr="00556DFD" w:rsidR="008E5AC7">
              <w:rPr>
                <w:bCs/>
                <w:sz w:val="20"/>
                <w:szCs w:val="20"/>
              </w:rPr>
              <w:t>[#TechnicoName#]</w:t>
            </w:r>
          </w:p>
          <w:p w:rsidRPr="00BD25BE" w:rsidR="008E5AC7" w:rsidP="006A6F38" w:rsidRDefault="00715935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</w:t>
            </w:r>
            <w:r w:rsidRPr="00F75D29" w:rsidR="005F0540">
              <w:rPr>
                <w:bCs/>
                <w:sz w:val="20"/>
                <w:szCs w:val="20"/>
              </w:rPr>
              <w:t>Licença</w:t>
            </w:r>
            <w:r w:rsidR="005F0540">
              <w:rPr>
                <w:bCs/>
                <w:sz w:val="20"/>
                <w:szCs w:val="20"/>
              </w:rPr>
              <w:t xml:space="preserve"> -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A6F38" w:rsidR="006A6F38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8E5AC7" w:rsidTr="000708B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56DFD" w:rsidR="008E5AC7" w:rsidP="001445F2" w:rsidRDefault="008E5AC7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56DFD" w:rsidR="008E5AC7" w:rsidP="00F71E7A" w:rsidRDefault="008E5AC7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Pr="00CF2742" w:rsidR="008E5AC7" w:rsidTr="000708B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BD25BE" w:rsidR="008E5AC7" w:rsidP="001445F2" w:rsidRDefault="009D7E70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 </w:t>
            </w:r>
            <w:r w:rsidRPr="00762644" w:rsidR="008E5AC7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F0540" w:rsidR="008E5AC7" w:rsidP="005F0540" w:rsidRDefault="0071593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5F0540">
              <w:rPr>
                <w:sz w:val="20"/>
                <w:szCs w:val="20"/>
                <w:lang w:val="en-US"/>
              </w:rPr>
              <w:t xml:space="preserve">                                </w:t>
            </w:r>
            <w:r w:rsidRPr="005F0540" w:rsidR="005F0540">
              <w:rPr>
                <w:sz w:val="20"/>
                <w:szCs w:val="20"/>
                <w:lang w:val="en-US"/>
              </w:rPr>
              <w:t xml:space="preserve"> </w:t>
            </w:r>
            <w:sdt>
              <w:sdtPr>
                <w:alias w:val="LD_InspectionDate"/>
                <w:tag w:val="LD_InspectionDate"/>
                <w:id w:val="873349690"/>
                <w:placeholder>
                  <w:docPart w:val="4F066253878F4401AE0557A24EE6C50E"/>
                </w:placeholder>
                <w:temporary/>
                <w:showingPlcHdr/>
              </w:sdtPr>
              <w:sdtContent>
                <w:r w:rsidRPr="00E7386E" w:rsidR="005F0540">
                  <w:rPr>
                    <w:rStyle w:val="PlaceholderText"/>
                    <w:sz w:val="20"/>
                    <w:szCs w:val="20"/>
                    <w:lang w:val="en-US"/>
                  </w:rPr>
                  <w:t>Click here to enter text.</w:t>
                </w:r>
              </w:sdtContent>
            </w:sdt>
          </w:p>
        </w:tc>
      </w:tr>
    </w:tbl>
    <w:p w:rsidRPr="005F0540" w:rsidR="008E5AC7" w:rsidP="00954FE5" w:rsidRDefault="008E5AC7">
      <w:pPr>
        <w:rPr>
          <w:lang w:val="en-US"/>
        </w:rPr>
      </w:pPr>
    </w:p>
    <w:sectPr w:rsidRPr="005F0540" w:rsidR="008E5AC7" w:rsidSect="008277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CEB" w:rsidRDefault="002D2CEB" w:rsidP="002F5558">
      <w:r>
        <w:separator/>
      </w:r>
    </w:p>
  </w:endnote>
  <w:endnote w:type="continuationSeparator" w:id="0">
    <w:p w:rsidR="002D2CEB" w:rsidRDefault="002D2CEB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 w:rsidP="004D1913">
    <w:pPr>
      <w:pStyle w:val="Footer"/>
    </w:pPr>
  </w:p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BA1265" w:rsidRDefault="00BA1265" w:rsidP="00BA2307">
            <w:pPr>
              <w:jc w:val="both"/>
            </w:pPr>
          </w:p>
          <w:p w:rsidR="00827741" w:rsidRDefault="00BC25C0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6F3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14F54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6F3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BC25C0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6F3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6F3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1368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3C1640" w:rsidRPr="00827741" w:rsidRDefault="003C1640" w:rsidP="003C1640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3C1640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4D1913" w:rsidTr="00827741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4D1913" w:rsidTr="00827741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5C3C02" w:rsidRDefault="005C3C02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  <w:r w:rsidRPr="005C3C02">
                    <w:rPr>
                      <w:rFonts w:ascii="Arial" w:hAnsi="Arial" w:cs="Arial"/>
                      <w:sz w:val="18"/>
                      <w:szCs w:val="18"/>
                    </w:rPr>
                    <w:t>INDIP521/1 (29-08-2014)</w:t>
                  </w:r>
                </w:p>
              </w:tc>
            </w:tr>
          </w:tbl>
          <w:p w:rsidR="00A42DA2" w:rsidRDefault="00BC25C0" w:rsidP="004D1913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1112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2DA2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1112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CEB" w:rsidRDefault="002D2CEB" w:rsidP="002F5558">
      <w:r>
        <w:separator/>
      </w:r>
    </w:p>
  </w:footnote>
  <w:footnote w:type="continuationSeparator" w:id="0">
    <w:p w:rsidR="002D2CEB" w:rsidRDefault="002D2CEB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C02" w:rsidRDefault="005C3C0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BD1F24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>
      <w:rPr>
        <w:rFonts w:ascii="Arial Narrow" w:hAnsi="Arial Narrow"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1914525" cy="762000"/>
          <wp:effectExtent l="19050" t="0" r="9525" b="0"/>
          <wp:wrapNone/>
          <wp:docPr id="4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0D27"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AA2AD8" w:rsidP="00745317">
          <w:pPr>
            <w:pStyle w:val="Header"/>
            <w:jc w:val="right"/>
          </w:pPr>
          <w:r w:rsidRPr="00AA2AD8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2360" w:rsidRDefault="00F12360" w:rsidP="0074531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23091B" w:rsidP="00D013BB">
          <w:pPr>
            <w:pStyle w:val="Header"/>
          </w:pPr>
          <w:r w:rsidRPr="0023091B"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-28575</wp:posOffset>
                </wp:positionV>
                <wp:extent cx="1914525" cy="762000"/>
                <wp:effectExtent l="19050" t="0" r="9525" b="0"/>
                <wp:wrapNone/>
                <wp:docPr id="6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C34E1" w:rsidRPr="008C34E1"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-114300</wp:posOffset>
                </wp:positionV>
                <wp:extent cx="1914525" cy="762000"/>
                <wp:effectExtent l="19050" t="0" r="9525" b="0"/>
                <wp:wrapNone/>
                <wp:docPr id="7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8C34E1" w:rsidP="008B2667">
          <w:pPr>
            <w:pStyle w:val="Header"/>
            <w:jc w:val="right"/>
          </w:pPr>
          <w:r w:rsidRPr="008C34E1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0708BB"/>
    <w:rsid w:val="0000028D"/>
    <w:rsid w:val="00003A47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08BB"/>
    <w:rsid w:val="00071EB6"/>
    <w:rsid w:val="00072E11"/>
    <w:rsid w:val="00077129"/>
    <w:rsid w:val="000776C9"/>
    <w:rsid w:val="00081E2F"/>
    <w:rsid w:val="0009075E"/>
    <w:rsid w:val="00092838"/>
    <w:rsid w:val="000A3C37"/>
    <w:rsid w:val="000A4BFC"/>
    <w:rsid w:val="000B561C"/>
    <w:rsid w:val="000C19E9"/>
    <w:rsid w:val="000C36CB"/>
    <w:rsid w:val="000C5FB0"/>
    <w:rsid w:val="000C7FD7"/>
    <w:rsid w:val="000D06C2"/>
    <w:rsid w:val="000D27AA"/>
    <w:rsid w:val="000D4F07"/>
    <w:rsid w:val="000D6A61"/>
    <w:rsid w:val="000E74AD"/>
    <w:rsid w:val="000F2A90"/>
    <w:rsid w:val="000F3A1E"/>
    <w:rsid w:val="000F500F"/>
    <w:rsid w:val="001126E5"/>
    <w:rsid w:val="001227FC"/>
    <w:rsid w:val="00122C26"/>
    <w:rsid w:val="00122FEE"/>
    <w:rsid w:val="00124C7F"/>
    <w:rsid w:val="00130327"/>
    <w:rsid w:val="001354DD"/>
    <w:rsid w:val="00146FE5"/>
    <w:rsid w:val="00151B4E"/>
    <w:rsid w:val="00154E71"/>
    <w:rsid w:val="0016050F"/>
    <w:rsid w:val="00162A17"/>
    <w:rsid w:val="001630B0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3091B"/>
    <w:rsid w:val="002310CB"/>
    <w:rsid w:val="00232A95"/>
    <w:rsid w:val="002330E6"/>
    <w:rsid w:val="0024154F"/>
    <w:rsid w:val="00251EAA"/>
    <w:rsid w:val="00267682"/>
    <w:rsid w:val="00276A64"/>
    <w:rsid w:val="0027745D"/>
    <w:rsid w:val="002816A9"/>
    <w:rsid w:val="0029072B"/>
    <w:rsid w:val="00291F14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2CEB"/>
    <w:rsid w:val="002D6B94"/>
    <w:rsid w:val="002E19F1"/>
    <w:rsid w:val="002E279F"/>
    <w:rsid w:val="002E29EC"/>
    <w:rsid w:val="002E4B07"/>
    <w:rsid w:val="002E6FF0"/>
    <w:rsid w:val="002F3E84"/>
    <w:rsid w:val="002F5558"/>
    <w:rsid w:val="002F6EEF"/>
    <w:rsid w:val="0030094F"/>
    <w:rsid w:val="0030566F"/>
    <w:rsid w:val="00307E55"/>
    <w:rsid w:val="00311127"/>
    <w:rsid w:val="003113E4"/>
    <w:rsid w:val="00314496"/>
    <w:rsid w:val="00316300"/>
    <w:rsid w:val="00317E2B"/>
    <w:rsid w:val="0032021A"/>
    <w:rsid w:val="00320EA4"/>
    <w:rsid w:val="0032105E"/>
    <w:rsid w:val="00330C28"/>
    <w:rsid w:val="00331BB6"/>
    <w:rsid w:val="0033242D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96B28"/>
    <w:rsid w:val="003A00B4"/>
    <w:rsid w:val="003A01FD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5071"/>
    <w:rsid w:val="003E7C79"/>
    <w:rsid w:val="00400715"/>
    <w:rsid w:val="00403D5E"/>
    <w:rsid w:val="00415A84"/>
    <w:rsid w:val="00416910"/>
    <w:rsid w:val="00426CE6"/>
    <w:rsid w:val="00426DF8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BC1"/>
    <w:rsid w:val="00643257"/>
    <w:rsid w:val="00643FBF"/>
    <w:rsid w:val="0064593D"/>
    <w:rsid w:val="00655A8A"/>
    <w:rsid w:val="00663422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5818"/>
    <w:rsid w:val="00697E02"/>
    <w:rsid w:val="006A2BAE"/>
    <w:rsid w:val="006A356D"/>
    <w:rsid w:val="006A6F38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10D11"/>
    <w:rsid w:val="00712B14"/>
    <w:rsid w:val="00715935"/>
    <w:rsid w:val="0072579E"/>
    <w:rsid w:val="00727CC5"/>
    <w:rsid w:val="007350DD"/>
    <w:rsid w:val="00736FAA"/>
    <w:rsid w:val="007421FF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24BF"/>
    <w:rsid w:val="00782A3D"/>
    <w:rsid w:val="007945F1"/>
    <w:rsid w:val="007A4F68"/>
    <w:rsid w:val="007B530A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A5B5D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B12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6C1"/>
    <w:rsid w:val="009B5F3F"/>
    <w:rsid w:val="009C47CB"/>
    <w:rsid w:val="009C5071"/>
    <w:rsid w:val="009C5187"/>
    <w:rsid w:val="009C525C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3B66"/>
    <w:rsid w:val="00A04473"/>
    <w:rsid w:val="00A04B45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7F09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3A9A"/>
    <w:rsid w:val="00B447E0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74DF"/>
    <w:rsid w:val="00BB02C1"/>
    <w:rsid w:val="00BB4F51"/>
    <w:rsid w:val="00BC0388"/>
    <w:rsid w:val="00BC065E"/>
    <w:rsid w:val="00BC25C0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FC"/>
    <w:rsid w:val="00C51840"/>
    <w:rsid w:val="00C525CD"/>
    <w:rsid w:val="00C52D2A"/>
    <w:rsid w:val="00C56F7A"/>
    <w:rsid w:val="00C7705D"/>
    <w:rsid w:val="00C84C2B"/>
    <w:rsid w:val="00C866B3"/>
    <w:rsid w:val="00C929DC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2742"/>
    <w:rsid w:val="00CF4101"/>
    <w:rsid w:val="00CF65BC"/>
    <w:rsid w:val="00CF7192"/>
    <w:rsid w:val="00D064DB"/>
    <w:rsid w:val="00D157BD"/>
    <w:rsid w:val="00D15B2D"/>
    <w:rsid w:val="00D179B3"/>
    <w:rsid w:val="00D22B5D"/>
    <w:rsid w:val="00D26C7F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40B6E"/>
    <w:rsid w:val="00E41B34"/>
    <w:rsid w:val="00E4460C"/>
    <w:rsid w:val="00E5024A"/>
    <w:rsid w:val="00E5582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2AC7"/>
    <w:rsid w:val="00E7386E"/>
    <w:rsid w:val="00E76DED"/>
    <w:rsid w:val="00E812E4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3BFE"/>
    <w:rsid w:val="00ED5342"/>
    <w:rsid w:val="00EE0A73"/>
    <w:rsid w:val="00EE6369"/>
    <w:rsid w:val="00EF0203"/>
    <w:rsid w:val="00EF457B"/>
    <w:rsid w:val="00EF6370"/>
    <w:rsid w:val="00F0048B"/>
    <w:rsid w:val="00F016BF"/>
    <w:rsid w:val="00F03910"/>
    <w:rsid w:val="00F03AEF"/>
    <w:rsid w:val="00F04BBF"/>
    <w:rsid w:val="00F10759"/>
    <w:rsid w:val="00F12360"/>
    <w:rsid w:val="00F13926"/>
    <w:rsid w:val="00F139B3"/>
    <w:rsid w:val="00F13F92"/>
    <w:rsid w:val="00F14005"/>
    <w:rsid w:val="00F14F54"/>
    <w:rsid w:val="00F171FF"/>
    <w:rsid w:val="00F25A79"/>
    <w:rsid w:val="00F3002A"/>
    <w:rsid w:val="00F319DC"/>
    <w:rsid w:val="00F31D86"/>
    <w:rsid w:val="00F43675"/>
    <w:rsid w:val="00F458A5"/>
    <w:rsid w:val="00F51544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1E7A"/>
    <w:rsid w:val="00F727B5"/>
    <w:rsid w:val="00F76F6A"/>
    <w:rsid w:val="00F805A0"/>
    <w:rsid w:val="00F82A10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66E9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D525F"/>
    <w:rsid w:val="00FE1A88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F066253878F4401AE0557A24EE6C5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DA2B2-6C15-4A50-A5B5-4E9BFD672C9A}"/>
      </w:docPartPr>
      <w:docPartBody>
        <w:p w:rsidR="009A4952" w:rsidRDefault="007F7FE6" w:rsidP="007F7FE6">
          <w:pPr>
            <w:pStyle w:val="4F066253878F4401AE0557A24EE6C50E4"/>
          </w:pPr>
          <w:r w:rsidRPr="00E7386E">
            <w:rPr>
              <w:rStyle w:val="PlaceholderText"/>
              <w:sz w:val="20"/>
              <w:szCs w:val="20"/>
              <w:lang w:val="en-US"/>
            </w:rPr>
            <w:t>Click here to enter text.</w:t>
          </w:r>
        </w:p>
      </w:docPartBody>
    </w:docPart>
    <w:docPart>
      <w:docPartPr>
        <w:name w:val="321F8B2AD77B4047ABE70F8F2429C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DBF52-8272-4460-8FBE-751348FF269B}"/>
      </w:docPartPr>
      <w:docPartBody>
        <w:p w:rsidR="002512D5" w:rsidRDefault="007F7FE6" w:rsidP="007F7FE6">
          <w:pPr>
            <w:pStyle w:val="321F8B2AD77B4047ABE70F8F2429C3644"/>
          </w:pPr>
          <w:r w:rsidRPr="00E7386E">
            <w:rPr>
              <w:rStyle w:val="PlaceholderText"/>
              <w:sz w:val="20"/>
              <w:szCs w:val="20"/>
              <w:lang w:val="en-US"/>
            </w:rPr>
            <w:t>Click here to enter text.</w:t>
          </w:r>
        </w:p>
      </w:docPartBody>
    </w:docPart>
    <w:docPart>
      <w:docPartPr>
        <w:name w:val="FA6464FB8BE147A4B381AB9F5C862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AFE80-1FF1-4944-A509-F90759FF52F2}"/>
      </w:docPartPr>
      <w:docPartBody>
        <w:p w:rsidR="002512D5" w:rsidRDefault="007F7FE6" w:rsidP="007F7FE6">
          <w:pPr>
            <w:pStyle w:val="FA6464FB8BE147A4B381AB9F5C8622141"/>
          </w:pPr>
          <w:r w:rsidRPr="00E7386E">
            <w:rPr>
              <w:rStyle w:val="PlaceholderText"/>
              <w:sz w:val="20"/>
              <w:szCs w:val="20"/>
              <w:lang w:val="en-U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2361E4"/>
    <w:rsid w:val="002361E4"/>
    <w:rsid w:val="002512D5"/>
    <w:rsid w:val="00377DE9"/>
    <w:rsid w:val="007F7FE6"/>
    <w:rsid w:val="009A4952"/>
    <w:rsid w:val="00A6459D"/>
    <w:rsid w:val="00EA5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52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7FE6"/>
    <w:rPr>
      <w:color w:val="808080"/>
    </w:rPr>
  </w:style>
  <w:style w:type="paragraph" w:customStyle="1" w:styleId="4F066253878F4401AE0557A24EE6C50E">
    <w:name w:val="4F066253878F4401AE0557A24EE6C50E"/>
    <w:rsid w:val="002361E4"/>
  </w:style>
  <w:style w:type="paragraph" w:customStyle="1" w:styleId="321F8B2AD77B4047ABE70F8F2429C364">
    <w:name w:val="321F8B2AD77B4047ABE70F8F2429C364"/>
    <w:rsid w:val="007F7FE6"/>
  </w:style>
  <w:style w:type="paragraph" w:customStyle="1" w:styleId="321F8B2AD77B4047ABE70F8F2429C3641">
    <w:name w:val="321F8B2AD77B4047ABE70F8F2429C3641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4F066253878F4401AE0557A24EE6C50E1">
    <w:name w:val="4F066253878F4401AE0557A24EE6C50E1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321F8B2AD77B4047ABE70F8F2429C3642">
    <w:name w:val="321F8B2AD77B4047ABE70F8F2429C3642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4F066253878F4401AE0557A24EE6C50E2">
    <w:name w:val="4F066253878F4401AE0557A24EE6C50E2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321F8B2AD77B4047ABE70F8F2429C3643">
    <w:name w:val="321F8B2AD77B4047ABE70F8F2429C3643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4F066253878F4401AE0557A24EE6C50E3">
    <w:name w:val="4F066253878F4401AE0557A24EE6C50E3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FA6464FB8BE147A4B381AB9F5C862214">
    <w:name w:val="FA6464FB8BE147A4B381AB9F5C862214"/>
    <w:rsid w:val="007F7FE6"/>
  </w:style>
  <w:style w:type="paragraph" w:customStyle="1" w:styleId="321F8B2AD77B4047ABE70F8F2429C3644">
    <w:name w:val="321F8B2AD77B4047ABE70F8F2429C3644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FA6464FB8BE147A4B381AB9F5C8622141">
    <w:name w:val="FA6464FB8BE147A4B381AB9F5C8622141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4F066253878F4401AE0557A24EE6C50E4">
    <w:name w:val="4F066253878F4401AE0557A24EE6C50E4"/>
    <w:rsid w:val="007F7FE6"/>
    <w:pPr>
      <w:spacing w:after="0" w:line="240" w:lineRule="auto"/>
    </w:pPr>
    <w:rPr>
      <w:rFonts w:ascii="Calibri" w:eastAsia="Calibri" w:hAnsi="Calibri" w:cs="Times New Roman"/>
      <w:lang w:val="pt-PT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874AE-70A2-4121-A86B-4A19144B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Gas_Inspector_DemoTemplate</Template>
  <TotalTime>51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sathira.r</cp:lastModifiedBy>
  <cp:revision>60</cp:revision>
  <dcterms:created xsi:type="dcterms:W3CDTF">2014-08-30T12:34:00Z</dcterms:created>
  <dcterms:modified xsi:type="dcterms:W3CDTF">2015-05-26T10:26:00Z</dcterms:modified>
</cp:coreProperties>
</file>