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Nº : [#InspectionNo#]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>Inspecção Aprovada</w:t>
      </w:r>
    </w:p>
    <w:p w:rsidR="009015F2" w:rsidRPr="005E575D" w:rsidRDefault="009015F2" w:rsidP="009015F2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CB2BD7" w:rsidRPr="00CB2BD7">
              <w:rPr>
                <w:sz w:val="20"/>
                <w:szCs w:val="20"/>
              </w:rPr>
              <w:t>[#InspectionNo#]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D013BB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19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20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9015F2">
      <w:pPr>
        <w:rPr>
          <w:b/>
          <w:bCs/>
          <w:sz w:val="20"/>
          <w:szCs w:val="20"/>
        </w:rPr>
      </w:pPr>
    </w:p>
    <w:p w:rsidR="009015F2" w:rsidRPr="005E575D" w:rsidRDefault="009015F2" w:rsidP="009015F2">
      <w:pPr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5E575D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9341C0">
            <w:pPr>
              <w:spacing w:line="20" w:lineRule="atLeast"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9015F2">
      <w:pPr>
        <w:spacing w:line="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spacing w:line="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5E575D">
            <w:pPr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D013BB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A66D9">
        <w:trPr>
          <w:trHeight w:val="188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AA66D9">
        <w:trPr>
          <w:trHeight w:val="440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D013BB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AA66D9">
        <w:trPr>
          <w:trHeight w:val="764"/>
        </w:trPr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AA66D9" w:rsidRPr="00BD25BE" w:rsidTr="00AA66D9">
        <w:trPr>
          <w:trHeight w:val="215"/>
        </w:trPr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sz w:val="20"/>
                <w:szCs w:val="20"/>
              </w:rPr>
            </w:pPr>
            <w:r w:rsidRPr="00AA66D9">
              <w:rPr>
                <w:sz w:val="20"/>
                <w:szCs w:val="20"/>
              </w:rPr>
              <w:t>[#DateTimeNow#]</w:t>
            </w:r>
          </w:p>
        </w:tc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rFonts w:ascii="Segoe UI" w:hAnsi="Segoe UI" w:cs="Segoe UI"/>
                <w:color w:val="000000"/>
                <w:sz w:val="18"/>
                <w:szCs w:val="18"/>
                <w:lang w:val="en-US" w:eastAsia="pt-PT"/>
              </w:rPr>
              <w:t>Processado por computador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>
              <w:rPr>
                <w:bCs/>
                <w:sz w:val="20"/>
                <w:szCs w:val="20"/>
              </w:rPr>
              <w:t xml:space="preserve">                </w:t>
            </w:r>
            <w:r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Default="009015F2" w:rsidP="009015F2">
      <w:pPr>
        <w:rPr>
          <w:bCs/>
          <w:sz w:val="20"/>
          <w:szCs w:val="20"/>
        </w:rPr>
      </w:pPr>
    </w:p>
    <w:p w:rsidR="009310F7" w:rsidRDefault="009310F7" w:rsidP="009015F2">
      <w:pPr>
        <w:rPr>
          <w:bCs/>
          <w:sz w:val="20"/>
          <w:szCs w:val="20"/>
        </w:rPr>
      </w:pPr>
    </w:p>
    <w:p w:rsidR="00F62119" w:rsidRPr="00BD25BE" w:rsidRDefault="00F62119" w:rsidP="009015F2">
      <w:pPr>
        <w:rPr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lastRenderedPageBreak/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E5CB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Borders w:offsetFrom="page">
        <w:top w:val="double" w:sz="4" w:space="24" w:color="003876"/>
        <w:left w:val="double" w:sz="4" w:space="24" w:color="003876"/>
        <w:bottom w:val="double" w:sz="4" w:space="24" w:color="003876"/>
        <w:right w:val="double" w:sz="4" w:space="24" w:color="003876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EA4" w:rsidRDefault="00320EA4" w:rsidP="002F5558">
      <w:r>
        <w:separator/>
      </w:r>
    </w:p>
  </w:endnote>
  <w:endnote w:type="continuationSeparator" w:id="1">
    <w:p w:rsidR="00320EA4" w:rsidRDefault="00320EA4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747FA7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B55CB2">
            <w:rPr>
              <w:noProof/>
            </w:rPr>
            <w:t>2</w:t>
          </w:r>
        </w:fldSimple>
        <w:r w:rsidR="009310F7">
          <w:t xml:space="preserve"> | </w:t>
        </w:r>
        <w:r w:rsidR="009310F7"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EA4" w:rsidRDefault="00320EA4" w:rsidP="002F5558">
      <w:r>
        <w:separator/>
      </w:r>
    </w:p>
  </w:footnote>
  <w:footnote w:type="continuationSeparator" w:id="1">
    <w:p w:rsidR="00320EA4" w:rsidRDefault="00320EA4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D013BB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942975" cy="390525"/>
                <wp:effectExtent l="19050" t="0" r="0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3334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33425" cy="390525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1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1313"/>
  </w:hdrShapeDefaults>
  <w:footnotePr>
    <w:footnote w:id="0"/>
    <w:footnote w:id="1"/>
  </w:footnotePr>
  <w:endnotePr>
    <w:endnote w:id="0"/>
    <w:endnote w:id="1"/>
  </w:endnotePr>
  <w:compat/>
  <w:rsids>
    <w:rsidRoot w:val="00D84086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3354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41B78"/>
    <w:rsid w:val="00347CD8"/>
    <w:rsid w:val="003512A4"/>
    <w:rsid w:val="00357627"/>
    <w:rsid w:val="0036535C"/>
    <w:rsid w:val="00366F31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E575D"/>
    <w:rsid w:val="005F1B70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9EA"/>
    <w:rsid w:val="006412C6"/>
    <w:rsid w:val="0064593D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47FA7"/>
    <w:rsid w:val="0075001A"/>
    <w:rsid w:val="00751302"/>
    <w:rsid w:val="007529AF"/>
    <w:rsid w:val="00752EDE"/>
    <w:rsid w:val="00756532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520B"/>
    <w:rsid w:val="008869E9"/>
    <w:rsid w:val="008A2FE9"/>
    <w:rsid w:val="008A3877"/>
    <w:rsid w:val="008A5133"/>
    <w:rsid w:val="008B7C71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52D3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260D3"/>
    <w:rsid w:val="00B26187"/>
    <w:rsid w:val="00B37560"/>
    <w:rsid w:val="00B42AD6"/>
    <w:rsid w:val="00B50772"/>
    <w:rsid w:val="00B55CB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83F27"/>
    <w:rsid w:val="00D84086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52D3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LatestTemplate</Template>
  <TotalTime>0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suresh.m</cp:lastModifiedBy>
  <cp:revision>2</cp:revision>
  <dcterms:created xsi:type="dcterms:W3CDTF">2014-01-28T16:11:00Z</dcterms:created>
  <dcterms:modified xsi:type="dcterms:W3CDTF">2014-01-28T16:11:00Z</dcterms:modified>
</cp:coreProperties>
</file>