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Nº : [#</w:t>
      </w:r>
      <w:r w:rsidR="005360C4" w:rsidRPr="005E575D">
        <w:rPr>
          <w:b/>
          <w:sz w:val="20"/>
          <w:szCs w:val="20"/>
        </w:rPr>
        <w:t xml:space="preserve">Inspecção </w:t>
      </w:r>
      <w:r w:rsidRPr="005E575D">
        <w:rPr>
          <w:sz w:val="20"/>
          <w:szCs w:val="20"/>
        </w:rPr>
        <w:t>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B17EA6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B17EA6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B17EA6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B17EA6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B17EA6">
        <w:trPr>
          <w:trHeight w:val="440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B17EA6">
        <w:trPr>
          <w:trHeight w:val="764"/>
        </w:trPr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B17EA6" w:rsidRPr="00AA66D9" w:rsidTr="00B17EA6">
        <w:trPr>
          <w:trHeight w:val="278"/>
        </w:trPr>
        <w:tc>
          <w:tcPr>
            <w:tcW w:w="10008" w:type="dxa"/>
            <w:gridSpan w:val="2"/>
            <w:shd w:val="clear" w:color="auto" w:fill="auto"/>
            <w:vAlign w:val="bottom"/>
          </w:tcPr>
          <w:tbl>
            <w:tblPr>
              <w:tblStyle w:val="TableGrid"/>
              <w:tblW w:w="0" w:type="auto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/>
            </w:tblPr>
            <w:tblGrid>
              <w:gridCol w:w="4855"/>
              <w:gridCol w:w="4927"/>
            </w:tblGrid>
            <w:tr w:rsidR="00B17EA6" w:rsidTr="00B17EA6">
              <w:tc>
                <w:tcPr>
                  <w:tcW w:w="4855" w:type="dxa"/>
                </w:tcPr>
                <w:p w:rsidR="00B17EA6" w:rsidRPr="00B17EA6" w:rsidRDefault="00B17EA6" w:rsidP="00B17EA6">
                  <w:pPr>
                    <w:rPr>
                      <w:bCs/>
                      <w:sz w:val="20"/>
                      <w:szCs w:val="20"/>
                    </w:rPr>
                  </w:pPr>
                  <w:r w:rsidRPr="00B17EA6">
                    <w:rPr>
                      <w:bCs/>
                      <w:sz w:val="20"/>
                      <w:szCs w:val="20"/>
                    </w:rPr>
                    <w:t>[#DateTimeNow#]</w:t>
                  </w:r>
                </w:p>
              </w:tc>
              <w:tc>
                <w:tcPr>
                  <w:tcW w:w="4927" w:type="dxa"/>
                </w:tcPr>
                <w:p w:rsidR="00B17EA6" w:rsidRPr="00B17EA6" w:rsidRDefault="00B17EA6" w:rsidP="00B17EA6">
                  <w:pPr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B17EA6">
                    <w:rPr>
                      <w:bCs/>
                      <w:color w:val="000000" w:themeColor="text1"/>
                      <w:sz w:val="20"/>
                      <w:szCs w:val="20"/>
                    </w:rPr>
                    <w:t>Processado por computador</w:t>
                  </w:r>
                </w:p>
              </w:tc>
            </w:tr>
          </w:tbl>
          <w:p w:rsidR="00B17EA6" w:rsidRPr="00AA66D9" w:rsidRDefault="00B17EA6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5360C4" w:rsidRDefault="005360C4" w:rsidP="00AA66D9">
      <w:pPr>
        <w:rPr>
          <w:b/>
          <w:bCs/>
          <w:sz w:val="20"/>
          <w:szCs w:val="20"/>
        </w:rPr>
      </w:pPr>
    </w:p>
    <w:p w:rsidR="005360C4" w:rsidRDefault="005360C4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lastRenderedPageBreak/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72F7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96E" w:rsidRDefault="0037196E" w:rsidP="002F5558">
      <w:r>
        <w:separator/>
      </w:r>
    </w:p>
  </w:endnote>
  <w:endnote w:type="continuationSeparator" w:id="1">
    <w:p w:rsidR="0037196E" w:rsidRDefault="0037196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8830F5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1879D0">
            <w:rPr>
              <w:noProof/>
            </w:rPr>
            <w:t>2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96E" w:rsidRDefault="0037196E" w:rsidP="002F5558">
      <w:r>
        <w:separator/>
      </w:r>
    </w:p>
  </w:footnote>
  <w:footnote w:type="continuationSeparator" w:id="1">
    <w:p w:rsidR="0037196E" w:rsidRDefault="0037196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8B2667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03213" cy="390674"/>
                <wp:effectExtent l="19050" t="0" r="1637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213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402351" cy="390518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235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0770"/>
  </w:hdrShapeDefaults>
  <w:footnotePr>
    <w:footnote w:id="0"/>
    <w:footnote w:id="1"/>
  </w:footnotePr>
  <w:endnotePr>
    <w:endnote w:id="0"/>
    <w:endnote w:id="1"/>
  </w:endnotePr>
  <w:compat/>
  <w:rsids>
    <w:rsidRoot w:val="005671EC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3354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45177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671EC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5F7544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1D5B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30F5"/>
    <w:rsid w:val="0088520B"/>
    <w:rsid w:val="008869E9"/>
    <w:rsid w:val="008945F2"/>
    <w:rsid w:val="008A2FE9"/>
    <w:rsid w:val="008A3877"/>
    <w:rsid w:val="008A5133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E7DC6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72F7D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4BBF"/>
    <w:rsid w:val="00F10759"/>
    <w:rsid w:val="00F13926"/>
    <w:rsid w:val="00F13F92"/>
    <w:rsid w:val="00F171FF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UpdatedSPFT_Template</Template>
  <TotalTime>0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suresh.m</dc:creator>
  <cp:lastModifiedBy>suresh.m</cp:lastModifiedBy>
  <cp:revision>2</cp:revision>
  <dcterms:created xsi:type="dcterms:W3CDTF">2014-01-29T16:07:00Z</dcterms:created>
  <dcterms:modified xsi:type="dcterms:W3CDTF">2014-01-29T16:07:00Z</dcterms:modified>
</cp:coreProperties>
</file>