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E4736A"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  <w:lang w:val="en-US"/>
        </w:rPr>
      </w:pPr>
      <w:r w:rsidRPr="00E4736A">
        <w:rPr>
          <w:rFonts w:ascii="Arial" w:hAnsi="Arial" w:cs="Arial"/>
          <w:bCs/>
          <w:sz w:val="20"/>
          <w:szCs w:val="24"/>
          <w:lang w:val="en-US"/>
        </w:rPr>
        <w:t>Exmº. Sr.</w:t>
      </w:r>
    </w:p>
    <w:p w:rsidRPr="00E4736A" w:rsidR="00F15DE7" w:rsidP="00F15DE7" w:rsidRDefault="00550F8E">
      <w:pPr>
        <w:ind w:left="4060"/>
        <w:rPr>
          <w:rFonts w:ascii="Arial" w:hAnsi="Arial" w:cs="Arial"/>
          <w:bCs/>
          <w:sz w:val="20"/>
          <w:szCs w:val="24"/>
          <w:lang w:val="en-US"/>
        </w:rPr>
      </w:pPr>
      <w:r w:rsidRPr="00E4736A">
        <w:rPr>
          <w:rFonts w:ascii="Arial" w:hAnsi="Arial" w:cs="Arial"/>
          <w:bCs/>
          <w:sz w:val="20"/>
          <w:szCs w:val="24"/>
          <w:lang w:val="en-US"/>
        </w:rPr>
        <w:t>[#customerName#]</w:t>
      </w:r>
    </w:p>
    <w:p w:rsidRPr="002030BE" w:rsidR="00F15DE7" w:rsidP="00F15DE7" w:rsidRDefault="00550F8E">
      <w:pPr>
        <w:ind w:left="406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>[#CustomerAddress#] , [#CustomerDoor#]</w:t>
      </w:r>
    </w:p>
    <w:p w:rsidRPr="00E4736A" w:rsidR="00F15DE7" w:rsidP="00F15DE7" w:rsidRDefault="00550F8E">
      <w:pPr>
        <w:ind w:left="4060"/>
        <w:rPr>
          <w:rFonts w:ascii="Arial" w:hAnsi="Arial" w:cs="Arial"/>
          <w:bCs/>
          <w:sz w:val="20"/>
          <w:szCs w:val="24"/>
        </w:rPr>
      </w:pPr>
      <w:r w:rsidRPr="00E4736A">
        <w:rPr>
          <w:rFonts w:ascii="Arial" w:hAnsi="Arial" w:cs="Arial"/>
          <w:bCs/>
          <w:sz w:val="20"/>
          <w:szCs w:val="24"/>
        </w:rPr>
        <w:t>[#CustomerFloor#]</w:t>
      </w:r>
    </w:p>
    <w:p w:rsidRPr="00E4736A" w:rsidR="00F15DE7" w:rsidP="00F15DE7" w:rsidRDefault="00550F8E">
      <w:pPr>
        <w:ind w:left="4060"/>
        <w:rPr>
          <w:rFonts w:ascii="Arial" w:hAnsi="Arial" w:cs="Arial"/>
          <w:bCs/>
          <w:sz w:val="20"/>
          <w:szCs w:val="24"/>
        </w:rPr>
      </w:pPr>
      <w:r w:rsidRPr="00E4736A">
        <w:rPr>
          <w:rFonts w:ascii="Arial" w:hAnsi="Arial" w:cs="Arial"/>
          <w:bCs/>
          <w:sz w:val="20"/>
          <w:szCs w:val="24"/>
        </w:rPr>
        <w:t>[#CustomerCodPostal#]- [#CustomerLocal#]</w:t>
      </w:r>
    </w:p>
    <w:p w:rsidRPr="00E4736A"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Pr="00E4736A" w:rsidR="00F15DE7" w:rsidP="00F15DE7" w:rsidRDefault="00F15DE7">
      <w:pPr>
        <w:ind w:left="4060"/>
        <w:rPr>
          <w:rFonts w:ascii="Arial" w:hAnsi="Arial" w:cs="Arial"/>
          <w:sz w:val="20"/>
          <w:szCs w:val="24"/>
        </w:rPr>
      </w:pPr>
    </w:p>
    <w:p w:rsidRPr="00E4736A"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Data: </w:t>
      </w:r>
      <w:r w:rsidR="00C86E4D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C86E4D">
        <w:rPr>
          <w:rFonts w:ascii="Arial" w:hAnsi="Arial" w:cs="Arial"/>
          <w:bCs/>
          <w:sz w:val="20"/>
          <w:szCs w:val="24"/>
        </w:rPr>
        <w:fldChar w:fldCharType="separate"/>
      </w:r>
      <w:r w:rsidR="00E4736A">
        <w:rPr>
          <w:rFonts w:ascii="Arial" w:hAnsi="Arial" w:cs="Arial"/>
          <w:bCs/>
          <w:noProof/>
          <w:sz w:val="20"/>
          <w:szCs w:val="24"/>
        </w:rPr>
        <w:t>3 de Fevereiro de 2016</w:t>
      </w:r>
      <w:r w:rsidR="00C86E4D">
        <w:rPr>
          <w:rFonts w:ascii="Arial" w:hAnsi="Arial" w:cs="Arial"/>
          <w:bCs/>
          <w:sz w:val="20"/>
          <w:szCs w:val="24"/>
        </w:rPr>
        <w:fldChar w:fldCharType="end"/>
      </w: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Processo: </w:t>
      </w:r>
      <w:r w:rsidR="002B78C4">
        <w:rPr>
          <w:rFonts w:ascii="Arial" w:hAnsi="Arial" w:cs="Arial"/>
          <w:sz w:val="20"/>
          <w:szCs w:val="24"/>
        </w:rPr>
        <w:t>[#ProcessNumber#]</w:t>
      </w: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Assunto: </w:t>
      </w:r>
      <w:r w:rsidR="00CE41CC">
        <w:rPr>
          <w:rFonts w:ascii="Arial" w:hAnsi="Arial" w:cs="Arial"/>
          <w:b/>
          <w:sz w:val="20"/>
          <w:szCs w:val="24"/>
        </w:rPr>
        <w:t>Relatório de</w:t>
      </w:r>
      <w:r w:rsidR="00956F88">
        <w:rPr>
          <w:rFonts w:ascii="Arial" w:hAnsi="Arial" w:cs="Arial"/>
          <w:b/>
          <w:sz w:val="20"/>
          <w:szCs w:val="24"/>
        </w:rPr>
        <w:t xml:space="preserve"> </w:t>
      </w:r>
      <w:r w:rsidR="00E37291">
        <w:rPr>
          <w:rFonts w:ascii="Arial" w:hAnsi="Arial" w:cs="Arial"/>
          <w:b/>
          <w:sz w:val="20"/>
          <w:szCs w:val="24"/>
        </w:rPr>
        <w:t>[#InspectionType#]</w:t>
      </w: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5F1018">
      <w:pPr>
        <w:jc w:val="both"/>
        <w:rPr>
          <w:rFonts w:ascii="Arial" w:hAnsi="Arial" w:cs="Arial"/>
          <w:sz w:val="20"/>
          <w:szCs w:val="24"/>
        </w:rPr>
      </w:pPr>
      <w:r w:rsidRPr="005F1018">
        <w:rPr>
          <w:rFonts w:ascii="Arial" w:hAnsi="Arial" w:cs="Arial"/>
          <w:sz w:val="20"/>
          <w:szCs w:val="24"/>
        </w:rPr>
        <w:t>Na sequência da inspecção periódica realizada tenho o prazer de e</w:t>
      </w:r>
      <w:r w:rsidR="00E4736A">
        <w:rPr>
          <w:rFonts w:ascii="Arial" w:hAnsi="Arial" w:cs="Arial"/>
          <w:sz w:val="20"/>
          <w:szCs w:val="24"/>
        </w:rPr>
        <w:t xml:space="preserve">nviar a V. Exª o Relatório de </w:t>
      </w:r>
      <w:r w:rsidRPr="00E4736A" w:rsidR="00E4736A">
        <w:rPr>
          <w:rFonts w:ascii="Arial" w:hAnsi="Arial" w:cs="Arial"/>
          <w:sz w:val="20"/>
          <w:szCs w:val="24"/>
        </w:rPr>
        <w:t>[#InspectionType#]</w:t>
      </w:r>
      <w:r w:rsidR="00E4736A">
        <w:rPr>
          <w:rFonts w:ascii="Arial" w:hAnsi="Arial" w:cs="Arial"/>
          <w:sz w:val="20"/>
          <w:szCs w:val="24"/>
        </w:rPr>
        <w:t xml:space="preserve"> </w:t>
      </w:r>
      <w:r w:rsidRPr="005F1018">
        <w:rPr>
          <w:rFonts w:ascii="Arial" w:hAnsi="Arial" w:cs="Arial"/>
          <w:sz w:val="20"/>
          <w:szCs w:val="24"/>
        </w:rPr>
        <w:t>respeitante ao processo acima referido</w:t>
      </w:r>
      <w:r w:rsidR="00132DCC">
        <w:rPr>
          <w:rFonts w:ascii="Arial" w:hAnsi="Arial" w:cs="Arial"/>
          <w:sz w:val="20"/>
          <w:szCs w:val="24"/>
        </w:rPr>
        <w:t>.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Localização do elevador:</w:t>
      </w:r>
      <w:r>
        <w:rPr>
          <w:rFonts w:ascii="Arial" w:hAnsi="Arial" w:cs="Arial"/>
          <w:sz w:val="20"/>
          <w:szCs w:val="24"/>
        </w:rPr>
        <w:tab/>
      </w:r>
      <w:r w:rsidRPr="00D446E4" w:rsidR="00D446E4">
        <w:rPr>
          <w:rFonts w:ascii="Arial" w:hAnsi="Arial" w:cs="Arial"/>
          <w:sz w:val="20"/>
          <w:szCs w:val="24"/>
        </w:rPr>
        <w:t>[#ObjectAddress#], [#ObjectDoor#][#ObjectFloor#]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bookmarkStart w:name="_GoBack" w:id="0"/>
      <w:bookmarkEnd w:id="0"/>
      <w:r w:rsidRPr="00D446E4" w:rsidR="00D446E4">
        <w:rPr>
          <w:rFonts w:ascii="Arial" w:hAnsi="Arial" w:cs="Arial"/>
          <w:sz w:val="20"/>
          <w:szCs w:val="24"/>
        </w:rPr>
        <w:t>[#ObjectCodPostal#]- [#ObjectLocal#]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Pr="002030BE" w:rsidR="002030BE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Serviços Administrativos</w:t>
      </w:r>
    </w:p>
    <w:p w:rsidR="00F15DE7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BUREAU VERITAS RINAVE</w:t>
      </w:r>
    </w:p>
    <w:p w:rsidR="002030BE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F15DE7" w:rsidP="00F15DE7" w:rsidRDefault="00F15DE7"/>
    <w:p w:rsidRPr="00F15DE7" w:rsidR="00C3199D" w:rsidP="00F15DE7" w:rsidRDefault="00C3199D"/>
    <w:sectPr w:rsidRPr="00F15DE7" w:rsidR="00C3199D" w:rsidSect="00196231">
      <w:headerReference w:type="default" r:id="rId6"/>
      <w:footerReference w:type="default" r:id="rId7"/>
      <w:pgSz w:w="11906" w:h="16838"/>
      <w:pgMar w:top="1134" w:right="1077" w:bottom="1418" w:left="1758" w:header="1086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247" w:rsidRDefault="007E4247" w:rsidP="00267ECA">
      <w:r>
        <w:separator/>
      </w:r>
    </w:p>
  </w:endnote>
  <w:endnote w:type="continuationSeparator" w:id="1">
    <w:p w:rsidR="007E4247" w:rsidRDefault="007E4247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8E" w:rsidRDefault="007E4247">
    <w:pPr>
      <w:pStyle w:val="Rodap"/>
      <w:tabs>
        <w:tab w:val="right" w:pos="9540"/>
      </w:tabs>
      <w:ind w:left="-1260" w:right="-1434"/>
      <w:rPr>
        <w:sz w:val="14"/>
      </w:rPr>
    </w:pPr>
  </w:p>
  <w:p w:rsidR="0091528E" w:rsidRDefault="007E4247">
    <w:pPr>
      <w:pStyle w:val="Rodap"/>
      <w:rPr>
        <w:sz w:val="18"/>
        <w:szCs w:val="18"/>
      </w:rPr>
    </w:pPr>
  </w:p>
  <w:p w:rsidR="0091528E" w:rsidRDefault="007E4247">
    <w:pPr>
      <w:pStyle w:val="Rodap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247" w:rsidRDefault="007E4247" w:rsidP="00267ECA">
      <w:r>
        <w:separator/>
      </w:r>
    </w:p>
  </w:footnote>
  <w:footnote w:type="continuationSeparator" w:id="1">
    <w:p w:rsidR="007E4247" w:rsidRDefault="007E4247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8E" w:rsidRDefault="00236105">
    <w:pPr>
      <w:pStyle w:val="Cabealho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1018"/>
    <w:rsid w:val="00073990"/>
    <w:rsid w:val="000852B0"/>
    <w:rsid w:val="000F33AE"/>
    <w:rsid w:val="001201EA"/>
    <w:rsid w:val="00132DCC"/>
    <w:rsid w:val="00141A15"/>
    <w:rsid w:val="00143DDE"/>
    <w:rsid w:val="00154D41"/>
    <w:rsid w:val="001916AD"/>
    <w:rsid w:val="0019682B"/>
    <w:rsid w:val="001B3B12"/>
    <w:rsid w:val="001D2537"/>
    <w:rsid w:val="0020260C"/>
    <w:rsid w:val="002030BE"/>
    <w:rsid w:val="00216924"/>
    <w:rsid w:val="00236105"/>
    <w:rsid w:val="00250B5E"/>
    <w:rsid w:val="002659CD"/>
    <w:rsid w:val="00267ECA"/>
    <w:rsid w:val="002831AD"/>
    <w:rsid w:val="002B3CD5"/>
    <w:rsid w:val="002B78C4"/>
    <w:rsid w:val="0031315F"/>
    <w:rsid w:val="003163C3"/>
    <w:rsid w:val="003363B4"/>
    <w:rsid w:val="003451A1"/>
    <w:rsid w:val="003564EE"/>
    <w:rsid w:val="003C7F59"/>
    <w:rsid w:val="00416C85"/>
    <w:rsid w:val="00443789"/>
    <w:rsid w:val="004800A4"/>
    <w:rsid w:val="0048015B"/>
    <w:rsid w:val="00550F8E"/>
    <w:rsid w:val="00557CCA"/>
    <w:rsid w:val="005F1018"/>
    <w:rsid w:val="00624762"/>
    <w:rsid w:val="00681AA7"/>
    <w:rsid w:val="00692BD1"/>
    <w:rsid w:val="006F0772"/>
    <w:rsid w:val="00755E24"/>
    <w:rsid w:val="00756298"/>
    <w:rsid w:val="007B0FAD"/>
    <w:rsid w:val="007C609C"/>
    <w:rsid w:val="007D7BD3"/>
    <w:rsid w:val="007E4247"/>
    <w:rsid w:val="00807517"/>
    <w:rsid w:val="0084206C"/>
    <w:rsid w:val="00855DFB"/>
    <w:rsid w:val="00870CEF"/>
    <w:rsid w:val="008F7194"/>
    <w:rsid w:val="009537F8"/>
    <w:rsid w:val="00956F88"/>
    <w:rsid w:val="00964C10"/>
    <w:rsid w:val="009940CE"/>
    <w:rsid w:val="009A4456"/>
    <w:rsid w:val="009D37D0"/>
    <w:rsid w:val="009E1EF1"/>
    <w:rsid w:val="009E476E"/>
    <w:rsid w:val="009E719B"/>
    <w:rsid w:val="00A12118"/>
    <w:rsid w:val="00A367FF"/>
    <w:rsid w:val="00A90118"/>
    <w:rsid w:val="00A9401E"/>
    <w:rsid w:val="00AE0192"/>
    <w:rsid w:val="00B15970"/>
    <w:rsid w:val="00B40454"/>
    <w:rsid w:val="00B525BE"/>
    <w:rsid w:val="00B5315E"/>
    <w:rsid w:val="00BD3800"/>
    <w:rsid w:val="00BE3793"/>
    <w:rsid w:val="00C3199D"/>
    <w:rsid w:val="00C5333D"/>
    <w:rsid w:val="00C86E4D"/>
    <w:rsid w:val="00CB7B13"/>
    <w:rsid w:val="00CD4D06"/>
    <w:rsid w:val="00CE41CC"/>
    <w:rsid w:val="00CF4DB8"/>
    <w:rsid w:val="00D15BEA"/>
    <w:rsid w:val="00D27979"/>
    <w:rsid w:val="00D32C9E"/>
    <w:rsid w:val="00D446E4"/>
    <w:rsid w:val="00D95FB8"/>
    <w:rsid w:val="00DB6734"/>
    <w:rsid w:val="00DE57EA"/>
    <w:rsid w:val="00DF119F"/>
    <w:rsid w:val="00DF635F"/>
    <w:rsid w:val="00E01082"/>
    <w:rsid w:val="00E103CE"/>
    <w:rsid w:val="00E12843"/>
    <w:rsid w:val="00E16F7B"/>
    <w:rsid w:val="00E37291"/>
    <w:rsid w:val="00E4736A"/>
    <w:rsid w:val="00E66EA7"/>
    <w:rsid w:val="00EA5702"/>
    <w:rsid w:val="00EF7137"/>
    <w:rsid w:val="00F15DE7"/>
    <w:rsid w:val="00F20D0C"/>
    <w:rsid w:val="00F950A0"/>
    <w:rsid w:val="00FB39AF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semiHidden/>
    <w:rsid w:val="00236105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Rodap">
    <w:name w:val="footer"/>
    <w:basedOn w:val="Normal"/>
    <w:link w:val="RodapCarcter"/>
    <w:semiHidden/>
    <w:rsid w:val="00236105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Carta_Envio_RelInsp_Proprietario_v2.dotx</Template>
  <TotalTime>0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palpedrinha</dc:creator>
  <cp:lastModifiedBy>palpedrinha</cp:lastModifiedBy>
  <cp:revision>5</cp:revision>
  <dcterms:created xsi:type="dcterms:W3CDTF">2016-02-03T16:57:00Z</dcterms:created>
  <dcterms:modified xsi:type="dcterms:W3CDTF">2016-02-03T18:38:00Z</dcterms:modified>
</cp:coreProperties>
</file>