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15DE7" w:rsidP="00F15DE7" w:rsidRDefault="00F15DE7" w14:paraId="0EE336C6" w14:textId="7777777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 w14:paraId="3DB8FEC1" w14:textId="7777777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 w14:paraId="7D120E1F" w14:textId="7777777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 w14:paraId="38B4BD90" w14:textId="7777777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 w14:paraId="08D9125C" w14:textId="7777777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 w14:paraId="0AA20D1F" w14:textId="7777777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 w14:paraId="05DE0C7F" w14:textId="7777777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Pr="00E4736A" w:rsidR="00F15DE7" w:rsidP="00F15DE7" w:rsidRDefault="00F15DE7" w14:paraId="32921A63" w14:textId="77777777">
      <w:pPr>
        <w:ind w:left="3352" w:firstLine="708"/>
        <w:rPr>
          <w:rFonts w:ascii="Arial" w:hAnsi="Arial" w:cs="Arial"/>
          <w:bCs/>
          <w:sz w:val="20"/>
          <w:szCs w:val="24"/>
          <w:lang w:val="en-US"/>
        </w:rPr>
      </w:pPr>
      <w:r w:rsidRPr="00E4736A">
        <w:rPr>
          <w:rFonts w:ascii="Arial" w:hAnsi="Arial" w:cs="Arial"/>
          <w:bCs/>
          <w:sz w:val="20"/>
          <w:szCs w:val="24"/>
          <w:lang w:val="en-US"/>
        </w:rPr>
        <w:t>Exmº. Sr.</w:t>
      </w:r>
    </w:p>
    <w:p w:rsidRPr="00E4736A" w:rsidR="00F15DE7" w:rsidP="00F15DE7" w:rsidRDefault="00550F8E" w14:paraId="2A0B0EEC" w14:textId="77777777">
      <w:pPr>
        <w:ind w:left="4060"/>
        <w:rPr>
          <w:rFonts w:ascii="Arial" w:hAnsi="Arial" w:cs="Arial"/>
          <w:bCs/>
          <w:sz w:val="20"/>
          <w:szCs w:val="24"/>
          <w:lang w:val="en-US"/>
        </w:rPr>
      </w:pPr>
      <w:r w:rsidRPr="00E4736A">
        <w:rPr>
          <w:rFonts w:ascii="Arial" w:hAnsi="Arial" w:cs="Arial"/>
          <w:bCs/>
          <w:sz w:val="20"/>
          <w:szCs w:val="24"/>
          <w:lang w:val="en-US"/>
        </w:rPr>
        <w:t>[#customerName#]</w:t>
      </w:r>
    </w:p>
    <w:p w:rsidRPr="002030BE" w:rsidR="00F15DE7" w:rsidP="00F15DE7" w:rsidRDefault="00550F8E" w14:paraId="05484E1A" w14:textId="77777777">
      <w:pPr>
        <w:ind w:left="406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>[#CustomerAddress#] , [#CustomerDoor#]</w:t>
      </w:r>
    </w:p>
    <w:p w:rsidRPr="00E4736A" w:rsidR="00F15DE7" w:rsidP="00F15DE7" w:rsidRDefault="00550F8E" w14:paraId="41E8F12B" w14:textId="77777777">
      <w:pPr>
        <w:ind w:left="4060"/>
        <w:rPr>
          <w:rFonts w:ascii="Arial" w:hAnsi="Arial" w:cs="Arial"/>
          <w:bCs/>
          <w:sz w:val="20"/>
          <w:szCs w:val="24"/>
        </w:rPr>
      </w:pPr>
      <w:r w:rsidRPr="00E4736A">
        <w:rPr>
          <w:rFonts w:ascii="Arial" w:hAnsi="Arial" w:cs="Arial"/>
          <w:bCs/>
          <w:sz w:val="20"/>
          <w:szCs w:val="24"/>
        </w:rPr>
        <w:t>[#CustomerFloor#]</w:t>
      </w:r>
    </w:p>
    <w:p w:rsidRPr="00E4736A" w:rsidR="00F15DE7" w:rsidP="00F15DE7" w:rsidRDefault="00550F8E" w14:paraId="2078E187" w14:textId="77777777">
      <w:pPr>
        <w:ind w:left="4060"/>
        <w:rPr>
          <w:rFonts w:ascii="Arial" w:hAnsi="Arial" w:cs="Arial"/>
          <w:bCs/>
          <w:sz w:val="20"/>
          <w:szCs w:val="24"/>
        </w:rPr>
      </w:pPr>
      <w:r w:rsidRPr="00E4736A">
        <w:rPr>
          <w:rFonts w:ascii="Arial" w:hAnsi="Arial" w:cs="Arial"/>
          <w:bCs/>
          <w:sz w:val="20"/>
          <w:szCs w:val="24"/>
        </w:rPr>
        <w:t>[#CustomerCodPostal#]- [#CustomerLocal#]</w:t>
      </w:r>
    </w:p>
    <w:p w:rsidRPr="00E4736A" w:rsidR="00F15DE7" w:rsidP="00F15DE7" w:rsidRDefault="00F15DE7" w14:paraId="5870C8E4" w14:textId="77777777">
      <w:pPr>
        <w:rPr>
          <w:rFonts w:ascii="Arial" w:hAnsi="Arial" w:cs="Arial"/>
          <w:bCs/>
          <w:sz w:val="20"/>
          <w:szCs w:val="24"/>
        </w:rPr>
      </w:pPr>
    </w:p>
    <w:p w:rsidRPr="00E4736A" w:rsidR="00F15DE7" w:rsidP="00F15DE7" w:rsidRDefault="00F15DE7" w14:paraId="79D7AC4A" w14:textId="77777777">
      <w:pPr>
        <w:ind w:left="4060"/>
        <w:rPr>
          <w:rFonts w:ascii="Arial" w:hAnsi="Arial" w:cs="Arial"/>
          <w:sz w:val="20"/>
          <w:szCs w:val="24"/>
        </w:rPr>
      </w:pPr>
    </w:p>
    <w:p w:rsidRPr="00E4736A" w:rsidR="00F15DE7" w:rsidP="00F15DE7" w:rsidRDefault="00F15DE7" w14:paraId="61F98E70" w14:textId="77777777">
      <w:pPr>
        <w:rPr>
          <w:rFonts w:ascii="Arial" w:hAnsi="Arial" w:cs="Arial"/>
          <w:sz w:val="20"/>
          <w:szCs w:val="24"/>
        </w:rPr>
      </w:pPr>
    </w:p>
    <w:p w:rsidR="00F15DE7" w:rsidP="00F15DE7" w:rsidRDefault="00F15DE7" w14:paraId="3DDA4CC2" w14:textId="3F8A387C">
      <w:pPr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Data: </w:t>
      </w:r>
      <w:r w:rsidR="00B52B0C">
        <w:rPr>
          <w:rFonts w:ascii="Arial" w:hAnsi="Arial" w:cs="Arial"/>
          <w:bCs/>
          <w:sz w:val="20"/>
          <w:szCs w:val="24"/>
        </w:rPr>
        <w:t>[#CommunicationDate#]</w:t>
      </w:r>
    </w:p>
    <w:p w:rsidR="00F15DE7" w:rsidP="00F15DE7" w:rsidRDefault="00F15DE7" w14:paraId="7ABF81CB" w14:textId="77777777">
      <w:pPr>
        <w:rPr>
          <w:rFonts w:ascii="Arial" w:hAnsi="Arial" w:cs="Arial"/>
          <w:bCs/>
          <w:sz w:val="20"/>
          <w:szCs w:val="24"/>
        </w:rPr>
      </w:pPr>
    </w:p>
    <w:p w:rsidR="00F15DE7" w:rsidP="00F15DE7" w:rsidRDefault="00F15DE7" w14:paraId="1FE3485A" w14:textId="77777777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Processo: </w:t>
      </w:r>
      <w:r w:rsidR="002B78C4">
        <w:rPr>
          <w:rFonts w:ascii="Arial" w:hAnsi="Arial" w:cs="Arial"/>
          <w:sz w:val="20"/>
          <w:szCs w:val="24"/>
        </w:rPr>
        <w:t>[#ProcessNumber#]</w:t>
      </w:r>
    </w:p>
    <w:p w:rsidR="00F15DE7" w:rsidP="00F15DE7" w:rsidRDefault="00F15DE7" w14:paraId="6D5B650E" w14:textId="77777777">
      <w:pPr>
        <w:rPr>
          <w:rFonts w:ascii="Arial" w:hAnsi="Arial" w:cs="Arial"/>
          <w:bCs/>
          <w:sz w:val="20"/>
          <w:szCs w:val="24"/>
        </w:rPr>
      </w:pPr>
    </w:p>
    <w:p w:rsidR="00F15DE7" w:rsidP="00F15DE7" w:rsidRDefault="00F15DE7" w14:paraId="6640CB69" w14:textId="77777777">
      <w:pPr>
        <w:rPr>
          <w:rFonts w:ascii="Arial" w:hAnsi="Arial" w:cs="Arial"/>
          <w:sz w:val="20"/>
          <w:szCs w:val="24"/>
        </w:rPr>
      </w:pPr>
    </w:p>
    <w:p w:rsidR="00F15DE7" w:rsidP="00F15DE7" w:rsidRDefault="00F15DE7" w14:paraId="5EC868C3" w14:textId="77777777">
      <w:pPr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 xml:space="preserve">Assunto: </w:t>
      </w:r>
      <w:r w:rsidR="00CE41CC">
        <w:rPr>
          <w:rFonts w:ascii="Arial" w:hAnsi="Arial" w:cs="Arial"/>
          <w:b/>
          <w:sz w:val="20"/>
          <w:szCs w:val="24"/>
        </w:rPr>
        <w:t>Relatório de</w:t>
      </w:r>
      <w:r w:rsidR="00956F88">
        <w:rPr>
          <w:rFonts w:ascii="Arial" w:hAnsi="Arial" w:cs="Arial"/>
          <w:b/>
          <w:sz w:val="20"/>
          <w:szCs w:val="24"/>
        </w:rPr>
        <w:t xml:space="preserve"> </w:t>
      </w:r>
      <w:r w:rsidR="00E37291">
        <w:rPr>
          <w:rFonts w:ascii="Arial" w:hAnsi="Arial" w:cs="Arial"/>
          <w:b/>
          <w:sz w:val="20"/>
          <w:szCs w:val="24"/>
        </w:rPr>
        <w:t>[#InspectionType#]</w:t>
      </w:r>
    </w:p>
    <w:p w:rsidR="00F15DE7" w:rsidP="00F15DE7" w:rsidRDefault="00F15DE7" w14:paraId="4967F714" w14:textId="77777777">
      <w:pPr>
        <w:rPr>
          <w:rFonts w:ascii="Arial" w:hAnsi="Arial" w:cs="Arial"/>
          <w:sz w:val="20"/>
          <w:szCs w:val="24"/>
        </w:rPr>
      </w:pPr>
    </w:p>
    <w:p w:rsidR="00F15DE7" w:rsidP="00F15DE7" w:rsidRDefault="005F1018" w14:paraId="347E85DF" w14:textId="77777777">
      <w:pPr>
        <w:jc w:val="both"/>
        <w:rPr>
          <w:rFonts w:ascii="Arial" w:hAnsi="Arial" w:cs="Arial"/>
          <w:sz w:val="20"/>
          <w:szCs w:val="24"/>
        </w:rPr>
      </w:pPr>
      <w:r w:rsidRPr="005F1018">
        <w:rPr>
          <w:rFonts w:ascii="Arial" w:hAnsi="Arial" w:cs="Arial"/>
          <w:sz w:val="20"/>
          <w:szCs w:val="24"/>
        </w:rPr>
        <w:t>Na sequência da inspecção periódica realizada tenho o prazer de e</w:t>
      </w:r>
      <w:r w:rsidR="00E4736A">
        <w:rPr>
          <w:rFonts w:ascii="Arial" w:hAnsi="Arial" w:cs="Arial"/>
          <w:sz w:val="20"/>
          <w:szCs w:val="24"/>
        </w:rPr>
        <w:t xml:space="preserve">nviar a V. Exª o Relatório de </w:t>
      </w:r>
      <w:r w:rsidRPr="00E4736A" w:rsidR="00E4736A">
        <w:rPr>
          <w:rFonts w:ascii="Arial" w:hAnsi="Arial" w:cs="Arial"/>
          <w:sz w:val="20"/>
          <w:szCs w:val="24"/>
        </w:rPr>
        <w:t>[#InspectionType#]</w:t>
      </w:r>
      <w:r w:rsidR="00E4736A">
        <w:rPr>
          <w:rFonts w:ascii="Arial" w:hAnsi="Arial" w:cs="Arial"/>
          <w:sz w:val="20"/>
          <w:szCs w:val="24"/>
        </w:rPr>
        <w:t xml:space="preserve"> </w:t>
      </w:r>
      <w:r w:rsidRPr="005F1018">
        <w:rPr>
          <w:rFonts w:ascii="Arial" w:hAnsi="Arial" w:cs="Arial"/>
          <w:sz w:val="20"/>
          <w:szCs w:val="24"/>
        </w:rPr>
        <w:t>respeitante ao processo acima referido</w:t>
      </w:r>
      <w:r w:rsidR="00132DCC">
        <w:rPr>
          <w:rFonts w:ascii="Arial" w:hAnsi="Arial" w:cs="Arial"/>
          <w:sz w:val="20"/>
          <w:szCs w:val="24"/>
        </w:rPr>
        <w:t>.</w:t>
      </w:r>
    </w:p>
    <w:p w:rsidR="00F15DE7" w:rsidP="00F15DE7" w:rsidRDefault="00F15DE7" w14:paraId="74E27A0D" w14:textId="77777777">
      <w:pPr>
        <w:jc w:val="both"/>
        <w:rPr>
          <w:rFonts w:ascii="Arial" w:hAnsi="Arial" w:cs="Arial"/>
          <w:sz w:val="20"/>
          <w:szCs w:val="24"/>
        </w:rPr>
      </w:pPr>
    </w:p>
    <w:p w:rsidR="00F15DE7" w:rsidP="00F15DE7" w:rsidRDefault="00F15DE7" w14:paraId="2F712DD9" w14:textId="77777777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Localização do elevador:</w:t>
      </w:r>
      <w:r>
        <w:rPr>
          <w:rFonts w:ascii="Arial" w:hAnsi="Arial" w:cs="Arial"/>
          <w:sz w:val="20"/>
          <w:szCs w:val="24"/>
        </w:rPr>
        <w:tab/>
      </w:r>
      <w:r w:rsidRPr="00D446E4" w:rsidR="00D446E4">
        <w:rPr>
          <w:rFonts w:ascii="Arial" w:hAnsi="Arial" w:cs="Arial"/>
          <w:sz w:val="20"/>
          <w:szCs w:val="24"/>
        </w:rPr>
        <w:t>[#ObjectAddress#], [#ObjectDoor#][#ObjectFloor#]</w:t>
      </w:r>
    </w:p>
    <w:p w:rsidR="00F15DE7" w:rsidP="00F15DE7" w:rsidRDefault="00F15DE7" w14:paraId="23F8B1AE" w14:textId="77777777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 w:rsidRPr="00D446E4" w:rsidR="00D446E4">
        <w:rPr>
          <w:rFonts w:ascii="Arial" w:hAnsi="Arial" w:cs="Arial"/>
          <w:sz w:val="20"/>
          <w:szCs w:val="24"/>
        </w:rPr>
        <w:t>[#ObjectCodPostal#]- [#ObjectLocal#]</w:t>
      </w:r>
    </w:p>
    <w:p w:rsidR="00F15DE7" w:rsidP="00F15DE7" w:rsidRDefault="00F15DE7" w14:paraId="16C51D81" w14:textId="77777777">
      <w:pPr>
        <w:jc w:val="both"/>
        <w:rPr>
          <w:rFonts w:ascii="Arial" w:hAnsi="Arial" w:cs="Arial"/>
          <w:sz w:val="20"/>
          <w:szCs w:val="24"/>
        </w:rPr>
      </w:pPr>
    </w:p>
    <w:p w:rsidR="00F15DE7" w:rsidP="00F15DE7" w:rsidRDefault="00F15DE7" w14:paraId="2309A7AB" w14:textId="77777777">
      <w:pPr>
        <w:rPr>
          <w:rFonts w:ascii="Arial" w:hAnsi="Arial" w:cs="Arial"/>
          <w:sz w:val="20"/>
          <w:szCs w:val="24"/>
        </w:rPr>
      </w:pPr>
    </w:p>
    <w:p w:rsidR="00F15DE7" w:rsidP="00F15DE7" w:rsidRDefault="00F15DE7" w14:paraId="447221BD" w14:textId="77777777">
      <w:pPr>
        <w:rPr>
          <w:rFonts w:ascii="Arial" w:hAnsi="Arial" w:cs="Arial"/>
          <w:sz w:val="20"/>
          <w:szCs w:val="24"/>
        </w:rPr>
      </w:pPr>
    </w:p>
    <w:p w:rsidR="00F15DE7" w:rsidP="00F15DE7" w:rsidRDefault="00F15DE7" w14:paraId="69852899" w14:textId="7777777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F15DE7" w:rsidP="00F15DE7" w:rsidRDefault="00F15DE7" w14:paraId="347366BA" w14:textId="7777777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15DE7" w:rsidP="00F15DE7" w:rsidRDefault="00F15DE7" w14:paraId="4A38ABB0" w14:textId="7777777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Pr="002030BE" w:rsidR="002030BE" w:rsidP="002030BE" w:rsidRDefault="002030BE" w14:paraId="7B1F48AA" w14:textId="7777777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Serviços Administrativos</w:t>
      </w:r>
    </w:p>
    <w:p w:rsidR="00F15DE7" w:rsidP="002030BE" w:rsidRDefault="002030BE" w14:paraId="7A3397C4" w14:textId="7777777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BUREAU VERITAS RINAVE</w:t>
      </w:r>
    </w:p>
    <w:p w:rsidR="002030BE" w:rsidP="002030BE" w:rsidRDefault="002030BE" w14:paraId="28523DB4" w14:textId="7777777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15DE7" w:rsidP="00F15DE7" w:rsidRDefault="00F15DE7" w14:paraId="7615F3D6" w14:textId="77777777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F15DE7" w:rsidP="00F15DE7" w:rsidRDefault="00F15DE7" w14:paraId="43384397" w14:textId="77777777"/>
    <w:p w:rsidRPr="00F15DE7" w:rsidR="00C3199D" w:rsidP="00F15DE7" w:rsidRDefault="00C3199D" w14:paraId="6085D298" w14:textId="77777777"/>
    <w:sectPr w:rsidRPr="00F15DE7" w:rsidR="00C3199D" w:rsidSect="00196231">
      <w:headerReference w:type="default" r:id="rId6"/>
      <w:footerReference w:type="default" r:id="rId7"/>
      <w:pgSz w:w="11906" w:h="16838"/>
      <w:pgMar w:top="1134" w:right="1077" w:bottom="1418" w:left="1758" w:header="1086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76834E" w14:textId="77777777" w:rsidR="0077331D" w:rsidRDefault="0077331D" w:rsidP="00267ECA">
      <w:r>
        <w:separator/>
      </w:r>
    </w:p>
  </w:endnote>
  <w:endnote w:type="continuationSeparator" w:id="0">
    <w:p w14:paraId="27D668B2" w14:textId="77777777" w:rsidR="0077331D" w:rsidRDefault="0077331D" w:rsidP="00267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FA4A9" w14:textId="77777777" w:rsidR="00000000" w:rsidRDefault="00000000">
    <w:pPr>
      <w:pStyle w:val="Footer"/>
      <w:tabs>
        <w:tab w:val="right" w:pos="9540"/>
      </w:tabs>
      <w:ind w:left="-1260" w:right="-1434"/>
      <w:rPr>
        <w:sz w:val="14"/>
      </w:rPr>
    </w:pPr>
  </w:p>
  <w:p w14:paraId="258CA463" w14:textId="77777777" w:rsidR="00000000" w:rsidRDefault="00000000">
    <w:pPr>
      <w:pStyle w:val="Footer"/>
      <w:rPr>
        <w:sz w:val="18"/>
        <w:szCs w:val="18"/>
      </w:rPr>
    </w:pPr>
  </w:p>
  <w:p w14:paraId="1F8B3E43" w14:textId="77777777" w:rsidR="00000000" w:rsidRDefault="00000000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A13C91" w14:textId="77777777" w:rsidR="0077331D" w:rsidRDefault="0077331D" w:rsidP="00267ECA">
      <w:r>
        <w:separator/>
      </w:r>
    </w:p>
  </w:footnote>
  <w:footnote w:type="continuationSeparator" w:id="0">
    <w:p w14:paraId="7E67C958" w14:textId="77777777" w:rsidR="0077331D" w:rsidRDefault="0077331D" w:rsidP="00267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471C7" w14:textId="77777777" w:rsidR="00000000" w:rsidRDefault="00236105">
    <w:pPr>
      <w:pStyle w:val="Header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5F1018"/>
    <w:rsid w:val="00073990"/>
    <w:rsid w:val="000852B0"/>
    <w:rsid w:val="000F33AE"/>
    <w:rsid w:val="001201EA"/>
    <w:rsid w:val="00132DCC"/>
    <w:rsid w:val="00141A15"/>
    <w:rsid w:val="00143DDE"/>
    <w:rsid w:val="00154D41"/>
    <w:rsid w:val="001916AD"/>
    <w:rsid w:val="0019682B"/>
    <w:rsid w:val="001B3B12"/>
    <w:rsid w:val="001D2537"/>
    <w:rsid w:val="0020260C"/>
    <w:rsid w:val="002030BE"/>
    <w:rsid w:val="00216924"/>
    <w:rsid w:val="00236105"/>
    <w:rsid w:val="00250B5E"/>
    <w:rsid w:val="002659CD"/>
    <w:rsid w:val="00267ECA"/>
    <w:rsid w:val="002831AD"/>
    <w:rsid w:val="002B3CD5"/>
    <w:rsid w:val="002B78C4"/>
    <w:rsid w:val="0031315F"/>
    <w:rsid w:val="003163C3"/>
    <w:rsid w:val="003363B4"/>
    <w:rsid w:val="003451A1"/>
    <w:rsid w:val="003564EE"/>
    <w:rsid w:val="003C7F59"/>
    <w:rsid w:val="00416C85"/>
    <w:rsid w:val="00443789"/>
    <w:rsid w:val="004800A4"/>
    <w:rsid w:val="0048015B"/>
    <w:rsid w:val="00550F8E"/>
    <w:rsid w:val="00557CCA"/>
    <w:rsid w:val="005F1018"/>
    <w:rsid w:val="00624762"/>
    <w:rsid w:val="00681AA7"/>
    <w:rsid w:val="00692BD1"/>
    <w:rsid w:val="006F0772"/>
    <w:rsid w:val="00755E24"/>
    <w:rsid w:val="00756298"/>
    <w:rsid w:val="0077331D"/>
    <w:rsid w:val="007B0FAD"/>
    <w:rsid w:val="007C609C"/>
    <w:rsid w:val="007D7BD3"/>
    <w:rsid w:val="007E4247"/>
    <w:rsid w:val="00807517"/>
    <w:rsid w:val="0084206C"/>
    <w:rsid w:val="00855DFB"/>
    <w:rsid w:val="00870CEF"/>
    <w:rsid w:val="008F7194"/>
    <w:rsid w:val="009537F8"/>
    <w:rsid w:val="00956F88"/>
    <w:rsid w:val="00964C10"/>
    <w:rsid w:val="009940CE"/>
    <w:rsid w:val="009A4456"/>
    <w:rsid w:val="009D37D0"/>
    <w:rsid w:val="009E1EF1"/>
    <w:rsid w:val="009E476E"/>
    <w:rsid w:val="009E719B"/>
    <w:rsid w:val="00A12118"/>
    <w:rsid w:val="00A367FF"/>
    <w:rsid w:val="00A90118"/>
    <w:rsid w:val="00A9401E"/>
    <w:rsid w:val="00AE0192"/>
    <w:rsid w:val="00B15970"/>
    <w:rsid w:val="00B40454"/>
    <w:rsid w:val="00B525BE"/>
    <w:rsid w:val="00B52B0C"/>
    <w:rsid w:val="00B5315E"/>
    <w:rsid w:val="00BD3800"/>
    <w:rsid w:val="00BE3793"/>
    <w:rsid w:val="00C3199D"/>
    <w:rsid w:val="00C5333D"/>
    <w:rsid w:val="00C86E4D"/>
    <w:rsid w:val="00CB7B13"/>
    <w:rsid w:val="00CD4D06"/>
    <w:rsid w:val="00CE41CC"/>
    <w:rsid w:val="00CF4DB8"/>
    <w:rsid w:val="00D15BEA"/>
    <w:rsid w:val="00D27979"/>
    <w:rsid w:val="00D32C9E"/>
    <w:rsid w:val="00D446E4"/>
    <w:rsid w:val="00D95FB8"/>
    <w:rsid w:val="00DB6734"/>
    <w:rsid w:val="00DE57EA"/>
    <w:rsid w:val="00DF119F"/>
    <w:rsid w:val="00DF635F"/>
    <w:rsid w:val="00E01082"/>
    <w:rsid w:val="00E103CE"/>
    <w:rsid w:val="00E12843"/>
    <w:rsid w:val="00E16F7B"/>
    <w:rsid w:val="00E37291"/>
    <w:rsid w:val="00E4736A"/>
    <w:rsid w:val="00E66EA7"/>
    <w:rsid w:val="00EA5702"/>
    <w:rsid w:val="00EF7137"/>
    <w:rsid w:val="00F15DE7"/>
    <w:rsid w:val="00F20D0C"/>
    <w:rsid w:val="00F90FA4"/>
    <w:rsid w:val="00F950A0"/>
    <w:rsid w:val="00FB39AF"/>
    <w:rsid w:val="00FE7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9AB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236105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Footer">
    <w:name w:val="footer"/>
    <w:basedOn w:val="Normal"/>
    <w:link w:val="FooterChar"/>
    <w:semiHidden/>
    <w:rsid w:val="00236105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0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21_@Carta_Envio_RelInsp_Proprietario_v2_63.dotx</Template>
  <TotalTime>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palpedrinha</dc:creator>
  <cp:lastModifiedBy>sahadevan.a</cp:lastModifiedBy>
  <cp:revision>6</cp:revision>
  <dcterms:created xsi:type="dcterms:W3CDTF">2016-02-03T16:57:00Z</dcterms:created>
  <dcterms:modified xsi:type="dcterms:W3CDTF">2024-05-29T11:57:00Z</dcterms:modified>
</cp:coreProperties>
</file>