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="000F1CDE" w:rsidP="000F1CDE" w:rsidRDefault="000F1CDE">
      <w:pPr>
        <w:ind w:left="3352" w:firstLine="708"/>
        <w:rPr>
          <w:rFonts w:ascii="Arial" w:hAnsi="Arial" w:cs="Arial"/>
          <w:bCs/>
          <w:sz w:val="20"/>
          <w:szCs w:val="24"/>
        </w:rPr>
      </w:pPr>
    </w:p>
    <w:p w:rsidRPr="008A6427" w:rsidR="000F1CDE" w:rsidP="000F1CDE" w:rsidRDefault="000F1CDE">
      <w:pPr>
        <w:spacing w:after="0" w:line="240" w:lineRule="auto"/>
        <w:ind w:left="3352" w:firstLine="708"/>
        <w:rPr>
          <w:rFonts w:ascii="Arial" w:hAnsi="Arial" w:cs="Arial"/>
          <w:bCs/>
          <w:sz w:val="20"/>
          <w:szCs w:val="24"/>
        </w:rPr>
      </w:pPr>
      <w:r w:rsidRPr="008A6427">
        <w:rPr>
          <w:rFonts w:ascii="Arial" w:hAnsi="Arial" w:cs="Arial"/>
          <w:bCs/>
          <w:sz w:val="20"/>
          <w:szCs w:val="24"/>
        </w:rPr>
        <w:t>Exmº. Sr.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>[#customerName#]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</w:rPr>
      </w:pPr>
      <w:r>
        <w:rPr>
          <w:rFonts w:ascii="Arial" w:hAnsi="Arial" w:cs="Arial"/>
          <w:bCs/>
          <w:sz w:val="20"/>
          <w:szCs w:val="24"/>
        </w:rPr>
        <w:t xml:space="preserve">[#CustomerAddress#] , </w:t>
      </w:r>
      <w:r>
        <w:rPr>
          <w:rFonts w:ascii="Arial" w:hAnsi="Arial" w:cs="Arial"/>
          <w:bCs/>
          <w:sz w:val="20"/>
          <w:szCs w:val="24"/>
        </w:rPr>
        <w:t>[#CustomerDoor#]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>[#CustomerFloor#]</w:t>
      </w:r>
    </w:p>
    <w:p>
      <w:pPr>
        <w:spacing w:after="0" w:line="240" w:lineRule="auto"/>
        <w:ind w:left="4060"/>
        <w:rPr>
          <w:rFonts w:ascii="Arial" w:hAnsi="Arial" w:cs="Arial"/>
          <w:bCs/>
          <w:sz w:val="20"/>
          <w:szCs w:val="24"/>
          <w:lang w:val="pt-PT"/>
        </w:rPr>
      </w:pPr>
      <w:r>
        <w:rPr>
          <w:rFonts w:ascii="Arial" w:hAnsi="Arial" w:cs="Arial"/>
          <w:bCs/>
          <w:sz w:val="20"/>
          <w:szCs w:val="24"/>
          <w:lang w:val="pt-PT"/>
        </w:rPr>
        <w:t xml:space="preserve">[#CustomerCodPostal#]- </w:t>
      </w:r>
      <w:r>
        <w:rPr>
          <w:rFonts w:ascii="Arial" w:hAnsi="Arial" w:cs="Arial"/>
          <w:bCs/>
          <w:sz w:val="20"/>
          <w:szCs w:val="24"/>
          <w:lang w:val="pt-PT"/>
        </w:rPr>
        <w:t>[#CustomerLocal#]</w:t>
      </w: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ind w:left="4060"/>
        <w:rPr>
          <w:rFonts w:ascii="Arial" w:hAnsi="Arial" w:cs="Arial"/>
          <w:sz w:val="20"/>
          <w:szCs w:val="24"/>
          <w:lang w:val="pt-PT"/>
        </w:rPr>
      </w:pPr>
    </w:p>
    <w:p w:rsidRPr="008A6427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  <w:r w:rsidRPr="000F1CDE">
        <w:rPr>
          <w:rFonts w:ascii="Arial" w:hAnsi="Arial" w:cs="Arial"/>
          <w:bCs/>
          <w:sz w:val="20"/>
          <w:szCs w:val="24"/>
          <w:lang w:val="pt-PT"/>
        </w:rPr>
        <w:t xml:space="preserve">Data: </w:t>
      </w:r>
      <w:r w:rsidR="00A26CB4">
        <w:rPr>
          <w:rFonts w:ascii="Arial" w:hAnsi="Arial" w:cs="Arial"/>
          <w:bCs/>
          <w:sz w:val="20"/>
          <w:szCs w:val="24"/>
        </w:rPr>
        <w:fldChar w:fldCharType="begin"/>
      </w:r>
      <w:r>
        <w:rPr>
          <w:rFonts w:ascii="Arial" w:hAnsi="Arial" w:cs="Arial"/>
          <w:bCs/>
          <w:sz w:val="20"/>
          <w:szCs w:val="24"/>
        </w:rPr>
        <w:instrText xml:space="preserve"> TIME \@ "d' de 'MMMM' de 'yyyy" </w:instrText>
      </w:r>
      <w:r w:rsidR="00A26CB4">
        <w:rPr>
          <w:rFonts w:ascii="Arial" w:hAnsi="Arial" w:cs="Arial"/>
          <w:bCs/>
          <w:sz w:val="20"/>
          <w:szCs w:val="24"/>
        </w:rPr>
        <w:fldChar w:fldCharType="separate"/>
      </w:r>
      <w:r w:rsidR="00660B9F">
        <w:rPr>
          <w:rFonts w:ascii="Arial" w:hAnsi="Arial" w:cs="Arial"/>
          <w:bCs/>
          <w:noProof/>
          <w:sz w:val="20"/>
          <w:szCs w:val="24"/>
        </w:rPr>
        <w:t>2 de June de 2020</w:t>
      </w:r>
      <w:r w:rsidR="00A26CB4">
        <w:rPr>
          <w:rFonts w:ascii="Arial" w:hAnsi="Arial" w:cs="Arial"/>
          <w:bCs/>
          <w:sz w:val="20"/>
          <w:szCs w:val="24"/>
        </w:rPr>
        <w:fldChar w:fldCharType="end"/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Processo: </w:t>
      </w:r>
      <w:r>
        <w:rPr>
          <w:rFonts w:ascii="Arial" w:hAnsi="Arial" w:cs="Arial"/>
          <w:sz w:val="20"/>
          <w:szCs w:val="24"/>
          <w:lang w:val="pt-PT"/>
        </w:rPr>
        <w:t>[#ProcessNumber#]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bCs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rPr>
          <w:rFonts w:ascii="Arial" w:hAnsi="Arial" w:cs="Arial"/>
          <w:b/>
          <w:sz w:val="20"/>
          <w:szCs w:val="24"/>
          <w:lang w:val="pt-PT"/>
        </w:rPr>
      </w:pPr>
      <w:r>
        <w:rPr>
          <w:rFonts w:ascii="Arial" w:hAnsi="Arial" w:cs="Arial"/>
          <w:b/>
          <w:sz w:val="20"/>
          <w:szCs w:val="24"/>
          <w:lang w:val="pt-PT"/>
        </w:rPr>
        <w:t xml:space="preserve">Assunto: Relatório de </w:t>
      </w:r>
      <w:r>
        <w:rPr>
          <w:rFonts w:ascii="Arial" w:hAnsi="Arial" w:cs="Arial"/>
          <w:b/>
          <w:sz w:val="20"/>
          <w:szCs w:val="24"/>
          <w:lang w:val="pt-PT"/>
        </w:rPr>
        <w:t>[#InspectionType#]</w:t>
      </w: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>
        <w:rPr>
          <w:rFonts w:ascii="Arial" w:hAnsi="Arial" w:cs="Arial"/>
          <w:sz w:val="20"/>
          <w:szCs w:val="24"/>
          <w:lang w:val="pt-PT"/>
        </w:rPr>
        <w:t xml:space="preserve">Na sequência da inspecção periódica realizada tenho o prazer de enviar a V. Exª o Relatório de </w:t>
      </w:r>
      <w:r>
        <w:rPr>
          <w:rFonts w:ascii="Arial" w:hAnsi="Arial" w:cs="Arial"/>
          <w:sz w:val="20"/>
          <w:szCs w:val="24"/>
          <w:lang w:val="pt-PT"/>
        </w:rPr>
        <w:t>[#InspectionType#]</w:t>
      </w:r>
      <w:r>
        <w:rPr>
          <w:rFonts w:ascii="Arial" w:hAnsi="Arial" w:cs="Arial"/>
          <w:sz w:val="20"/>
          <w:szCs w:val="24"/>
          <w:lang w:val="pt-PT"/>
        </w:rPr>
        <w:t xml:space="preserve"> respeitante ao processo acima referido.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  <w:r w:rsidRPr="007760FA">
        <w:rPr>
          <w:rFonts w:ascii="Arial" w:hAnsi="Arial" w:cs="Arial"/>
          <w:sz w:val="20"/>
          <w:szCs w:val="24"/>
          <w:lang w:val="pt-PT"/>
        </w:rPr>
        <w:t>Localização da escada/Tapete Rolante:</w:t>
      </w:r>
    </w:p>
    <w:p w:rsidRPr="007760FA" w:rsidR="007760FA" w:rsidP="007760FA" w:rsidRDefault="007760FA">
      <w:pPr>
        <w:jc w:val="both"/>
        <w:rPr>
          <w:rFonts w:ascii="Arial" w:hAnsi="Arial" w:cs="Arial"/>
          <w:sz w:val="20"/>
          <w:szCs w:val="24"/>
          <w:lang w:val="pt-PT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 w:rsidR="007760FA">
        <w:rPr>
          <w:rFonts w:ascii="Arial" w:hAnsi="Arial" w:cs="Arial"/>
          <w:sz w:val="20"/>
          <w:szCs w:val="24"/>
          <w:lang w:val="pt-PT"/>
        </w:rPr>
        <w:tab/>
      </w:r>
      <w:r>
        <w:rPr>
          <w:rFonts w:ascii="Arial" w:hAnsi="Arial" w:cs="Arial"/>
          <w:sz w:val="20"/>
          <w:szCs w:val="24"/>
          <w:lang w:val="pt-PT"/>
        </w:rPr>
        <w:t>[#ObjectAddress#], [#ObjectDoor#]</w:t>
      </w:r>
      <w:r>
        <w:rPr>
          <w:rFonts w:ascii="Arial" w:hAnsi="Arial" w:cs="Arial"/>
          <w:sz w:val="20"/>
          <w:szCs w:val="24"/>
          <w:lang w:val="pt-PT"/>
        </w:rPr>
        <w:t>[#ObjectFloor#]</w:t>
      </w:r>
    </w:p>
    <w:p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r w:rsidRPr="000F1CDE">
        <w:rPr>
          <w:rFonts w:ascii="Arial" w:hAnsi="Arial" w:cs="Arial"/>
          <w:sz w:val="20"/>
          <w:szCs w:val="24"/>
          <w:lang w:val="pt-PT"/>
        </w:rPr>
        <w:tab/>
      </w:r>
      <w:bookmarkStart w:name="_GoBack" w:id="0"/>
      <w:bookmarkEnd w:id="0"/>
      <w:r>
        <w:rPr>
          <w:rFonts w:ascii="Arial" w:hAnsi="Arial" w:cs="Arial"/>
          <w:sz w:val="20"/>
          <w:szCs w:val="24"/>
          <w:lang w:val="pt-PT"/>
        </w:rPr>
        <w:t xml:space="preserve">[#ObjectCodPostal#]- </w:t>
      </w:r>
      <w:r>
        <w:rPr>
          <w:rFonts w:ascii="Arial" w:hAnsi="Arial" w:cs="Arial"/>
          <w:sz w:val="20"/>
          <w:szCs w:val="24"/>
          <w:lang w:val="pt-PT"/>
        </w:rPr>
        <w:t>[#ObjectLocal#]</w:t>
      </w:r>
    </w:p>
    <w:p w:rsidRPr="000F1CDE" w:rsidR="000F1CDE" w:rsidP="000F1CDE" w:rsidRDefault="000F1CDE">
      <w:pPr>
        <w:spacing w:after="0" w:line="240" w:lineRule="auto"/>
        <w:jc w:val="both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spacing w:after="0" w:line="240" w:lineRule="auto"/>
        <w:rPr>
          <w:rFonts w:ascii="Arial" w:hAnsi="Arial" w:cs="Arial"/>
          <w:sz w:val="20"/>
          <w:szCs w:val="24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Apresentamos os melhores cumprimentos,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Serviços Administrativos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BUREAU VERITAS RINAVE</w:t>
      </w:r>
    </w:p>
    <w:p w:rsidRPr="000F1CDE" w:rsidR="000F1CDE" w:rsidP="000F1CDE" w:rsidRDefault="000F1C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pt-PT"/>
        </w:rPr>
      </w:pPr>
    </w:p>
    <w:p w:rsidRPr="008372F1" w:rsidR="006D4DCA" w:rsidP="000F1CDE" w:rsidRDefault="000F1CDE">
      <w:pPr>
        <w:spacing w:after="0" w:line="240" w:lineRule="auto"/>
        <w:rPr>
          <w:szCs w:val="20"/>
          <w:lang w:val="pt-PT"/>
        </w:rPr>
      </w:pPr>
      <w:r w:rsidRPr="000F1CDE">
        <w:rPr>
          <w:rFonts w:ascii="Arial" w:hAnsi="Arial" w:cs="Arial"/>
          <w:sz w:val="20"/>
          <w:szCs w:val="20"/>
          <w:lang w:val="pt-PT"/>
        </w:rPr>
        <w:t>Para qualquer assunto relacionado com a presente comunicação, favor utilizar os contactos abaixo.</w:t>
      </w:r>
    </w:p>
    <w:sectPr w:rsidRPr="008372F1" w:rsidR="006D4DCA" w:rsidSect="009479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41" w:right="1440" w:bottom="1135" w:left="1440" w:header="576" w:footer="28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22A0" w:rsidRDefault="00E022A0" w:rsidP="00ED3748">
      <w:pPr>
        <w:spacing w:after="0" w:line="240" w:lineRule="auto"/>
      </w:pPr>
      <w:r>
        <w:separator/>
      </w:r>
    </w:p>
  </w:endnote>
  <w:endnote w:type="continuationSeparator" w:id="1">
    <w:p w:rsidR="00E022A0" w:rsidRDefault="00E022A0" w:rsidP="00E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B9F" w:rsidRDefault="00660B9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02" w:type="dxa"/>
      <w:tblInd w:w="-34" w:type="dxa"/>
      <w:tblLook w:val="04A0"/>
    </w:tblPr>
    <w:tblGrid>
      <w:gridCol w:w="6379"/>
      <w:gridCol w:w="3123"/>
    </w:tblGrid>
    <w:tr w:rsidR="007A53A7" w:rsidRPr="00F7364B" w:rsidTr="00361BF9">
      <w:tc>
        <w:tcPr>
          <w:tcW w:w="6379" w:type="dxa"/>
          <w:shd w:val="clear" w:color="auto" w:fill="auto"/>
        </w:tcPr>
        <w:p w:rsidR="007A53A7" w:rsidRPr="00F7364B" w:rsidRDefault="007A53A7" w:rsidP="00B04084">
          <w:pPr>
            <w:spacing w:after="0" w:line="240" w:lineRule="auto"/>
            <w:rPr>
              <w:rFonts w:ascii="Arial" w:hAnsi="Arial" w:cs="Arial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Versão  : [#VersionNumber#]</w:t>
          </w: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  <w:p w:rsidR="007A53A7" w:rsidRPr="00F7364B" w:rsidRDefault="007A53A7" w:rsidP="00F766A9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  <w:r w:rsidRPr="00F7364B">
            <w:rPr>
              <w:rFonts w:ascii="Arial" w:hAnsi="Arial" w:cs="Arial"/>
              <w:sz w:val="16"/>
              <w:szCs w:val="16"/>
            </w:rPr>
            <w:t>[#OriginalDuplicate#]</w:t>
          </w:r>
        </w:p>
      </w:tc>
    </w:tr>
    <w:tr w:rsidR="00E324BC" w:rsidRPr="00F7364B" w:rsidTr="00361BF9">
      <w:tc>
        <w:tcPr>
          <w:tcW w:w="6379" w:type="dxa"/>
          <w:shd w:val="clear" w:color="auto" w:fill="auto"/>
        </w:tcPr>
        <w:p w:rsidR="00E324BC" w:rsidRPr="00316E79" w:rsidRDefault="00E324BC" w:rsidP="00F7364B">
          <w:pPr>
            <w:spacing w:after="0" w:line="240" w:lineRule="auto"/>
            <w:rPr>
              <w:rFonts w:ascii="Arial" w:hAnsi="Arial" w:cs="Arial"/>
              <w:b/>
              <w:color w:val="767171"/>
              <w:sz w:val="16"/>
              <w:szCs w:val="16"/>
              <w:lang w:val="pt-PT"/>
            </w:rPr>
          </w:pPr>
        </w:p>
      </w:tc>
      <w:tc>
        <w:tcPr>
          <w:tcW w:w="3123" w:type="dxa"/>
          <w:shd w:val="clear" w:color="auto" w:fill="auto"/>
        </w:tcPr>
        <w:p w:rsidR="00E324BC" w:rsidRPr="00F7364B" w:rsidRDefault="00E324BC" w:rsidP="00F7364B">
          <w:pPr>
            <w:spacing w:after="0" w:line="240" w:lineRule="auto"/>
            <w:jc w:val="right"/>
            <w:rPr>
              <w:rFonts w:ascii="Arial" w:hAnsi="Arial" w:cs="Arial"/>
              <w:sz w:val="16"/>
              <w:szCs w:val="16"/>
            </w:rPr>
          </w:pPr>
        </w:p>
      </w:tc>
    </w:tr>
    <w:tr w:rsidR="00E324BC" w:rsidRPr="008A6427" w:rsidTr="00361BF9">
      <w:tc>
        <w:tcPr>
          <w:tcW w:w="9502" w:type="dxa"/>
          <w:gridSpan w:val="2"/>
          <w:shd w:val="clear" w:color="auto" w:fill="auto"/>
        </w:tcPr>
        <w:p w:rsid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5"/>
              <w:szCs w:val="15"/>
              <w:lang w:val="pt-PT"/>
            </w:rPr>
            <w:t>BUREAU VERITAS RINAVE</w:t>
          </w:r>
        </w:p>
        <w:p w:rsidR="00316E79" w:rsidRDefault="00316E79" w:rsidP="00316E79">
          <w:pPr>
            <w:spacing w:after="0" w:line="240" w:lineRule="auto"/>
            <w:jc w:val="center"/>
            <w:rPr>
              <w:rFonts w:ascii="Arial" w:hAnsi="Arial" w:cs="Arial"/>
              <w:color w:val="767171"/>
              <w:sz w:val="15"/>
              <w:szCs w:val="15"/>
              <w:lang w:val="pt-PT"/>
            </w:rPr>
          </w:pPr>
          <w:r>
            <w:rPr>
              <w:rFonts w:ascii="Arial" w:hAnsi="Arial" w:cs="Arial"/>
              <w:color w:val="767171"/>
              <w:sz w:val="15"/>
              <w:szCs w:val="15"/>
              <w:lang w:val="pt-PT"/>
            </w:rPr>
            <w:t>www.bureauveritas.pt</w:t>
          </w:r>
        </w:p>
        <w:p w:rsidR="00E324BC" w:rsidRPr="00316E79" w:rsidRDefault="00E324BC" w:rsidP="00316E79">
          <w:pPr>
            <w:spacing w:after="0" w:line="240" w:lineRule="auto"/>
            <w:jc w:val="center"/>
            <w:rPr>
              <w:rFonts w:ascii="Arial" w:hAnsi="Arial" w:cs="Arial"/>
              <w:sz w:val="16"/>
              <w:szCs w:val="16"/>
              <w:lang w:val="pt-PT"/>
            </w:rPr>
          </w:pPr>
          <w:r w:rsidRP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info@pt.bureauveritas.pt</w:t>
          </w:r>
          <w:r w:rsidR="00316E79">
            <w:rPr>
              <w:rFonts w:ascii="Arial" w:hAnsi="Arial" w:cs="Arial"/>
              <w:color w:val="767171"/>
              <w:sz w:val="15"/>
              <w:szCs w:val="15"/>
              <w:lang w:val="pt-PT"/>
            </w:rPr>
            <w:t>–N.º Nacional 707 200 542</w:t>
          </w:r>
        </w:p>
      </w:tc>
    </w:tr>
  </w:tbl>
  <w:p w:rsidR="00B35936" w:rsidRPr="00316E79" w:rsidRDefault="00A26CB4" w:rsidP="00FC7ABD">
    <w:pPr>
      <w:pStyle w:val="Footer"/>
      <w:tabs>
        <w:tab w:val="left" w:pos="1560"/>
      </w:tabs>
      <w:rPr>
        <w:lang w:val="pt-PT"/>
      </w:rPr>
    </w:pPr>
    <w:r w:rsidRPr="00A26CB4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8" o:spid="_x0000_s4098" type="#_x0000_t202" style="position:absolute;margin-left:-70.05pt;margin-top:-49.5pt;width:13.35pt;height:75pt;z-index:25166540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  <w:r w:rsidR="00FC7ABD" w:rsidRPr="00316E79">
      <w:rPr>
        <w:lang w:val="pt-PT"/>
      </w:rPr>
      <w:tab/>
    </w:r>
    <w:r w:rsidR="00FC7ABD" w:rsidRPr="00316E79">
      <w:rPr>
        <w:lang w:val="pt-PT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795C" w:rsidRDefault="00A26CB4">
    <w:r w:rsidRPr="00A26CB4">
      <w:rPr>
        <w:rFonts w:ascii="Arial" w:hAnsi="Arial" w:cs="Arial"/>
        <w:noProof/>
        <w:color w:val="767171"/>
        <w:sz w:val="16"/>
        <w:szCs w:val="16"/>
        <w:lang w:val="fr-FR"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4097" type="#_x0000_t202" style="position:absolute;margin-left:-70.35pt;margin-top:14.3pt;width:13.35pt;height:7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" fillcolor="#ed1f41" stroked="f">
          <v:fill opacity="62194f"/>
          <v:textbox>
            <w:txbxContent>
              <w:p w:rsidR="00F411B6" w:rsidRDefault="00F411B6" w:rsidP="00F411B6"/>
            </w:txbxContent>
          </v:textbox>
        </v:shape>
      </w:pict>
    </w:r>
  </w:p>
  <w:tbl>
    <w:tblPr>
      <w:tblW w:w="11341" w:type="dxa"/>
      <w:tblInd w:w="-885" w:type="dxa"/>
      <w:tblLook w:val="04A0"/>
    </w:tblPr>
    <w:tblGrid>
      <w:gridCol w:w="2553"/>
      <w:gridCol w:w="2835"/>
      <w:gridCol w:w="3070"/>
      <w:gridCol w:w="2883"/>
    </w:tblGrid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b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R. Marquês de Pombal</w:t>
          </w:r>
          <w:r w:rsidR="00B71221"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,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Edifício Solarplano, 1.º Lj F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C7ABD" w:rsidRPr="00725731" w:rsidTr="00316E79">
      <w:tc>
        <w:tcPr>
          <w:tcW w:w="2553" w:type="dxa"/>
          <w:shd w:val="clear" w:color="auto" w:fill="auto"/>
          <w:vAlign w:val="center"/>
        </w:tcPr>
        <w:p w:rsidR="00FC7ABD" w:rsidRPr="00316E79" w:rsidRDefault="00FC7ABD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835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ascii="Arial" w:hAnsi="Arial" w:cs="Arial"/>
              <w:color w:val="767171"/>
              <w:sz w:val="10"/>
              <w:szCs w:val="10"/>
            </w:rPr>
            <w:t>0</w:t>
          </w:r>
        </w:p>
      </w:tc>
      <w:tc>
        <w:tcPr>
          <w:tcW w:w="3070" w:type="dxa"/>
          <w:shd w:val="clear" w:color="auto" w:fill="auto"/>
          <w:vAlign w:val="center"/>
        </w:tcPr>
        <w:p w:rsidR="00FC7ABD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83" w:type="dxa"/>
          <w:shd w:val="clear" w:color="auto" w:fill="auto"/>
          <w:vAlign w:val="center"/>
        </w:tcPr>
        <w:p w:rsidR="00FC7ABD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E324BC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597D72" w:rsidRPr="00316E79" w:rsidRDefault="00597D72" w:rsidP="00B04084">
          <w:pPr>
            <w:pStyle w:val="Footer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6"/>
              <w:szCs w:val="16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597D72" w:rsidRPr="00316E79" w:rsidRDefault="00597D72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6"/>
              <w:szCs w:val="16"/>
            </w:rPr>
          </w:pPr>
        </w:p>
      </w:tc>
    </w:tr>
    <w:tr w:rsidR="00660B9F" w:rsidRPr="00725731" w:rsidTr="00316E79">
      <w:tc>
        <w:tcPr>
          <w:tcW w:w="2553" w:type="dxa"/>
          <w:shd w:val="clear" w:color="auto" w:fill="auto"/>
          <w:vAlign w:val="center"/>
        </w:tcPr>
        <w:p w:rsidR="00660B9F" w:rsidRPr="00316E79" w:rsidRDefault="00660B9F">
          <w:pPr>
            <w:pStyle w:val="Footer"/>
            <w:rPr>
              <w:rFonts w:ascii="Arial" w:hAnsi="Arial" w:cs="Arial"/>
              <w:color w:val="767171"/>
              <w:sz w:val="10"/>
              <w:szCs w:val="10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660B9F" w:rsidRPr="00316E79" w:rsidRDefault="00660B9F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70" w:type="dxa"/>
          <w:shd w:val="clear" w:color="auto" w:fill="auto"/>
          <w:vAlign w:val="center"/>
        </w:tcPr>
        <w:p w:rsidR="00660B9F" w:rsidRPr="00316E79" w:rsidRDefault="00660B9F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83" w:type="dxa"/>
          <w:shd w:val="clear" w:color="auto" w:fill="auto"/>
          <w:vAlign w:val="center"/>
        </w:tcPr>
        <w:p w:rsidR="00660B9F" w:rsidRPr="00316E79" w:rsidRDefault="00660B9F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660B9F" w:rsidRPr="00725731" w:rsidTr="00316E79">
      <w:tc>
        <w:tcPr>
          <w:tcW w:w="2553" w:type="dxa"/>
          <w:shd w:val="clear" w:color="auto" w:fill="auto"/>
          <w:vAlign w:val="center"/>
        </w:tcPr>
        <w:p w:rsidR="00660B9F" w:rsidRPr="00316E79" w:rsidRDefault="00660B9F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660B9F" w:rsidRPr="00316E79" w:rsidRDefault="00660B9F" w:rsidP="003578CF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70" w:type="dxa"/>
          <w:shd w:val="clear" w:color="auto" w:fill="auto"/>
          <w:vAlign w:val="center"/>
        </w:tcPr>
        <w:p w:rsidR="00660B9F" w:rsidRPr="00316E79" w:rsidRDefault="00660B9F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83" w:type="dxa"/>
          <w:shd w:val="clear" w:color="auto" w:fill="auto"/>
          <w:vAlign w:val="center"/>
        </w:tcPr>
        <w:p w:rsidR="00660B9F" w:rsidRPr="00316E79" w:rsidRDefault="00660B9F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</w:tr>
    <w:tr w:rsidR="00725731" w:rsidRPr="00725731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10"/>
              <w:szCs w:val="10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10"/>
              <w:szCs w:val="10"/>
            </w:rPr>
          </w:pPr>
        </w:p>
      </w:tc>
    </w:tr>
    <w:tr w:rsidR="00725731" w:rsidRPr="00C32692" w:rsidTr="00316E79">
      <w:trPr>
        <w:trHeight w:hRule="exact" w:val="113"/>
      </w:trPr>
      <w:tc>
        <w:tcPr>
          <w:tcW w:w="2553" w:type="dxa"/>
          <w:shd w:val="clear" w:color="auto" w:fill="auto"/>
          <w:vAlign w:val="center"/>
        </w:tcPr>
        <w:p w:rsidR="00725731" w:rsidRPr="00316E79" w:rsidRDefault="00725731" w:rsidP="00B04084">
          <w:pPr>
            <w:pStyle w:val="Footer"/>
            <w:rPr>
              <w:rFonts w:ascii="Arial" w:hAnsi="Arial"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835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3070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7" w:right="-109"/>
            <w:rPr>
              <w:rFonts w:ascii="Arial" w:hAnsi="Arial" w:cs="Arial"/>
              <w:color w:val="767171"/>
              <w:sz w:val="32"/>
              <w:szCs w:val="32"/>
            </w:rPr>
          </w:pPr>
        </w:p>
      </w:tc>
      <w:tc>
        <w:tcPr>
          <w:tcW w:w="2883" w:type="dxa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60" w:right="-108"/>
            <w:rPr>
              <w:rFonts w:ascii="Arial" w:hAnsi="Arial" w:cs="Arial"/>
              <w:color w:val="767171"/>
              <w:sz w:val="32"/>
              <w:szCs w:val="32"/>
            </w:rPr>
          </w:pPr>
        </w:p>
      </w:tc>
    </w:tr>
    <w:tr w:rsidR="00725731" w:rsidRPr="008A6427" w:rsidTr="00316E79">
      <w:tc>
        <w:tcPr>
          <w:tcW w:w="2553" w:type="dxa"/>
          <w:shd w:val="clear" w:color="auto" w:fill="auto"/>
          <w:vAlign w:val="center"/>
        </w:tcPr>
        <w:p w:rsidR="00725731" w:rsidRPr="00316E79" w:rsidRDefault="00725731">
          <w:pPr>
            <w:pStyle w:val="Footer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788" w:type="dxa"/>
          <w:gridSpan w:val="3"/>
          <w:shd w:val="clear" w:color="auto" w:fill="auto"/>
          <w:vAlign w:val="center"/>
        </w:tcPr>
        <w:p w:rsidR="00725731" w:rsidRPr="00316E79" w:rsidRDefault="00725731" w:rsidP="00316E79">
          <w:pPr>
            <w:pStyle w:val="Footer"/>
            <w:ind w:left="-108" w:right="-108"/>
            <w:rPr>
              <w:rFonts w:ascii="Arial" w:hAnsi="Arial"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660B9F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660B9F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660B9F">
            <w:rPr>
              <w:rFonts w:cs="Arial"/>
              <w:color w:val="767171"/>
              <w:sz w:val="10"/>
              <w:szCs w:val="10"/>
              <w:lang w:val="pt-PT"/>
            </w:rPr>
            <w:t xml:space="preserve"> 500.000,00</w:t>
          </w:r>
          <w:r w:rsidRPr="00316E79">
            <w:rPr>
              <w:rFonts w:ascii="Arial" w:hAnsi="Arial"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FC7ABD" w:rsidRPr="00C32692" w:rsidRDefault="00FC7ABD" w:rsidP="0094795C">
    <w:pPr>
      <w:pStyle w:val="Footer"/>
      <w:rPr>
        <w:sz w:val="2"/>
        <w:szCs w:val="2"/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22A0" w:rsidRDefault="00E022A0" w:rsidP="00ED3748">
      <w:pPr>
        <w:spacing w:after="0" w:line="240" w:lineRule="auto"/>
      </w:pPr>
      <w:r>
        <w:separator/>
      </w:r>
    </w:p>
  </w:footnote>
  <w:footnote w:type="continuationSeparator" w:id="1">
    <w:p w:rsidR="00E022A0" w:rsidRDefault="00E022A0" w:rsidP="00E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B9F" w:rsidRDefault="00660B9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4822"/>
      <w:gridCol w:w="4818"/>
    </w:tblGrid>
    <w:tr w:rsidR="0084006B" w:rsidRPr="00F7364B" w:rsidTr="00F7364B">
      <w:tc>
        <w:tcPr>
          <w:tcW w:w="4822" w:type="dxa"/>
          <w:shd w:val="clear" w:color="auto" w:fill="auto"/>
          <w:vAlign w:val="center"/>
        </w:tcPr>
        <w:p w:rsidR="0084006B" w:rsidRPr="00F7364B" w:rsidRDefault="0084006B" w:rsidP="00F7364B">
          <w:pPr>
            <w:pStyle w:val="Header"/>
            <w:jc w:val="both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4818" w:type="dxa"/>
          <w:shd w:val="clear" w:color="auto" w:fill="auto"/>
          <w:vAlign w:val="center"/>
        </w:tcPr>
        <w:p w:rsidR="0084006B" w:rsidRPr="00F7364B" w:rsidRDefault="0084006B" w:rsidP="00316E79">
          <w:pPr>
            <w:pStyle w:val="Header"/>
            <w:jc w:val="right"/>
            <w:rPr>
              <w:rFonts w:ascii="Arial" w:hAnsi="Arial" w:cs="Arial"/>
              <w:sz w:val="14"/>
              <w:szCs w:val="14"/>
            </w:rPr>
          </w:pPr>
        </w:p>
      </w:tc>
    </w:tr>
    <w:tr w:rsidR="00F97947" w:rsidRPr="00F7364B" w:rsidTr="00F7364B">
      <w:trPr>
        <w:trHeight w:val="1525"/>
      </w:trPr>
      <w:tc>
        <w:tcPr>
          <w:tcW w:w="4822" w:type="dxa"/>
          <w:shd w:val="clear" w:color="auto" w:fill="auto"/>
          <w:vAlign w:val="center"/>
        </w:tcPr>
        <w:p w:rsidR="00F97947" w:rsidRPr="00F7364B" w:rsidRDefault="00CF762C" w:rsidP="00F7364B">
          <w:pPr>
            <w:pStyle w:val="Header"/>
            <w:jc w:val="both"/>
          </w:pPr>
          <w:r w:rsidRPr="00CF762C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8" w:type="dxa"/>
          <w:shd w:val="clear" w:color="auto" w:fill="auto"/>
          <w:vAlign w:val="center"/>
        </w:tcPr>
        <w:p w:rsidR="00F97947" w:rsidRPr="00F7364B" w:rsidRDefault="00F97947" w:rsidP="00F7364B">
          <w:pPr>
            <w:pStyle w:val="Header"/>
            <w:jc w:val="right"/>
          </w:pPr>
        </w:p>
      </w:tc>
    </w:tr>
  </w:tbl>
  <w:p w:rsidR="00C35E7E" w:rsidRDefault="00DC381F" w:rsidP="00F97947">
    <w:pPr>
      <w:pStyle w:val="Header"/>
      <w:tabs>
        <w:tab w:val="left" w:pos="7560"/>
      </w:tabs>
    </w:pPr>
    <w:r>
      <w:tab/>
    </w:r>
    <w:r>
      <w:tab/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0" w:type="dxa"/>
      <w:tblInd w:w="-34" w:type="dxa"/>
      <w:tblLook w:val="04A0"/>
    </w:tblPr>
    <w:tblGrid>
      <w:gridCol w:w="9640"/>
    </w:tblGrid>
    <w:tr w:rsidR="00855F3C" w:rsidRPr="00F7364B" w:rsidTr="00855F3C">
      <w:trPr>
        <w:trHeight w:val="1976"/>
      </w:trPr>
      <w:tc>
        <w:tcPr>
          <w:tcW w:w="9640" w:type="dxa"/>
          <w:shd w:val="clear" w:color="auto" w:fill="auto"/>
          <w:vAlign w:val="center"/>
        </w:tcPr>
        <w:p w:rsidR="00855F3C" w:rsidRPr="00F7364B" w:rsidRDefault="00CF762C" w:rsidP="00855F3C">
          <w:pPr>
            <w:pStyle w:val="Header"/>
            <w:jc w:val="center"/>
            <w:rPr>
              <w:rFonts w:ascii="Arial" w:hAnsi="Arial" w:cs="Arial"/>
              <w:sz w:val="14"/>
              <w:szCs w:val="14"/>
            </w:rPr>
          </w:pPr>
          <w:r w:rsidRPr="00CF762C">
            <w:rPr>
              <w:noProof/>
              <w:lang w:val="en-IN" w:eastAsia="en-IN"/>
            </w:rPr>
            <w:drawing>
              <wp:inline distT="0" distB="0" distL="0" distR="0">
                <wp:extent cx="828675" cy="1019175"/>
                <wp:effectExtent l="19050" t="0" r="9525" b="0"/>
                <wp:docPr id="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6637A4" w:rsidRDefault="00663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A83308"/>
    <w:multiLevelType w:val="hybridMultilevel"/>
    <w:tmpl w:val="CEF63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8A2E11"/>
    <w:multiLevelType w:val="hybridMultilevel"/>
    <w:tmpl w:val="01768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6">
      <o:colormru v:ext="edit" colors="#c00,red,#900,#a50021,#bc2a34,#ed1f41"/>
    </o:shapedefaults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316E79"/>
    <w:rsid w:val="00004104"/>
    <w:rsid w:val="0000417C"/>
    <w:rsid w:val="0000441B"/>
    <w:rsid w:val="000049A6"/>
    <w:rsid w:val="000109A2"/>
    <w:rsid w:val="00011C0E"/>
    <w:rsid w:val="0001452C"/>
    <w:rsid w:val="00022AC9"/>
    <w:rsid w:val="00034DA1"/>
    <w:rsid w:val="00046B8E"/>
    <w:rsid w:val="000553FA"/>
    <w:rsid w:val="00061FEA"/>
    <w:rsid w:val="00062B5F"/>
    <w:rsid w:val="00066B03"/>
    <w:rsid w:val="00067E43"/>
    <w:rsid w:val="00071993"/>
    <w:rsid w:val="00074369"/>
    <w:rsid w:val="0007506D"/>
    <w:rsid w:val="00086B6E"/>
    <w:rsid w:val="00087148"/>
    <w:rsid w:val="00091280"/>
    <w:rsid w:val="00092663"/>
    <w:rsid w:val="000A0EDB"/>
    <w:rsid w:val="000A3C9A"/>
    <w:rsid w:val="000B196C"/>
    <w:rsid w:val="000B4BC3"/>
    <w:rsid w:val="000B7653"/>
    <w:rsid w:val="000C1FA1"/>
    <w:rsid w:val="000C3BE1"/>
    <w:rsid w:val="000C42AF"/>
    <w:rsid w:val="000C5C3E"/>
    <w:rsid w:val="000C74A8"/>
    <w:rsid w:val="000E6F58"/>
    <w:rsid w:val="000F1CDE"/>
    <w:rsid w:val="000F4567"/>
    <w:rsid w:val="000F537B"/>
    <w:rsid w:val="00103D32"/>
    <w:rsid w:val="00106DE1"/>
    <w:rsid w:val="00107477"/>
    <w:rsid w:val="00113ABE"/>
    <w:rsid w:val="001234DC"/>
    <w:rsid w:val="00125E9E"/>
    <w:rsid w:val="00125FEE"/>
    <w:rsid w:val="0014569C"/>
    <w:rsid w:val="0014747E"/>
    <w:rsid w:val="0015022E"/>
    <w:rsid w:val="0015254F"/>
    <w:rsid w:val="00152855"/>
    <w:rsid w:val="001528C8"/>
    <w:rsid w:val="00153C7C"/>
    <w:rsid w:val="00153CED"/>
    <w:rsid w:val="00162C24"/>
    <w:rsid w:val="00163C77"/>
    <w:rsid w:val="00170D4B"/>
    <w:rsid w:val="001726D9"/>
    <w:rsid w:val="001738E6"/>
    <w:rsid w:val="00175877"/>
    <w:rsid w:val="00185226"/>
    <w:rsid w:val="00191FB5"/>
    <w:rsid w:val="001920AF"/>
    <w:rsid w:val="00195895"/>
    <w:rsid w:val="001969A5"/>
    <w:rsid w:val="00197C0C"/>
    <w:rsid w:val="001A132C"/>
    <w:rsid w:val="001A6011"/>
    <w:rsid w:val="001B1112"/>
    <w:rsid w:val="001D563C"/>
    <w:rsid w:val="001F092E"/>
    <w:rsid w:val="001F489E"/>
    <w:rsid w:val="001F4AD5"/>
    <w:rsid w:val="00207408"/>
    <w:rsid w:val="0021016A"/>
    <w:rsid w:val="00220B4C"/>
    <w:rsid w:val="00223DD2"/>
    <w:rsid w:val="0022402E"/>
    <w:rsid w:val="00226194"/>
    <w:rsid w:val="002328C9"/>
    <w:rsid w:val="00234A47"/>
    <w:rsid w:val="00240D3A"/>
    <w:rsid w:val="00242B61"/>
    <w:rsid w:val="00242C9A"/>
    <w:rsid w:val="00244102"/>
    <w:rsid w:val="00252D14"/>
    <w:rsid w:val="00254395"/>
    <w:rsid w:val="00255519"/>
    <w:rsid w:val="0025606D"/>
    <w:rsid w:val="00257D7E"/>
    <w:rsid w:val="0028543A"/>
    <w:rsid w:val="00291D48"/>
    <w:rsid w:val="002970A4"/>
    <w:rsid w:val="002A61D4"/>
    <w:rsid w:val="002A7C5C"/>
    <w:rsid w:val="002B5C9D"/>
    <w:rsid w:val="002C07FA"/>
    <w:rsid w:val="002C70E4"/>
    <w:rsid w:val="002D0054"/>
    <w:rsid w:val="002D139F"/>
    <w:rsid w:val="002D1B24"/>
    <w:rsid w:val="002D4F78"/>
    <w:rsid w:val="002D6A87"/>
    <w:rsid w:val="002D6D72"/>
    <w:rsid w:val="002E05A3"/>
    <w:rsid w:val="002E0E66"/>
    <w:rsid w:val="002F3E56"/>
    <w:rsid w:val="002F5541"/>
    <w:rsid w:val="002F6025"/>
    <w:rsid w:val="00302AD8"/>
    <w:rsid w:val="003107D1"/>
    <w:rsid w:val="00311B3C"/>
    <w:rsid w:val="00312DE0"/>
    <w:rsid w:val="00315915"/>
    <w:rsid w:val="00316E79"/>
    <w:rsid w:val="003208BF"/>
    <w:rsid w:val="00325FC4"/>
    <w:rsid w:val="00332130"/>
    <w:rsid w:val="003321D5"/>
    <w:rsid w:val="0033659C"/>
    <w:rsid w:val="00336E1D"/>
    <w:rsid w:val="00337B09"/>
    <w:rsid w:val="00337E50"/>
    <w:rsid w:val="00340184"/>
    <w:rsid w:val="00343AA4"/>
    <w:rsid w:val="00343DEA"/>
    <w:rsid w:val="003473EC"/>
    <w:rsid w:val="00350727"/>
    <w:rsid w:val="003522B3"/>
    <w:rsid w:val="0035303F"/>
    <w:rsid w:val="00361BF9"/>
    <w:rsid w:val="0036297C"/>
    <w:rsid w:val="00364694"/>
    <w:rsid w:val="00370025"/>
    <w:rsid w:val="00377A81"/>
    <w:rsid w:val="0038009E"/>
    <w:rsid w:val="003861F4"/>
    <w:rsid w:val="003901F5"/>
    <w:rsid w:val="00393E6C"/>
    <w:rsid w:val="00394DA7"/>
    <w:rsid w:val="003A521E"/>
    <w:rsid w:val="003A571F"/>
    <w:rsid w:val="003A7DC2"/>
    <w:rsid w:val="003A7DE8"/>
    <w:rsid w:val="003B2482"/>
    <w:rsid w:val="003B27D9"/>
    <w:rsid w:val="003B5E55"/>
    <w:rsid w:val="003C221C"/>
    <w:rsid w:val="003C4BB2"/>
    <w:rsid w:val="003D1330"/>
    <w:rsid w:val="003D6BA9"/>
    <w:rsid w:val="003E4937"/>
    <w:rsid w:val="003F139D"/>
    <w:rsid w:val="003F1B5D"/>
    <w:rsid w:val="003F3CB0"/>
    <w:rsid w:val="003F50E2"/>
    <w:rsid w:val="00405456"/>
    <w:rsid w:val="00411366"/>
    <w:rsid w:val="004144D4"/>
    <w:rsid w:val="00416D0E"/>
    <w:rsid w:val="00422048"/>
    <w:rsid w:val="00433DC1"/>
    <w:rsid w:val="00436872"/>
    <w:rsid w:val="004453F7"/>
    <w:rsid w:val="00445A3C"/>
    <w:rsid w:val="0045514B"/>
    <w:rsid w:val="0046039B"/>
    <w:rsid w:val="00463507"/>
    <w:rsid w:val="00474FB2"/>
    <w:rsid w:val="00484D30"/>
    <w:rsid w:val="00485D2F"/>
    <w:rsid w:val="004A1E50"/>
    <w:rsid w:val="004A7046"/>
    <w:rsid w:val="004A7220"/>
    <w:rsid w:val="004B0932"/>
    <w:rsid w:val="004B2FDA"/>
    <w:rsid w:val="004C2AED"/>
    <w:rsid w:val="004D3635"/>
    <w:rsid w:val="004E05EB"/>
    <w:rsid w:val="004E170F"/>
    <w:rsid w:val="004E4DC6"/>
    <w:rsid w:val="004E5A6E"/>
    <w:rsid w:val="004F037F"/>
    <w:rsid w:val="0050158F"/>
    <w:rsid w:val="00502011"/>
    <w:rsid w:val="005021F9"/>
    <w:rsid w:val="00505945"/>
    <w:rsid w:val="00514232"/>
    <w:rsid w:val="00515E53"/>
    <w:rsid w:val="00522EAA"/>
    <w:rsid w:val="00525EA3"/>
    <w:rsid w:val="005279B3"/>
    <w:rsid w:val="00550D10"/>
    <w:rsid w:val="00557FF7"/>
    <w:rsid w:val="00561100"/>
    <w:rsid w:val="00563955"/>
    <w:rsid w:val="00571C34"/>
    <w:rsid w:val="00572B56"/>
    <w:rsid w:val="00597D72"/>
    <w:rsid w:val="005A2C74"/>
    <w:rsid w:val="005B0CA8"/>
    <w:rsid w:val="005B59E3"/>
    <w:rsid w:val="005C1BC7"/>
    <w:rsid w:val="005C271C"/>
    <w:rsid w:val="005C2D1B"/>
    <w:rsid w:val="005D003D"/>
    <w:rsid w:val="005D6F6F"/>
    <w:rsid w:val="005E631E"/>
    <w:rsid w:val="005F05A6"/>
    <w:rsid w:val="005F0799"/>
    <w:rsid w:val="005F0E96"/>
    <w:rsid w:val="005F23A3"/>
    <w:rsid w:val="005F5E53"/>
    <w:rsid w:val="005F5F5C"/>
    <w:rsid w:val="005F7AEA"/>
    <w:rsid w:val="00606D32"/>
    <w:rsid w:val="00620019"/>
    <w:rsid w:val="00625509"/>
    <w:rsid w:val="006258EF"/>
    <w:rsid w:val="006321F7"/>
    <w:rsid w:val="00640842"/>
    <w:rsid w:val="0064307D"/>
    <w:rsid w:val="00644DEC"/>
    <w:rsid w:val="006512C3"/>
    <w:rsid w:val="00660B9F"/>
    <w:rsid w:val="0066103A"/>
    <w:rsid w:val="0066331C"/>
    <w:rsid w:val="00663534"/>
    <w:rsid w:val="006637A4"/>
    <w:rsid w:val="00666739"/>
    <w:rsid w:val="00670317"/>
    <w:rsid w:val="00670C3D"/>
    <w:rsid w:val="00671D5E"/>
    <w:rsid w:val="0068370D"/>
    <w:rsid w:val="0069131B"/>
    <w:rsid w:val="00694CD1"/>
    <w:rsid w:val="006A1661"/>
    <w:rsid w:val="006A50F7"/>
    <w:rsid w:val="006A55CA"/>
    <w:rsid w:val="006A7D0D"/>
    <w:rsid w:val="006B5F66"/>
    <w:rsid w:val="006C2AE2"/>
    <w:rsid w:val="006C580A"/>
    <w:rsid w:val="006D0BE5"/>
    <w:rsid w:val="006D16F4"/>
    <w:rsid w:val="006D22CB"/>
    <w:rsid w:val="006D2941"/>
    <w:rsid w:val="006D3150"/>
    <w:rsid w:val="006D4DCA"/>
    <w:rsid w:val="006E05FB"/>
    <w:rsid w:val="006F07DB"/>
    <w:rsid w:val="006F0C54"/>
    <w:rsid w:val="00703F27"/>
    <w:rsid w:val="007041CC"/>
    <w:rsid w:val="007102A7"/>
    <w:rsid w:val="00714D2F"/>
    <w:rsid w:val="00716C57"/>
    <w:rsid w:val="00717CC9"/>
    <w:rsid w:val="00721B34"/>
    <w:rsid w:val="00725731"/>
    <w:rsid w:val="00730409"/>
    <w:rsid w:val="007320A7"/>
    <w:rsid w:val="00741BC8"/>
    <w:rsid w:val="00741E98"/>
    <w:rsid w:val="00747B63"/>
    <w:rsid w:val="00752A5D"/>
    <w:rsid w:val="00753671"/>
    <w:rsid w:val="007536E6"/>
    <w:rsid w:val="007607FC"/>
    <w:rsid w:val="00760FB6"/>
    <w:rsid w:val="00761687"/>
    <w:rsid w:val="0076212F"/>
    <w:rsid w:val="00765C15"/>
    <w:rsid w:val="00773675"/>
    <w:rsid w:val="007760FA"/>
    <w:rsid w:val="00780B01"/>
    <w:rsid w:val="00783482"/>
    <w:rsid w:val="00783B93"/>
    <w:rsid w:val="0078404D"/>
    <w:rsid w:val="0079012C"/>
    <w:rsid w:val="00792B94"/>
    <w:rsid w:val="00794C35"/>
    <w:rsid w:val="00797A88"/>
    <w:rsid w:val="007A0533"/>
    <w:rsid w:val="007A1294"/>
    <w:rsid w:val="007A53A7"/>
    <w:rsid w:val="007A5DEA"/>
    <w:rsid w:val="007A702F"/>
    <w:rsid w:val="007A7208"/>
    <w:rsid w:val="007A7437"/>
    <w:rsid w:val="007A7DAF"/>
    <w:rsid w:val="007B2D7E"/>
    <w:rsid w:val="007B7B2A"/>
    <w:rsid w:val="007C2347"/>
    <w:rsid w:val="007C2738"/>
    <w:rsid w:val="007C2870"/>
    <w:rsid w:val="007C2C0C"/>
    <w:rsid w:val="007C39C7"/>
    <w:rsid w:val="007C7A5B"/>
    <w:rsid w:val="007D6DD7"/>
    <w:rsid w:val="007E112E"/>
    <w:rsid w:val="007E53B5"/>
    <w:rsid w:val="007F346C"/>
    <w:rsid w:val="007F533C"/>
    <w:rsid w:val="00801187"/>
    <w:rsid w:val="008102D8"/>
    <w:rsid w:val="008104A5"/>
    <w:rsid w:val="00810F5B"/>
    <w:rsid w:val="0081171A"/>
    <w:rsid w:val="00816C21"/>
    <w:rsid w:val="00820A19"/>
    <w:rsid w:val="00820EB6"/>
    <w:rsid w:val="00823453"/>
    <w:rsid w:val="0083419B"/>
    <w:rsid w:val="00835DEE"/>
    <w:rsid w:val="008372F1"/>
    <w:rsid w:val="00837584"/>
    <w:rsid w:val="0084006B"/>
    <w:rsid w:val="00845143"/>
    <w:rsid w:val="00847ACA"/>
    <w:rsid w:val="00847B63"/>
    <w:rsid w:val="00850737"/>
    <w:rsid w:val="00850FF0"/>
    <w:rsid w:val="00855F3C"/>
    <w:rsid w:val="00864DFF"/>
    <w:rsid w:val="00870BA1"/>
    <w:rsid w:val="00871791"/>
    <w:rsid w:val="00874F85"/>
    <w:rsid w:val="008752CF"/>
    <w:rsid w:val="008931A9"/>
    <w:rsid w:val="00893CCC"/>
    <w:rsid w:val="008A05D0"/>
    <w:rsid w:val="008A2371"/>
    <w:rsid w:val="008A6427"/>
    <w:rsid w:val="008D38A2"/>
    <w:rsid w:val="008D58A2"/>
    <w:rsid w:val="008D6A3D"/>
    <w:rsid w:val="008D79C1"/>
    <w:rsid w:val="008E27DF"/>
    <w:rsid w:val="008F3A1F"/>
    <w:rsid w:val="008F7E0A"/>
    <w:rsid w:val="009045A7"/>
    <w:rsid w:val="00907D9D"/>
    <w:rsid w:val="009241D9"/>
    <w:rsid w:val="00930287"/>
    <w:rsid w:val="00932BA3"/>
    <w:rsid w:val="009402CA"/>
    <w:rsid w:val="00941D8A"/>
    <w:rsid w:val="00943348"/>
    <w:rsid w:val="00946AC8"/>
    <w:rsid w:val="00947286"/>
    <w:rsid w:val="0094740D"/>
    <w:rsid w:val="0094795C"/>
    <w:rsid w:val="00950D03"/>
    <w:rsid w:val="0095247C"/>
    <w:rsid w:val="00953333"/>
    <w:rsid w:val="00954691"/>
    <w:rsid w:val="00955BCF"/>
    <w:rsid w:val="00956C05"/>
    <w:rsid w:val="009640D9"/>
    <w:rsid w:val="00964571"/>
    <w:rsid w:val="009731F4"/>
    <w:rsid w:val="00974EBB"/>
    <w:rsid w:val="00982659"/>
    <w:rsid w:val="00993C08"/>
    <w:rsid w:val="0099468D"/>
    <w:rsid w:val="009B2477"/>
    <w:rsid w:val="009C1E1A"/>
    <w:rsid w:val="009C7DF0"/>
    <w:rsid w:val="009D06E2"/>
    <w:rsid w:val="009F27F8"/>
    <w:rsid w:val="009F52C9"/>
    <w:rsid w:val="009F6BE1"/>
    <w:rsid w:val="009F7AA8"/>
    <w:rsid w:val="00A004EF"/>
    <w:rsid w:val="00A01A0C"/>
    <w:rsid w:val="00A051CC"/>
    <w:rsid w:val="00A109B1"/>
    <w:rsid w:val="00A20454"/>
    <w:rsid w:val="00A21CD6"/>
    <w:rsid w:val="00A23E51"/>
    <w:rsid w:val="00A243AB"/>
    <w:rsid w:val="00A2687F"/>
    <w:rsid w:val="00A26CB4"/>
    <w:rsid w:val="00A3135D"/>
    <w:rsid w:val="00A32A31"/>
    <w:rsid w:val="00A336A8"/>
    <w:rsid w:val="00A35A44"/>
    <w:rsid w:val="00A439F8"/>
    <w:rsid w:val="00A443CF"/>
    <w:rsid w:val="00A6042D"/>
    <w:rsid w:val="00A607DE"/>
    <w:rsid w:val="00A739AA"/>
    <w:rsid w:val="00A73CB2"/>
    <w:rsid w:val="00A8423B"/>
    <w:rsid w:val="00A8537C"/>
    <w:rsid w:val="00A87933"/>
    <w:rsid w:val="00A90487"/>
    <w:rsid w:val="00A908F6"/>
    <w:rsid w:val="00A954B1"/>
    <w:rsid w:val="00A958F1"/>
    <w:rsid w:val="00A95AE0"/>
    <w:rsid w:val="00A96B2E"/>
    <w:rsid w:val="00AA06E6"/>
    <w:rsid w:val="00AB4C80"/>
    <w:rsid w:val="00AB4F9D"/>
    <w:rsid w:val="00AC44D3"/>
    <w:rsid w:val="00AD0637"/>
    <w:rsid w:val="00AD0A6E"/>
    <w:rsid w:val="00AF00B9"/>
    <w:rsid w:val="00AF342F"/>
    <w:rsid w:val="00AF7002"/>
    <w:rsid w:val="00B02A93"/>
    <w:rsid w:val="00B07739"/>
    <w:rsid w:val="00B12A2A"/>
    <w:rsid w:val="00B15069"/>
    <w:rsid w:val="00B229EE"/>
    <w:rsid w:val="00B30577"/>
    <w:rsid w:val="00B358C0"/>
    <w:rsid w:val="00B35936"/>
    <w:rsid w:val="00B3648B"/>
    <w:rsid w:val="00B40708"/>
    <w:rsid w:val="00B43AC2"/>
    <w:rsid w:val="00B55F09"/>
    <w:rsid w:val="00B6291F"/>
    <w:rsid w:val="00B64882"/>
    <w:rsid w:val="00B66676"/>
    <w:rsid w:val="00B6741B"/>
    <w:rsid w:val="00B71221"/>
    <w:rsid w:val="00B726BA"/>
    <w:rsid w:val="00B7521F"/>
    <w:rsid w:val="00B877CD"/>
    <w:rsid w:val="00B90BF9"/>
    <w:rsid w:val="00B9354C"/>
    <w:rsid w:val="00B937C2"/>
    <w:rsid w:val="00BA4A8F"/>
    <w:rsid w:val="00BB508D"/>
    <w:rsid w:val="00BB653B"/>
    <w:rsid w:val="00BB7282"/>
    <w:rsid w:val="00BC32E7"/>
    <w:rsid w:val="00BC7477"/>
    <w:rsid w:val="00BD21B9"/>
    <w:rsid w:val="00BD3BCE"/>
    <w:rsid w:val="00BD70F0"/>
    <w:rsid w:val="00BD7862"/>
    <w:rsid w:val="00BE4776"/>
    <w:rsid w:val="00BE512F"/>
    <w:rsid w:val="00BE7FBC"/>
    <w:rsid w:val="00BF2B5A"/>
    <w:rsid w:val="00BF7ACE"/>
    <w:rsid w:val="00C02056"/>
    <w:rsid w:val="00C105A5"/>
    <w:rsid w:val="00C12FBD"/>
    <w:rsid w:val="00C16B88"/>
    <w:rsid w:val="00C17F4E"/>
    <w:rsid w:val="00C20496"/>
    <w:rsid w:val="00C27B02"/>
    <w:rsid w:val="00C312AC"/>
    <w:rsid w:val="00C32692"/>
    <w:rsid w:val="00C35E7E"/>
    <w:rsid w:val="00C3635E"/>
    <w:rsid w:val="00C36DBB"/>
    <w:rsid w:val="00C44BAE"/>
    <w:rsid w:val="00C465F8"/>
    <w:rsid w:val="00C50D85"/>
    <w:rsid w:val="00C51917"/>
    <w:rsid w:val="00C55F8C"/>
    <w:rsid w:val="00C6227B"/>
    <w:rsid w:val="00C67085"/>
    <w:rsid w:val="00C67454"/>
    <w:rsid w:val="00C7656A"/>
    <w:rsid w:val="00C814A7"/>
    <w:rsid w:val="00C827C0"/>
    <w:rsid w:val="00C84EA0"/>
    <w:rsid w:val="00C87D54"/>
    <w:rsid w:val="00C9163B"/>
    <w:rsid w:val="00C9250E"/>
    <w:rsid w:val="00C9259B"/>
    <w:rsid w:val="00C92D6E"/>
    <w:rsid w:val="00C92E03"/>
    <w:rsid w:val="00CA46C0"/>
    <w:rsid w:val="00CA6A68"/>
    <w:rsid w:val="00CA6AD7"/>
    <w:rsid w:val="00CB43B1"/>
    <w:rsid w:val="00CB7E41"/>
    <w:rsid w:val="00CC13CD"/>
    <w:rsid w:val="00CC1760"/>
    <w:rsid w:val="00CC1815"/>
    <w:rsid w:val="00CC6D4B"/>
    <w:rsid w:val="00CD1BFC"/>
    <w:rsid w:val="00CE09AA"/>
    <w:rsid w:val="00CE195F"/>
    <w:rsid w:val="00CE5AF9"/>
    <w:rsid w:val="00CF1161"/>
    <w:rsid w:val="00CF1538"/>
    <w:rsid w:val="00CF514F"/>
    <w:rsid w:val="00CF762C"/>
    <w:rsid w:val="00D05113"/>
    <w:rsid w:val="00D149CB"/>
    <w:rsid w:val="00D230D0"/>
    <w:rsid w:val="00D3507A"/>
    <w:rsid w:val="00D35385"/>
    <w:rsid w:val="00D37484"/>
    <w:rsid w:val="00D4187B"/>
    <w:rsid w:val="00D429A2"/>
    <w:rsid w:val="00D4483F"/>
    <w:rsid w:val="00D53BE7"/>
    <w:rsid w:val="00D5421A"/>
    <w:rsid w:val="00D56317"/>
    <w:rsid w:val="00D6425D"/>
    <w:rsid w:val="00D731A2"/>
    <w:rsid w:val="00D739C1"/>
    <w:rsid w:val="00D953FC"/>
    <w:rsid w:val="00D95AC5"/>
    <w:rsid w:val="00DA5EBA"/>
    <w:rsid w:val="00DA7C19"/>
    <w:rsid w:val="00DB1CB6"/>
    <w:rsid w:val="00DB43E3"/>
    <w:rsid w:val="00DB46B6"/>
    <w:rsid w:val="00DB5CD1"/>
    <w:rsid w:val="00DC381F"/>
    <w:rsid w:val="00DC759E"/>
    <w:rsid w:val="00DD3D70"/>
    <w:rsid w:val="00DF5C8B"/>
    <w:rsid w:val="00E00072"/>
    <w:rsid w:val="00E022A0"/>
    <w:rsid w:val="00E1000A"/>
    <w:rsid w:val="00E10F89"/>
    <w:rsid w:val="00E11083"/>
    <w:rsid w:val="00E14DD4"/>
    <w:rsid w:val="00E23AEC"/>
    <w:rsid w:val="00E25585"/>
    <w:rsid w:val="00E324BC"/>
    <w:rsid w:val="00E423AB"/>
    <w:rsid w:val="00E43BD2"/>
    <w:rsid w:val="00E47318"/>
    <w:rsid w:val="00E53E4F"/>
    <w:rsid w:val="00E56D6F"/>
    <w:rsid w:val="00E66E1D"/>
    <w:rsid w:val="00E67F01"/>
    <w:rsid w:val="00E7183D"/>
    <w:rsid w:val="00E7684D"/>
    <w:rsid w:val="00E76FF9"/>
    <w:rsid w:val="00E81984"/>
    <w:rsid w:val="00E858E5"/>
    <w:rsid w:val="00E8651B"/>
    <w:rsid w:val="00E870B1"/>
    <w:rsid w:val="00EA0CD4"/>
    <w:rsid w:val="00EA10B9"/>
    <w:rsid w:val="00EB0276"/>
    <w:rsid w:val="00EB3C1F"/>
    <w:rsid w:val="00EB66D2"/>
    <w:rsid w:val="00EB77E7"/>
    <w:rsid w:val="00ED0CC5"/>
    <w:rsid w:val="00ED1A4F"/>
    <w:rsid w:val="00ED27C1"/>
    <w:rsid w:val="00ED310F"/>
    <w:rsid w:val="00ED3748"/>
    <w:rsid w:val="00ED5703"/>
    <w:rsid w:val="00ED5908"/>
    <w:rsid w:val="00ED5D1B"/>
    <w:rsid w:val="00ED7EFC"/>
    <w:rsid w:val="00EE3E1F"/>
    <w:rsid w:val="00EE4861"/>
    <w:rsid w:val="00EF03F2"/>
    <w:rsid w:val="00EF1F02"/>
    <w:rsid w:val="00EF2AA8"/>
    <w:rsid w:val="00EF53F9"/>
    <w:rsid w:val="00EF6841"/>
    <w:rsid w:val="00F0469C"/>
    <w:rsid w:val="00F06BA7"/>
    <w:rsid w:val="00F075CD"/>
    <w:rsid w:val="00F07A2E"/>
    <w:rsid w:val="00F1201A"/>
    <w:rsid w:val="00F175EE"/>
    <w:rsid w:val="00F3016F"/>
    <w:rsid w:val="00F31970"/>
    <w:rsid w:val="00F411B6"/>
    <w:rsid w:val="00F45B1C"/>
    <w:rsid w:val="00F4645F"/>
    <w:rsid w:val="00F54B95"/>
    <w:rsid w:val="00F64BFA"/>
    <w:rsid w:val="00F65332"/>
    <w:rsid w:val="00F66992"/>
    <w:rsid w:val="00F7364B"/>
    <w:rsid w:val="00F766A9"/>
    <w:rsid w:val="00F87E15"/>
    <w:rsid w:val="00F97947"/>
    <w:rsid w:val="00FA49DF"/>
    <w:rsid w:val="00FB3756"/>
    <w:rsid w:val="00FB50F8"/>
    <w:rsid w:val="00FB5A2A"/>
    <w:rsid w:val="00FC0155"/>
    <w:rsid w:val="00FC1763"/>
    <w:rsid w:val="00FC7ABD"/>
    <w:rsid w:val="00FD49DF"/>
    <w:rsid w:val="00FD7AF2"/>
    <w:rsid w:val="00FE0ED7"/>
    <w:rsid w:val="00FE208B"/>
    <w:rsid w:val="00FE7D20"/>
    <w:rsid w:val="00FF14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ru v:ext="edit" colors="#c00,red,#900,#a50021,#bc2a34,#ed1f4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14B"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12DE0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6E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10B9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">
    <w:name w:val="style"/>
    <w:uiPriority w:val="1"/>
    <w:qFormat/>
    <w:rsid w:val="00982659"/>
    <w:rPr>
      <w:rFonts w:ascii="Aharoni" w:hAnsi="Aharoni"/>
      <w:b/>
      <w:sz w:val="40"/>
    </w:rPr>
  </w:style>
  <w:style w:type="character" w:customStyle="1" w:styleId="Heading1Char">
    <w:name w:val="Heading 1 Char"/>
    <w:link w:val="Heading1"/>
    <w:uiPriority w:val="9"/>
    <w:rsid w:val="00312DE0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Heading2Char">
    <w:name w:val="Heading 2 Char"/>
    <w:link w:val="Heading2"/>
    <w:uiPriority w:val="9"/>
    <w:rsid w:val="007536E6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Heading3Char">
    <w:name w:val="Heading 3 Char"/>
    <w:link w:val="Heading3"/>
    <w:uiPriority w:val="9"/>
    <w:rsid w:val="00EA10B9"/>
    <w:rPr>
      <w:rFonts w:ascii="Calibri Light" w:eastAsia="Times New Roman" w:hAnsi="Calibri Light" w:cs="Times New Roman"/>
      <w:color w:val="1F4D78"/>
      <w:sz w:val="24"/>
      <w:szCs w:val="24"/>
    </w:rPr>
  </w:style>
  <w:style w:type="table" w:styleId="TableGrid">
    <w:name w:val="Table Grid"/>
    <w:basedOn w:val="TableNormal"/>
    <w:uiPriority w:val="59"/>
    <w:rsid w:val="007304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912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customStyle="1" w:styleId="INSTYLE">
    <w:name w:val="INSTYLE"/>
    <w:basedOn w:val="TableNormal"/>
    <w:uiPriority w:val="99"/>
    <w:rsid w:val="006F07DB"/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la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748"/>
  </w:style>
  <w:style w:type="paragraph" w:styleId="Footer">
    <w:name w:val="footer"/>
    <w:basedOn w:val="Normal"/>
    <w:link w:val="FooterChar"/>
    <w:uiPriority w:val="99"/>
    <w:unhideWhenUsed/>
    <w:rsid w:val="00ED37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748"/>
  </w:style>
  <w:style w:type="character" w:styleId="Strong">
    <w:name w:val="Strong"/>
    <w:uiPriority w:val="22"/>
    <w:qFormat/>
    <w:rsid w:val="00ED3748"/>
    <w:rPr>
      <w:b/>
      <w:bCs/>
    </w:rPr>
  </w:style>
  <w:style w:type="character" w:customStyle="1" w:styleId="strikeout">
    <w:name w:val="strikeout"/>
    <w:uiPriority w:val="1"/>
    <w:qFormat/>
    <w:rsid w:val="007320A7"/>
    <w:rPr>
      <w:b w:val="0"/>
      <w:bCs w:val="0"/>
      <w:strike/>
      <w:dstrike w:val="0"/>
    </w:rPr>
  </w:style>
  <w:style w:type="paragraph" w:styleId="ListParagraph">
    <w:name w:val="List Paragraph"/>
    <w:basedOn w:val="Normal"/>
    <w:uiPriority w:val="34"/>
    <w:qFormat/>
    <w:rsid w:val="00E10F89"/>
    <w:pPr>
      <w:ind w:left="720"/>
      <w:contextualSpacing/>
    </w:pPr>
  </w:style>
  <w:style w:type="character" w:customStyle="1" w:styleId="hiddentext">
    <w:name w:val="hiddentext"/>
    <w:uiPriority w:val="1"/>
    <w:qFormat/>
    <w:rsid w:val="00393E6C"/>
    <w:rPr>
      <w:lang w:val="pt-PT"/>
    </w:rPr>
  </w:style>
  <w:style w:type="table" w:customStyle="1" w:styleId="CustomTable">
    <w:name w:val="CustomTable"/>
    <w:basedOn w:val="TableNormal"/>
    <w:uiPriority w:val="99"/>
    <w:rsid w:val="008341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2626"/>
      </w:rPr>
      <w:tblPr>
        <w:jc w:val="center"/>
      </w:tblPr>
      <w:trPr>
        <w:jc w:val="center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004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004E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2573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19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Email Envio Relatório Inspecção Elevador Proprietário</Template>
  <TotalTime>2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 Soares</dc:creator>
  <cp:lastModifiedBy>VIKRAM</cp:lastModifiedBy>
  <cp:revision>7</cp:revision>
  <cp:lastPrinted>2015-11-06T23:31:00Z</cp:lastPrinted>
  <dcterms:created xsi:type="dcterms:W3CDTF">2016-02-03T16:58:00Z</dcterms:created>
  <dcterms:modified xsi:type="dcterms:W3CDTF">2020-06-02T12:02:00Z</dcterms:modified>
</cp:coreProperties>
</file>