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3C633E" w:rsidRDefault="003C633E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1C3751" w:rsidRDefault="001C3751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ind w:left="3252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 Sr.</w:t>
      </w:r>
    </w:p>
    <w:p w:rsidRPr="003C633E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Administração do Condomínio [#customerName#]</w:t>
      </w:r>
    </w:p>
    <w:p w:rsidRPr="003C633E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  <w:r w:rsidRPr="003C633E">
        <w:rPr>
          <w:rFonts w:ascii="Arial" w:hAnsi="Arial" w:cs="Arial"/>
          <w:sz w:val="20"/>
        </w:rPr>
        <w:t>[#CustomerAddress#], [#CustomerDoor#]</w:t>
      </w:r>
    </w:p>
    <w:p w:rsidRPr="003C633E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  <w:r w:rsidRPr="003C633E">
        <w:rPr>
          <w:rFonts w:ascii="Arial" w:hAnsi="Arial" w:cs="Arial"/>
          <w:sz w:val="20"/>
        </w:rPr>
        <w:t>[#CustomerFloor#]</w:t>
      </w:r>
    </w:p>
    <w:p w:rsidRPr="003C633E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  <w:r w:rsidRPr="003C633E">
        <w:rPr>
          <w:rFonts w:ascii="Arial" w:hAnsi="Arial" w:cs="Arial"/>
          <w:sz w:val="20"/>
        </w:rPr>
        <w:t>[#CustomerCodPostal#]- [#CustomerLocal#]</w:t>
      </w:r>
    </w:p>
    <w:p w:rsidRPr="003C633E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3C633E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3C633E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3C633E" w:rsidR="003F1376" w:rsidRDefault="003F1376">
      <w:pPr>
        <w:pStyle w:val="Corpodetexto"/>
        <w:rPr>
          <w:rFonts w:ascii="Arial" w:hAnsi="Arial" w:cs="Arial"/>
          <w:sz w:val="20"/>
        </w:rPr>
      </w:pPr>
    </w:p>
    <w:p w:rsidRPr="003C633E"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fldSimple w:instr=" TIME \@&quot;d' de 'MMMM' de 'yyyy&quot; ">
        <w:r w:rsidR="001C3751">
          <w:rPr>
            <w:noProof/>
          </w:rPr>
          <w:t>28 de Janeiro de 2016</w:t>
        </w:r>
      </w:fldSimple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ASSUNTO: Alteração da data da [#InspectionType#] ao(s) Elevador(es)</w:t>
      </w: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Exmº. Sr.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os devidos efeitos informo que a inspecção periódica ao(s) [#InstallationType#], sito(s) em [#ObjectAddress#], [#ObjectDoor#] [#ObjectFloor#], [#ObjectCodPostal#]- [#ObjectLocal#] de que V. Exa., é proprietário, foi alterada para o dia: [#InspectionDate#], pelas [#InspectionTime#] horas.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 vista à execução destas tarefas, informamos que a Empresa de Manutenção [#ServiceCompany#] está notificada para estar presente neste acto, podendo, se assim o entender, V.Ex.ª., assistir às respectivas operações.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Esta Inspecção é feita no âmbito do acordo com o Respectivo Município, que delegou a execução desta tarefa nesta Empresa.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Nota</w:t>
      </w: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hora indicada é orientativa, podendo o inspector comparecer na instalação dentro do período de ± 1 hora, relativamente à hora indicada.</w:t>
      </w: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Serviços Administrativos</w:t>
      </w: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BUREAU VERITAS RINAVE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3F1376" w:rsidRDefault="003F1376">
      <w:pPr>
        <w:pStyle w:val="Corpodetexto"/>
        <w:jc w:val="right"/>
      </w:pPr>
    </w:p>
    <w:sectPr w:rsidR="003F137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66" w:right="926" w:bottom="1077" w:left="1260" w:header="709" w:footer="709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8AD" w:rsidRDefault="009438AD">
      <w:r>
        <w:separator/>
      </w:r>
    </w:p>
  </w:endnote>
  <w:endnote w:type="continuationSeparator" w:id="1">
    <w:p w:rsidR="009438AD" w:rsidRDefault="00943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Rodap"/>
      <w:ind w:left="-1080" w:right="-720"/>
      <w:jc w:val="center"/>
      <w:rPr>
        <w:rFonts w:ascii="Tahoma" w:hAnsi="Tahoma" w:cs="Tahoma"/>
        <w:sz w:val="14"/>
      </w:rPr>
    </w:pPr>
  </w:p>
  <w:p w:rsidR="003F1376" w:rsidRDefault="003F1376">
    <w:pPr>
      <w:pStyle w:val="Rodap"/>
      <w:ind w:left="18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8AD" w:rsidRDefault="009438AD">
      <w:r>
        <w:separator/>
      </w:r>
    </w:p>
  </w:footnote>
  <w:footnote w:type="continuationSeparator" w:id="1">
    <w:p w:rsidR="009438AD" w:rsidRDefault="00943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Cabealho"/>
    </w:pPr>
    <w:r>
      <w:rPr>
        <w:sz w:val="20"/>
      </w:rPr>
      <w:tab/>
    </w:r>
    <w:r>
      <w:rPr>
        <w:sz w:val="20"/>
      </w:rPr>
      <w:tab/>
    </w:r>
    <w:r w:rsidR="001C3751">
      <w:rPr>
        <w:noProof/>
        <w:lang w:eastAsia="pt-PT"/>
      </w:rPr>
      <w:drawing>
        <wp:inline distT="0" distB="0" distL="0" distR="0">
          <wp:extent cx="828675" cy="828675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C633E"/>
    <w:rsid w:val="001C3751"/>
    <w:rsid w:val="003C633E"/>
    <w:rsid w:val="003F1376"/>
    <w:rsid w:val="00943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Ttulo3">
    <w:name w:val="heading 3"/>
    <w:basedOn w:val="Normal"/>
    <w:next w:val="Corpodetexto"/>
    <w:qFormat/>
    <w:pPr>
      <w:keepNext/>
      <w:numPr>
        <w:ilvl w:val="2"/>
        <w:numId w:val="1"/>
      </w:numPr>
      <w:jc w:val="both"/>
      <w:outlineLvl w:val="2"/>
    </w:pPr>
    <w:rPr>
      <w:rFonts w:ascii="Arial" w:eastAsia="Arial Unicode MS" w:hAnsi="Arial" w:cs="Arial"/>
      <w:b/>
      <w:bCs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styleId="Hiperligao">
    <w:name w:val="Hyperlink"/>
    <w:rPr>
      <w:color w:val="0000FF"/>
      <w:u w:val="single"/>
      <w:lang/>
    </w:rPr>
  </w:style>
  <w:style w:type="character" w:customStyle="1" w:styleId="TextodebaloCarcter">
    <w:name w:val="Texto de balão Carácter"/>
    <w:basedOn w:val="DefaultParagraphFont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jc w:val="both"/>
    </w:pPr>
  </w:style>
  <w:style w:type="paragraph" w:styleId="Lista">
    <w:name w:val="List"/>
    <w:basedOn w:val="Corpodetexto"/>
    <w:rPr>
      <w:rFonts w:cs="Mangal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Avanodecorpodetexto">
    <w:name w:val="Body Text Indent"/>
    <w:basedOn w:val="Normal"/>
    <w:pPr>
      <w:ind w:left="283" w:firstLine="708"/>
      <w:jc w:val="both"/>
    </w:pPr>
  </w:style>
  <w:style w:type="paragraph" w:styleId="Cabealho">
    <w:name w:val="header"/>
    <w:basedOn w:val="Normal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pPr>
      <w:suppressLineNumbers/>
      <w:tabs>
        <w:tab w:val="center" w:pos="4252"/>
        <w:tab w:val="right" w:pos="8504"/>
      </w:tabs>
    </w:pPr>
  </w:style>
  <w:style w:type="paragraph" w:customStyle="1" w:styleId="caption">
    <w:name w:val="caption"/>
    <w:basedOn w:val="Normal"/>
    <w:pPr>
      <w:ind w:right="6"/>
      <w:jc w:val="center"/>
    </w:pPr>
    <w:rPr>
      <w:i/>
      <w:iCs/>
      <w:sz w:val="22"/>
    </w:rPr>
  </w:style>
  <w:style w:type="paragraph" w:customStyle="1" w:styleId="BalloonText">
    <w:name w:val="Balloon Text"/>
    <w:basedOn w:val="Normal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Carta_Altera-Insp_ALM_Proprietario.dotx</Template>
  <TotalTime>0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</vt:lpstr>
    </vt:vector>
  </TitlesOfParts>
  <Company/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</dc:title>
  <dc:creator>palpedrinha</dc:creator>
  <cp:lastModifiedBy>palpedrinha</cp:lastModifiedBy>
  <cp:revision>2</cp:revision>
  <cp:lastPrinted>2015-02-11T12:33:00Z</cp:lastPrinted>
  <dcterms:created xsi:type="dcterms:W3CDTF">2016-01-28T16:36:00Z</dcterms:created>
  <dcterms:modified xsi:type="dcterms:W3CDTF">2016-01-28T16:36:00Z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Bureau Veritas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