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3C633E" w:rsidRDefault="003C633E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1C3751" w:rsidRDefault="001C3751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3F1376" w:rsidP="00046638" w:rsidRDefault="003F1376">
      <w:pPr>
        <w:pStyle w:val="Corpodetexto"/>
        <w:ind w:left="4248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 Sr.</w:t>
      </w:r>
    </w:p>
    <w:p w:rsidRPr="003C633E" w:rsidR="003F1376" w:rsidP="00046638" w:rsidRDefault="003F1376">
      <w:pPr>
        <w:pStyle w:val="Corpodetexto"/>
        <w:ind w:left="4668" w:firstLine="28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[#customerName#]</w:t>
      </w:r>
    </w:p>
    <w:p w:rsidRPr="00046638" w:rsidR="003F1376" w:rsidP="00046638" w:rsidRDefault="003F1376">
      <w:pPr>
        <w:pStyle w:val="Corpodetexto"/>
        <w:ind w:left="4380" w:firstLine="576"/>
        <w:rPr>
          <w:rFonts w:ascii="Arial" w:hAnsi="Arial" w:cs="Arial"/>
          <w:sz w:val="20"/>
          <w:lang w:val="en-US"/>
        </w:rPr>
      </w:pPr>
      <w:r w:rsidRPr="00046638">
        <w:rPr>
          <w:rFonts w:ascii="Arial" w:hAnsi="Arial" w:cs="Arial"/>
          <w:sz w:val="20"/>
          <w:lang w:val="en-US"/>
        </w:rPr>
        <w:t>[#CustomerAddress#], [#CustomerDoor#]</w:t>
      </w:r>
    </w:p>
    <w:p w:rsidRPr="00046638" w:rsidR="003F1376" w:rsidP="00046638" w:rsidRDefault="003F1376">
      <w:pPr>
        <w:pStyle w:val="Corpodetexto"/>
        <w:ind w:left="4668" w:firstLine="288"/>
        <w:rPr>
          <w:rFonts w:ascii="Arial" w:hAnsi="Arial" w:cs="Arial"/>
          <w:sz w:val="20"/>
          <w:lang w:val="en-US"/>
        </w:rPr>
      </w:pPr>
      <w:r w:rsidRPr="00046638">
        <w:rPr>
          <w:rFonts w:ascii="Arial" w:hAnsi="Arial" w:cs="Arial"/>
          <w:sz w:val="20"/>
          <w:lang w:val="en-US"/>
        </w:rPr>
        <w:t>[#CustomerFloor#]</w:t>
      </w:r>
    </w:p>
    <w:p w:rsidRPr="00046638" w:rsidR="003F1376" w:rsidP="00046638" w:rsidRDefault="003F1376">
      <w:pPr>
        <w:pStyle w:val="Corpodetexto"/>
        <w:ind w:left="4380" w:firstLine="576"/>
        <w:rPr>
          <w:rFonts w:ascii="Arial" w:hAnsi="Arial" w:cs="Arial"/>
          <w:sz w:val="20"/>
          <w:lang w:val="en-US"/>
        </w:rPr>
      </w:pPr>
      <w:r w:rsidRPr="00046638">
        <w:rPr>
          <w:rFonts w:ascii="Arial" w:hAnsi="Arial" w:cs="Arial"/>
          <w:sz w:val="20"/>
          <w:lang w:val="en-US"/>
        </w:rPr>
        <w:t>[#CustomerCodPostal#]- [#CustomerLocal#]</w:t>
      </w:r>
    </w:p>
    <w:p w:rsidRPr="00046638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</w:p>
    <w:p w:rsidRPr="00046638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</w:p>
    <w:p w:rsidRPr="00046638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</w:p>
    <w:p w:rsidRPr="00046638" w:rsidR="003F1376" w:rsidRDefault="003F1376">
      <w:pPr>
        <w:pStyle w:val="Corpodetexto"/>
        <w:rPr>
          <w:rFonts w:ascii="Arial" w:hAnsi="Arial" w:cs="Arial"/>
          <w:sz w:val="20"/>
          <w:lang w:val="en-US"/>
        </w:rPr>
      </w:pPr>
    </w:p>
    <w:p w:rsidRPr="00046638" w:rsidR="003F1376" w:rsidRDefault="003F1376">
      <w:pPr>
        <w:pStyle w:val="Corpodetexto"/>
        <w:rPr>
          <w:rFonts w:ascii="Arial" w:hAnsi="Arial" w:cs="Arial"/>
          <w:bCs/>
          <w:sz w:val="20"/>
          <w:lang w:val="en-US"/>
        </w:rPr>
      </w:pP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Data: </w:t>
      </w:r>
      <w:fldSimple w:instr=" TIME \@&quot;d' de 'MMMM' de 'yyyy&quot; ">
        <w:r w:rsidR="004A39D8">
          <w:rPr>
            <w:noProof/>
          </w:rPr>
          <w:t>2 de Fevereiro de 2016</w:t>
        </w:r>
      </w:fldSimple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4A39D8" w:rsidP="004A39D8" w:rsidRDefault="004A39D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Processo: [#ProcessNumber#]</w:t>
      </w:r>
    </w:p>
    <w:p w:rsidR="004A39D8" w:rsidP="004A39D8" w:rsidRDefault="004A39D8">
      <w:pPr>
        <w:rPr>
          <w:rFonts w:ascii="Arial" w:hAnsi="Arial" w:cs="Arial"/>
          <w:bCs/>
          <w:sz w:val="20"/>
        </w:rPr>
      </w:pPr>
    </w:p>
    <w:p w:rsidR="004A39D8" w:rsidP="004A39D8" w:rsidRDefault="004A39D8">
      <w:pPr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ASSUNTO: Alteração da data da [#InspectionType#] ao(s) Elevador(es)</w:t>
      </w: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Exmº. Sr.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os devidos efeitos informo que a inspecção periódica ao(s) [#InstallationType#], sito(s) em [#ObjectAddress#], [#ObjectDoor#] [#ObjectFloor#], [#ObjectCodPostal#]- [#ObjectLocal#] de que V. Exa., é proprietário, foi alterada para o dia: [#InspectionDate#], pelas [#InspectionTime#] horas.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 vista à execução destas tarefas, informamos que a Empresa de Manutenção [#ServiceCompany#] está notificada para estar presente neste acto, podendo, se assim o entender, V.Ex.ª., assistir às respectivas operações.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Esta Inspecção é feita no âmbito do acordo com o Respectivo Município, que delegou a execução desta tarefa nesta Empresa.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Nota</w:t>
      </w: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hora indicada é orientativa, podendo o inspector comparecer na instalação dentro do período de ± 1 hora, relativamente à hora indicada.</w:t>
      </w: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Serviços Administrativos</w:t>
      </w: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BUREAU VERITAS RINAVE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3F1376" w:rsidRDefault="003F1376">
      <w:pPr>
        <w:pStyle w:val="Corpodetexto"/>
        <w:jc w:val="right"/>
      </w:pPr>
    </w:p>
    <w:sectPr w:rsidR="003F1376" w:rsidSect="00734226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66" w:right="926" w:bottom="1077" w:left="1260" w:header="709" w:footer="709" w:gutter="0"/>
      <w:cols w:space="72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2E" w:rsidRDefault="00FA182E">
      <w:r>
        <w:separator/>
      </w:r>
    </w:p>
  </w:endnote>
  <w:endnote w:type="continuationSeparator" w:id="1">
    <w:p w:rsidR="00FA182E" w:rsidRDefault="00FA1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Rodap"/>
      <w:ind w:left="-1080" w:right="-720"/>
      <w:jc w:val="center"/>
      <w:rPr>
        <w:rFonts w:ascii="Tahoma" w:hAnsi="Tahoma" w:cs="Tahoma"/>
        <w:sz w:val="14"/>
      </w:rPr>
    </w:pPr>
  </w:p>
  <w:p w:rsidR="003F1376" w:rsidRDefault="003F1376">
    <w:pPr>
      <w:pStyle w:val="Rodap"/>
      <w:ind w:left="18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2E" w:rsidRDefault="00FA182E">
      <w:r>
        <w:separator/>
      </w:r>
    </w:p>
  </w:footnote>
  <w:footnote w:type="continuationSeparator" w:id="1">
    <w:p w:rsidR="00FA182E" w:rsidRDefault="00FA18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Cabealho"/>
    </w:pPr>
    <w:r>
      <w:rPr>
        <w:sz w:val="20"/>
      </w:rPr>
      <w:tab/>
    </w:r>
    <w:r>
      <w:rPr>
        <w:sz w:val="20"/>
      </w:rPr>
      <w:tab/>
    </w:r>
    <w:r w:rsidR="001C3751">
      <w:rPr>
        <w:noProof/>
        <w:lang w:eastAsia="pt-PT"/>
      </w:rPr>
      <w:drawing>
        <wp:inline distT="0" distB="0" distL="0" distR="0">
          <wp:extent cx="828675" cy="828675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C633E"/>
    <w:rsid w:val="00046638"/>
    <w:rsid w:val="001C3751"/>
    <w:rsid w:val="003C633E"/>
    <w:rsid w:val="003F1376"/>
    <w:rsid w:val="004A39D8"/>
    <w:rsid w:val="006E42C3"/>
    <w:rsid w:val="00734226"/>
    <w:rsid w:val="008F0B84"/>
    <w:rsid w:val="009438AD"/>
    <w:rsid w:val="00B778AD"/>
    <w:rsid w:val="00FA1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226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734226"/>
    <w:pPr>
      <w:keepNext/>
      <w:tabs>
        <w:tab w:val="num" w:pos="432"/>
      </w:tabs>
      <w:ind w:left="432" w:hanging="432"/>
      <w:jc w:val="center"/>
      <w:outlineLvl w:val="0"/>
    </w:pPr>
    <w:rPr>
      <w:b/>
      <w:bCs/>
    </w:rPr>
  </w:style>
  <w:style w:type="paragraph" w:styleId="Ttulo3">
    <w:name w:val="heading 3"/>
    <w:basedOn w:val="Normal"/>
    <w:next w:val="Corpodetexto"/>
    <w:qFormat/>
    <w:rsid w:val="00734226"/>
    <w:pPr>
      <w:keepNext/>
      <w:tabs>
        <w:tab w:val="num" w:pos="720"/>
      </w:tabs>
      <w:ind w:left="720" w:hanging="720"/>
      <w:jc w:val="both"/>
      <w:outlineLvl w:val="2"/>
    </w:pPr>
    <w:rPr>
      <w:rFonts w:ascii="Arial" w:eastAsia="Arial Unicode MS" w:hAnsi="Arial" w:cs="Arial"/>
      <w:b/>
      <w:bCs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rsid w:val="00734226"/>
  </w:style>
  <w:style w:type="character" w:styleId="Hiperligao">
    <w:name w:val="Hyperlink"/>
    <w:rsid w:val="00734226"/>
    <w:rPr>
      <w:color w:val="0000FF"/>
      <w:u w:val="single"/>
    </w:rPr>
  </w:style>
  <w:style w:type="character" w:customStyle="1" w:styleId="TextodebaloCarcter">
    <w:name w:val="Texto de balão Carácter"/>
    <w:basedOn w:val="Tipodeletrapredefinidodopargrafo1"/>
    <w:rsid w:val="00734226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rsid w:val="0073422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734226"/>
    <w:pPr>
      <w:jc w:val="both"/>
    </w:pPr>
  </w:style>
  <w:style w:type="paragraph" w:styleId="Lista">
    <w:name w:val="List"/>
    <w:basedOn w:val="Corpodetexto"/>
    <w:rsid w:val="00734226"/>
    <w:rPr>
      <w:rFonts w:cs="Mangal"/>
    </w:rPr>
  </w:style>
  <w:style w:type="paragraph" w:customStyle="1" w:styleId="Legenda1">
    <w:name w:val="Legenda1"/>
    <w:basedOn w:val="Normal"/>
    <w:rsid w:val="00734226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734226"/>
    <w:pPr>
      <w:suppressLineNumbers/>
    </w:pPr>
    <w:rPr>
      <w:rFonts w:cs="Mangal"/>
    </w:rPr>
  </w:style>
  <w:style w:type="paragraph" w:styleId="Avanodecorpodetexto">
    <w:name w:val="Body Text Indent"/>
    <w:basedOn w:val="Normal"/>
    <w:rsid w:val="00734226"/>
    <w:pPr>
      <w:ind w:left="283" w:firstLine="708"/>
      <w:jc w:val="both"/>
    </w:pPr>
  </w:style>
  <w:style w:type="paragraph" w:styleId="Cabealho">
    <w:name w:val="header"/>
    <w:basedOn w:val="Normal"/>
    <w:rsid w:val="00734226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34226"/>
    <w:pPr>
      <w:suppressLineNumbers/>
      <w:tabs>
        <w:tab w:val="center" w:pos="4252"/>
        <w:tab w:val="right" w:pos="8504"/>
      </w:tabs>
    </w:pPr>
  </w:style>
  <w:style w:type="paragraph" w:customStyle="1" w:styleId="Legenda2">
    <w:name w:val="Legenda2"/>
    <w:basedOn w:val="Normal"/>
    <w:rsid w:val="00734226"/>
    <w:pPr>
      <w:ind w:right="6"/>
      <w:jc w:val="center"/>
    </w:pPr>
    <w:rPr>
      <w:i/>
      <w:iCs/>
      <w:sz w:val="22"/>
    </w:rPr>
  </w:style>
  <w:style w:type="paragraph" w:customStyle="1" w:styleId="Textodebalo1">
    <w:name w:val="Texto de balão1"/>
    <w:basedOn w:val="Normal"/>
    <w:rsid w:val="00734226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arcter1"/>
    <w:uiPriority w:val="99"/>
    <w:semiHidden/>
    <w:unhideWhenUsed/>
    <w:rsid w:val="00046638"/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04663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Carta_Altera-Insp_ALM_Proprietario_V3.dotx</Template>
  <TotalTime>0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</vt:lpstr>
    </vt:vector>
  </TitlesOfParts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</dc:title>
  <dc:creator>palpedrinha</dc:creator>
  <cp:lastModifiedBy>palpedrinha</cp:lastModifiedBy>
  <cp:revision>2</cp:revision>
  <cp:lastPrinted>2015-02-11T12:33:00Z</cp:lastPrinted>
  <dcterms:created xsi:type="dcterms:W3CDTF">2016-02-02T10:35:00Z</dcterms:created>
  <dcterms:modified xsi:type="dcterms:W3CDTF">2016-02-02T10:35:00Z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Bureau Veritas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