
<file path=[Content_Types].xml><?xml version="1.0" encoding="utf-8"?>
<Types xmlns="http://schemas.openxmlformats.org/package/2006/content-types">
  <Default Extension="bin" ContentType="application/vnd.ms-word.attachedToolbars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footer8.xml" ContentType="application/vnd.openxmlformats-officedocument.wordprocessingml.footer+xml"/>
  <Override PartName="/word/footer9.xml" ContentType="application/vnd.openxmlformats-officedocument.wordprocessingml.footer+xml"/>
  <Default Extension="jpeg" ContentType="image/jpeg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customizations.xml" ContentType="application/vnd.ms-word.keyMapCustomizations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6B6" w:rsidRDefault="00BB2DE0" w:rsidP="00CF20AB">
      <w:pPr>
        <w:pStyle w:val="RptFooter"/>
        <w:sectPr w:rsidR="006746B6" w:rsidSect="0056332E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 w:code="9"/>
          <w:pgMar w:top="0" w:right="0" w:bottom="0" w:left="0" w:header="1531" w:footer="720" w:gutter="0"/>
          <w:cols w:space="720"/>
          <w:docGrid w:linePitch="360"/>
        </w:sectPr>
      </w:pPr>
      <w:r>
        <w:rPr>
          <w:noProof/>
          <w:lang w:val="en-US" w:eastAsia="en-US"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column">
              <wp:posOffset>9525</wp:posOffset>
            </wp:positionH>
            <wp:positionV relativeFrom="paragraph">
              <wp:posOffset>-1419860</wp:posOffset>
            </wp:positionV>
            <wp:extent cx="7562850" cy="10696575"/>
            <wp:effectExtent l="19050" t="0" r="0" b="0"/>
            <wp:wrapTight wrapText="bothSides">
              <wp:wrapPolygon edited="0">
                <wp:start x="-54" y="0"/>
                <wp:lineTo x="-54" y="21581"/>
                <wp:lineTo x="21600" y="21581"/>
                <wp:lineTo x="21600" y="0"/>
                <wp:lineTo x="-54" y="0"/>
              </wp:wrapPolygon>
            </wp:wrapTight>
            <wp:docPr id="12" name="Picture 12" descr="Capa A4 Templ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apa A4 Template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4196E" w:rsidRPr="00B4196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left:0;text-align:left;margin-left:157.05pt;margin-top:265.6pt;width:436.75pt;height:224.2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" filled="f" fillcolor="#bbe0e3" stroked="f">
            <v:textbox style="mso-next-textbox:#Text Box 3">
              <w:txbxContent>
                <w:p w:rsidR="005E2D59" w:rsidRDefault="005E2D59" w:rsidP="008E4972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 Narrow" w:hAnsi="Arial Narrow" w:cs="Arial Narrow"/>
                      <w:b/>
                      <w:bCs/>
                      <w:color w:val="5F5F5F"/>
                      <w:sz w:val="36"/>
                      <w:szCs w:val="36"/>
                      <w:lang w:val="en-GB"/>
                    </w:rPr>
                  </w:pPr>
                </w:p>
                <w:p w:rsidR="004B3999" w:rsidRDefault="00B4196E" w:rsidP="004B3999">
                  <w:pPr>
                    <w:pStyle w:val="Arial16"/>
                    <w:rPr>
                      <w:b/>
                    </w:rPr>
                  </w:pPr>
                  <w:sdt>
                    <w:sdtPr>
                      <w:rPr>
                        <w:b/>
                      </w:rPr>
                      <w:alias w:val="Arial16:EntityName"/>
                      <w:tag w:val="Arial16:EntityName"/>
                      <w:id w:val="11098585"/>
                      <w:placeholder>
                        <w:docPart w:val="DefaultPlaceholder_22675703"/>
                      </w:placeholder>
                      <w:showingPlcHdr/>
                      <w:text/>
                    </w:sdtPr>
                    <w:sdtContent/>
                  </w:sdt>
                </w:p>
                <w:p w:rsidR="005E2D59" w:rsidRDefault="005E2D59" w:rsidP="004B3999">
                  <w:pPr>
                    <w:pStyle w:val="Arial16"/>
                  </w:pPr>
                  <w:r>
                    <w:br/>
                  </w:r>
                  <w:sdt>
                    <w:sdtPr>
                      <w:alias w:val="Arial16:Estabelecimento"/>
                      <w:tag w:val="Arial16:Estabelecimento"/>
                      <w:id w:val="11098587"/>
                      <w:placeholder>
                        <w:docPart w:val="DefaultPlaceholder_22675703"/>
                      </w:placeholder>
                      <w:showingPlcHdr/>
                      <w:text/>
                    </w:sdtPr>
                    <w:sdtContent/>
                  </w:sdt>
                </w:p>
                <w:p w:rsidR="004B3999" w:rsidRDefault="004B3999" w:rsidP="004B3999">
                  <w:pPr>
                    <w:pStyle w:val="Arial16"/>
                    <w:spacing w:line="680" w:lineRule="exact"/>
                  </w:pPr>
                </w:p>
                <w:p w:rsidR="004B3999" w:rsidRDefault="00DF1278" w:rsidP="004B3999">
                  <w:pPr>
                    <w:pStyle w:val="Arial16"/>
                    <w:rPr>
                      <w:b/>
                      <w:sz w:val="40"/>
                    </w:rPr>
                  </w:pPr>
                  <w:r w:rsidRPr="00DF1278">
                    <w:rPr>
                      <w:b/>
                      <w:sz w:val="40"/>
                    </w:rPr>
                    <w:t>Relatório de Análise de Riscos AT</w:t>
                  </w:r>
                </w:p>
                <w:p w:rsidR="004B3999" w:rsidRPr="004B3999" w:rsidRDefault="004B3999" w:rsidP="004B3999">
                  <w:pPr>
                    <w:pStyle w:val="Arial16"/>
                    <w:spacing w:line="360" w:lineRule="exact"/>
                    <w:rPr>
                      <w:color w:val="777777"/>
                      <w:sz w:val="40"/>
                    </w:rPr>
                  </w:pPr>
                </w:p>
                <w:p w:rsidR="00CE0E30" w:rsidRDefault="00B4196E" w:rsidP="004B3999">
                  <w:pPr>
                    <w:pStyle w:val="Arial8"/>
                    <w:spacing w:line="360" w:lineRule="exact"/>
                  </w:pPr>
                  <w:sdt>
                    <w:sdtPr>
                      <w:alias w:val="Arial8:Reportgenerateddate"/>
                      <w:tag w:val="Arial8:Reportgenerateddate"/>
                      <w:id w:val="11098588"/>
                      <w:placeholder>
                        <w:docPart w:val="DefaultPlaceholder_22675703"/>
                      </w:placeholder>
                      <w:showingPlcHdr/>
                      <w:text/>
                    </w:sdtPr>
                    <w:sdtContent/>
                  </w:sdt>
                </w:p>
                <w:p w:rsidR="005E2D59" w:rsidRDefault="00FF77EF" w:rsidP="00E448C0">
                  <w:pPr>
                    <w:pStyle w:val="Arial8"/>
                  </w:pPr>
                  <w:r>
                    <w:t xml:space="preserve">SAFEMODE </w:t>
                  </w:r>
                  <w:sdt>
                    <w:sdtPr>
                      <w:alias w:val="Arial8:ReportNumber"/>
                      <w:tag w:val="Arial8:ReportNumber"/>
                      <w:id w:val="11098589"/>
                      <w:placeholder>
                        <w:docPart w:val="DefaultPlaceholder_22675703"/>
                      </w:placeholder>
                      <w:showingPlcHdr/>
                      <w:text/>
                    </w:sdtPr>
                    <w:sdtContent/>
                  </w:sdt>
                </w:p>
              </w:txbxContent>
            </v:textbox>
          </v:shape>
        </w:pict>
      </w:r>
      <w:r w:rsidR="00B4196E" w:rsidRPr="00B4196E">
        <w:rPr>
          <w:noProof/>
        </w:rPr>
        <w:pict>
          <v:shape id="Text Box 11" o:spid="_x0000_s1027" type="#_x0000_t202" style="position:absolute;left:0;text-align:left;margin-left:119.25pt;margin-top:-412.5pt;width:420pt;height:219pt;z-index:25165209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" filled="f" fillcolor="#bbe0e3" stroked="f">
            <v:textbox style="mso-next-textbox:#Text Box 11">
              <w:txbxContent>
                <w:p w:rsidR="005E2D59" w:rsidRDefault="005E2D59" w:rsidP="006746B6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 Narrow" w:hAnsi="Arial Narrow" w:cs="Arial Narrow"/>
                      <w:b/>
                      <w:bCs/>
                      <w:color w:val="5F5F5F"/>
                      <w:sz w:val="36"/>
                      <w:szCs w:val="36"/>
                      <w:lang w:val="en-GB"/>
                    </w:rPr>
                  </w:pPr>
                </w:p>
                <w:p w:rsidR="005E2D59" w:rsidRPr="0005428F" w:rsidRDefault="005E2D59" w:rsidP="006746B6">
                  <w:pPr>
                    <w:autoSpaceDE w:val="0"/>
                    <w:autoSpaceDN w:val="0"/>
                    <w:adjustRightInd w:val="0"/>
                    <w:jc w:val="right"/>
                    <w:rPr>
                      <w:rFonts w:cs="Arial"/>
                      <w:b/>
                      <w:bCs/>
                      <w:color w:val="5F5F5F"/>
                      <w:sz w:val="32"/>
                      <w:szCs w:val="32"/>
                    </w:rPr>
                  </w:pPr>
                  <w:r w:rsidRPr="007B2623">
                    <w:rPr>
                      <w:rFonts w:cs="Arial"/>
                      <w:b/>
                      <w:bCs/>
                      <w:color w:val="516473"/>
                      <w:sz w:val="32"/>
                      <w:szCs w:val="32"/>
                    </w:rPr>
                    <w:t>NOME</w:t>
                  </w:r>
                  <w:r>
                    <w:rPr>
                      <w:rFonts w:cs="Arial"/>
                      <w:b/>
                      <w:bCs/>
                      <w:color w:val="516473"/>
                      <w:sz w:val="32"/>
                      <w:szCs w:val="32"/>
                    </w:rPr>
                    <w:t>DA ENTIDADE (ARIAL, 16 PTS, BOLD, CAPS)</w:t>
                  </w:r>
                </w:p>
                <w:p w:rsidR="005E2D59" w:rsidRPr="0005428F" w:rsidRDefault="005E2D59" w:rsidP="006746B6">
                  <w:pPr>
                    <w:autoSpaceDE w:val="0"/>
                    <w:autoSpaceDN w:val="0"/>
                    <w:adjustRightInd w:val="0"/>
                    <w:jc w:val="right"/>
                    <w:rPr>
                      <w:rFonts w:cs="Arial"/>
                      <w:b/>
                      <w:bCs/>
                      <w:color w:val="808080"/>
                      <w:sz w:val="28"/>
                      <w:szCs w:val="28"/>
                    </w:rPr>
                  </w:pPr>
                </w:p>
                <w:p w:rsidR="005E2D59" w:rsidRPr="007B2623" w:rsidRDefault="005E2D59" w:rsidP="006746B6">
                  <w:pPr>
                    <w:autoSpaceDE w:val="0"/>
                    <w:autoSpaceDN w:val="0"/>
                    <w:adjustRightInd w:val="0"/>
                    <w:spacing w:line="680" w:lineRule="exact"/>
                    <w:jc w:val="right"/>
                    <w:rPr>
                      <w:rFonts w:cs="Arial"/>
                      <w:color w:val="516473"/>
                      <w:sz w:val="40"/>
                      <w:szCs w:val="40"/>
                    </w:rPr>
                  </w:pPr>
                  <w:r>
                    <w:rPr>
                      <w:rFonts w:cs="Arial"/>
                      <w:color w:val="516473"/>
                      <w:sz w:val="40"/>
                      <w:szCs w:val="40"/>
                    </w:rPr>
                    <w:t>Título do Relatório</w:t>
                  </w:r>
                  <w:r>
                    <w:rPr>
                      <w:rFonts w:cs="Arial"/>
                      <w:color w:val="516473"/>
                      <w:sz w:val="40"/>
                      <w:szCs w:val="40"/>
                    </w:rPr>
                    <w:br/>
                    <w:t>(Arial, 20 pts, Regular)</w:t>
                  </w:r>
                </w:p>
                <w:p w:rsidR="005E2D59" w:rsidRPr="0005428F" w:rsidRDefault="005E2D59" w:rsidP="006746B6">
                  <w:pPr>
                    <w:spacing w:line="360" w:lineRule="exact"/>
                    <w:jc w:val="right"/>
                    <w:rPr>
                      <w:rFonts w:cs="Arial"/>
                      <w:color w:val="777777"/>
                      <w:szCs w:val="20"/>
                    </w:rPr>
                  </w:pPr>
                </w:p>
                <w:p w:rsidR="005E2D59" w:rsidRPr="007B2623" w:rsidRDefault="005E2D59" w:rsidP="006746B6">
                  <w:pPr>
                    <w:spacing w:line="360" w:lineRule="exact"/>
                    <w:jc w:val="right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  <w:r w:rsidRPr="007B2623">
                    <w:rPr>
                      <w:rFonts w:cs="Arial"/>
                      <w:color w:val="516473"/>
                      <w:sz w:val="16"/>
                      <w:szCs w:val="16"/>
                    </w:rPr>
                    <w:t>Dia/Mês/Ano</w:t>
                  </w:r>
                </w:p>
                <w:p w:rsidR="005E2D59" w:rsidRDefault="005E2D59" w:rsidP="006746B6">
                  <w:pPr>
                    <w:autoSpaceDE w:val="0"/>
                    <w:autoSpaceDN w:val="0"/>
                    <w:adjustRightInd w:val="0"/>
                    <w:jc w:val="right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  <w:r w:rsidRPr="007B2623">
                    <w:rPr>
                      <w:rFonts w:cs="Arial"/>
                      <w:color w:val="516473"/>
                      <w:sz w:val="16"/>
                      <w:szCs w:val="16"/>
                    </w:rPr>
                    <w:t>Safemode 0000/0000/DDD</w:t>
                  </w:r>
                </w:p>
                <w:p w:rsidR="005E2D59" w:rsidRPr="007B2623" w:rsidRDefault="005E2D59" w:rsidP="006746B6">
                  <w:pPr>
                    <w:autoSpaceDE w:val="0"/>
                    <w:autoSpaceDN w:val="0"/>
                    <w:adjustRightInd w:val="0"/>
                    <w:jc w:val="right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516473"/>
                      <w:sz w:val="16"/>
                      <w:szCs w:val="16"/>
                    </w:rPr>
                    <w:t>(Arial, 8 pts, Regular)</w:t>
                  </w:r>
                </w:p>
              </w:txbxContent>
            </v:textbox>
          </v:shape>
        </w:pict>
      </w:r>
    </w:p>
    <w:p w:rsidR="00DB1466" w:rsidRDefault="00DB1466" w:rsidP="00DB1466">
      <w:pPr>
        <w:jc w:val="right"/>
      </w:pPr>
    </w:p>
    <w:p w:rsidR="00DB1466" w:rsidRDefault="00DB1466" w:rsidP="00DB1466">
      <w:pPr>
        <w:jc w:val="right"/>
      </w:pPr>
    </w:p>
    <w:p w:rsidR="00DB1466" w:rsidRDefault="00DB1466" w:rsidP="00DB1466">
      <w:pPr>
        <w:jc w:val="right"/>
      </w:pPr>
    </w:p>
    <w:p w:rsidR="00DB1466" w:rsidRDefault="00DB1466" w:rsidP="00DB1466">
      <w:pPr>
        <w:jc w:val="right"/>
      </w:pPr>
    </w:p>
    <w:p w:rsidR="00DB1466" w:rsidRDefault="00DB1466" w:rsidP="00DB1466">
      <w:pPr>
        <w:jc w:val="right"/>
      </w:pPr>
    </w:p>
    <w:p w:rsidR="00DB1466" w:rsidRDefault="00DB1466" w:rsidP="00DB1466">
      <w:pPr>
        <w:jc w:val="right"/>
      </w:pPr>
    </w:p>
    <w:p w:rsidR="00DB1466" w:rsidRDefault="00DB1466" w:rsidP="00DB1466">
      <w:pPr>
        <w:jc w:val="right"/>
      </w:pPr>
    </w:p>
    <w:p w:rsidR="00DB1466" w:rsidRDefault="00DB1466" w:rsidP="00DB1466">
      <w:pPr>
        <w:jc w:val="right"/>
      </w:pPr>
    </w:p>
    <w:p w:rsidR="00DB1466" w:rsidRDefault="00DB1466" w:rsidP="00DB1466">
      <w:pPr>
        <w:jc w:val="right"/>
      </w:pPr>
    </w:p>
    <w:p w:rsidR="00DB1466" w:rsidRDefault="00DB1466" w:rsidP="00DB1466">
      <w:pPr>
        <w:jc w:val="right"/>
      </w:pPr>
    </w:p>
    <w:p w:rsidR="00DB1466" w:rsidRPr="009E5FD1" w:rsidRDefault="00DB1466" w:rsidP="00DB1466">
      <w:pPr>
        <w:tabs>
          <w:tab w:val="left" w:pos="3120"/>
        </w:tabs>
        <w:ind w:left="3120"/>
        <w:rPr>
          <w:rFonts w:cs="Arial"/>
          <w:b/>
          <w:szCs w:val="20"/>
        </w:rPr>
      </w:pPr>
    </w:p>
    <w:p w:rsidR="00DB1466" w:rsidRDefault="00DB1466" w:rsidP="00DB1466">
      <w:pPr>
        <w:tabs>
          <w:tab w:val="left" w:pos="3120"/>
        </w:tabs>
        <w:ind w:left="3120"/>
        <w:rPr>
          <w:rFonts w:cs="Arial"/>
          <w:b/>
          <w:color w:val="516473"/>
          <w:szCs w:val="20"/>
        </w:rPr>
      </w:pPr>
      <w:r>
        <w:rPr>
          <w:rFonts w:cs="Arial"/>
          <w:b/>
          <w:color w:val="516473"/>
          <w:szCs w:val="20"/>
        </w:rPr>
        <w:t>Cláusula de</w:t>
      </w:r>
      <w:r w:rsidRPr="009E5FD1">
        <w:rPr>
          <w:rFonts w:cs="Arial"/>
          <w:b/>
          <w:color w:val="516473"/>
          <w:szCs w:val="20"/>
        </w:rPr>
        <w:t xml:space="preserve"> Confidencialidade</w:t>
      </w:r>
    </w:p>
    <w:p w:rsidR="00DB1466" w:rsidRPr="009E5FD1" w:rsidRDefault="00DB1466" w:rsidP="00DB1466">
      <w:pPr>
        <w:tabs>
          <w:tab w:val="left" w:pos="3120"/>
        </w:tabs>
        <w:ind w:left="3120"/>
        <w:rPr>
          <w:rFonts w:cs="Arial"/>
          <w:b/>
          <w:color w:val="516473"/>
          <w:szCs w:val="20"/>
        </w:rPr>
      </w:pPr>
    </w:p>
    <w:p w:rsidR="00DB1466" w:rsidRPr="009E5FD1" w:rsidRDefault="00DB1466" w:rsidP="00DB1466">
      <w:pPr>
        <w:tabs>
          <w:tab w:val="left" w:pos="3120"/>
        </w:tabs>
        <w:ind w:left="3120"/>
        <w:rPr>
          <w:rFonts w:cs="Arial"/>
          <w:szCs w:val="20"/>
        </w:rPr>
      </w:pPr>
    </w:p>
    <w:p w:rsidR="00DB1466" w:rsidRPr="009E5FD1" w:rsidRDefault="00DB1466" w:rsidP="007700C6">
      <w:pPr>
        <w:tabs>
          <w:tab w:val="left" w:pos="3120"/>
        </w:tabs>
        <w:ind w:left="3120"/>
        <w:rPr>
          <w:rFonts w:cs="Arial"/>
          <w:szCs w:val="20"/>
        </w:rPr>
      </w:pPr>
      <w:r w:rsidRPr="009E5FD1">
        <w:rPr>
          <w:rFonts w:cs="Arial"/>
          <w:szCs w:val="20"/>
        </w:rPr>
        <w:t>Este documento contém informação confidencial, abrangendo conceitos</w:t>
      </w:r>
      <w:r w:rsidR="006C7084">
        <w:rPr>
          <w:rFonts w:cs="Arial"/>
          <w:szCs w:val="20"/>
        </w:rPr>
        <w:t xml:space="preserve"> </w:t>
      </w:r>
      <w:r w:rsidRPr="009E5FD1">
        <w:rPr>
          <w:rFonts w:cs="Arial"/>
          <w:szCs w:val="20"/>
        </w:rPr>
        <w:t>e metodologias resultantes da</w:t>
      </w:r>
      <w:r w:rsidR="000D23CD">
        <w:rPr>
          <w:rFonts w:cs="Arial"/>
          <w:szCs w:val="20"/>
        </w:rPr>
        <w:t xml:space="preserve"> </w:t>
      </w:r>
      <w:r w:rsidRPr="009E5FD1">
        <w:rPr>
          <w:rFonts w:cs="Arial"/>
          <w:szCs w:val="20"/>
        </w:rPr>
        <w:t>investigação, desenvolvimento e demonstração próprias, em</w:t>
      </w:r>
      <w:r w:rsidR="000D23CD">
        <w:rPr>
          <w:rFonts w:cs="Arial"/>
          <w:szCs w:val="20"/>
        </w:rPr>
        <w:t xml:space="preserve"> </w:t>
      </w:r>
      <w:r w:rsidRPr="009E5FD1">
        <w:rPr>
          <w:rFonts w:cs="Arial"/>
          <w:szCs w:val="20"/>
        </w:rPr>
        <w:t>relação à qual deverá ser guardado sigilo.</w:t>
      </w:r>
    </w:p>
    <w:p w:rsidR="00DB1466" w:rsidRPr="009E5FD1" w:rsidRDefault="00DB1466" w:rsidP="007700C6">
      <w:pPr>
        <w:tabs>
          <w:tab w:val="left" w:pos="3120"/>
        </w:tabs>
        <w:ind w:left="3120"/>
        <w:rPr>
          <w:rFonts w:cs="Arial"/>
          <w:szCs w:val="20"/>
        </w:rPr>
      </w:pPr>
    </w:p>
    <w:p w:rsidR="00DB1466" w:rsidRPr="009E5FD1" w:rsidRDefault="00DB1466" w:rsidP="007700C6">
      <w:pPr>
        <w:tabs>
          <w:tab w:val="left" w:pos="3120"/>
        </w:tabs>
        <w:ind w:left="3120"/>
        <w:rPr>
          <w:rFonts w:cs="Arial"/>
          <w:szCs w:val="20"/>
        </w:rPr>
      </w:pPr>
      <w:r w:rsidRPr="009E5FD1">
        <w:rPr>
          <w:rFonts w:cs="Arial"/>
          <w:szCs w:val="20"/>
        </w:rPr>
        <w:t>É estritamente proibida a sua reprodução ou uso para outros</w:t>
      </w:r>
      <w:r w:rsidR="000D23CD">
        <w:rPr>
          <w:rFonts w:cs="Arial"/>
          <w:szCs w:val="20"/>
        </w:rPr>
        <w:t xml:space="preserve"> </w:t>
      </w:r>
      <w:r w:rsidRPr="009E5FD1">
        <w:rPr>
          <w:rFonts w:cs="Arial"/>
          <w:szCs w:val="20"/>
        </w:rPr>
        <w:t>fins que não sejam os circunscritos à presente adjudicação.</w:t>
      </w:r>
    </w:p>
    <w:p w:rsidR="00DB1466" w:rsidRPr="009E5FD1" w:rsidRDefault="00DB1466" w:rsidP="007700C6">
      <w:pPr>
        <w:tabs>
          <w:tab w:val="left" w:pos="3120"/>
        </w:tabs>
        <w:ind w:left="3120"/>
        <w:rPr>
          <w:rFonts w:cs="Arial"/>
          <w:szCs w:val="20"/>
        </w:rPr>
      </w:pPr>
    </w:p>
    <w:p w:rsidR="00DB1466" w:rsidRPr="009E5FD1" w:rsidRDefault="00BF7A06" w:rsidP="007700C6">
      <w:pPr>
        <w:tabs>
          <w:tab w:val="left" w:pos="3120"/>
        </w:tabs>
        <w:ind w:left="3120"/>
        <w:rPr>
          <w:rFonts w:cs="Arial"/>
          <w:szCs w:val="20"/>
        </w:rPr>
      </w:pPr>
      <w:r>
        <w:rPr>
          <w:rFonts w:cs="Arial"/>
          <w:szCs w:val="20"/>
        </w:rPr>
        <w:t xml:space="preserve">Toda a </w:t>
      </w:r>
      <w:r w:rsidR="00DB1466" w:rsidRPr="009E5FD1">
        <w:rPr>
          <w:rFonts w:cs="Arial"/>
          <w:szCs w:val="20"/>
        </w:rPr>
        <w:t>informação obtida</w:t>
      </w:r>
      <w:r w:rsidR="000D23CD">
        <w:rPr>
          <w:rFonts w:cs="Arial"/>
          <w:szCs w:val="20"/>
        </w:rPr>
        <w:t xml:space="preserve"> </w:t>
      </w:r>
      <w:r>
        <w:rPr>
          <w:rFonts w:cs="Arial"/>
          <w:szCs w:val="20"/>
        </w:rPr>
        <w:t xml:space="preserve">será utilizada </w:t>
      </w:r>
      <w:r w:rsidR="00DB1466" w:rsidRPr="009E5FD1">
        <w:rPr>
          <w:rFonts w:cs="Arial"/>
          <w:szCs w:val="20"/>
        </w:rPr>
        <w:t>apenas para fins relacionados com o presente relatório.</w:t>
      </w:r>
    </w:p>
    <w:p w:rsidR="00DB1466" w:rsidRDefault="00DB1466" w:rsidP="00DB1466">
      <w:pPr>
        <w:ind w:left="3120"/>
      </w:pPr>
    </w:p>
    <w:p w:rsidR="003A411F" w:rsidRDefault="003A411F">
      <w:r>
        <w:br w:type="page"/>
      </w:r>
    </w:p>
    <w:tbl>
      <w:tblPr>
        <w:tblW w:w="6304" w:type="dxa"/>
        <w:tblInd w:w="3068" w:type="dxa"/>
        <w:tblBorders>
          <w:top w:val="single" w:sz="12" w:space="0" w:color="FF6600"/>
          <w:bottom w:val="single" w:sz="12" w:space="0" w:color="FF6600"/>
        </w:tblBorders>
        <w:tblLook w:val="01E0"/>
      </w:tblPr>
      <w:tblGrid>
        <w:gridCol w:w="6304"/>
      </w:tblGrid>
      <w:tr w:rsidR="005E2D59" w:rsidRPr="00B727FF" w:rsidTr="0056332E">
        <w:trPr>
          <w:trHeight w:val="542"/>
        </w:trPr>
        <w:tc>
          <w:tcPr>
            <w:tcW w:w="6304" w:type="dxa"/>
            <w:shd w:val="clear" w:color="auto" w:fill="auto"/>
            <w:vAlign w:val="center"/>
          </w:tcPr>
          <w:p w:rsidR="005E2D59" w:rsidRPr="0056332E" w:rsidRDefault="005E2D59" w:rsidP="00163030">
            <w:pPr>
              <w:spacing w:line="240" w:lineRule="auto"/>
              <w:rPr>
                <w:b/>
                <w:color w:val="516473"/>
              </w:rPr>
            </w:pPr>
            <w:r w:rsidRPr="0056332E">
              <w:rPr>
                <w:b/>
                <w:color w:val="516473"/>
              </w:rPr>
              <w:lastRenderedPageBreak/>
              <w:t>ÍNDICE</w:t>
            </w:r>
          </w:p>
        </w:tc>
      </w:tr>
    </w:tbl>
    <w:p w:rsidR="005A6E1A" w:rsidRPr="005D1BE8" w:rsidRDefault="005A6E1A" w:rsidP="005D1BE8">
      <w:pPr>
        <w:pStyle w:val="Meuestilo"/>
        <w:ind w:left="2832" w:firstLine="708"/>
        <w:rPr>
          <w:lang w:val="en-US"/>
        </w:rPr>
      </w:pPr>
    </w:p>
    <w:bookmarkStart w:id="0" w:name="_Toc307567632"/>
    <w:p w:rsidR="00574FAE" w:rsidRDefault="00B4196E">
      <w:pPr>
        <w:pStyle w:val="TOC1"/>
        <w:tabs>
          <w:tab w:val="left" w:pos="3454"/>
          <w:tab w:val="right" w:leader="dot" w:pos="9344"/>
        </w:tabs>
        <w:rPr>
          <w:rFonts w:asciiTheme="minorHAnsi" w:eastAsiaTheme="minorEastAsia" w:hAnsiTheme="minorHAnsi" w:cstheme="minorBidi"/>
          <w:b w:val="0"/>
          <w:bCs w:val="0"/>
          <w:caps w:val="0"/>
          <w:sz w:val="22"/>
          <w:szCs w:val="22"/>
          <w:lang w:val="en-US" w:eastAsia="en-US"/>
        </w:rPr>
      </w:pPr>
      <w:r w:rsidRPr="00B4196E">
        <w:rPr>
          <w:b w:val="0"/>
          <w:bCs w:val="0"/>
          <w:caps w:val="0"/>
          <w:lang w:val="en-US"/>
        </w:rPr>
        <w:fldChar w:fldCharType="begin"/>
      </w:r>
      <w:r w:rsidR="00574FAE">
        <w:rPr>
          <w:b w:val="0"/>
          <w:bCs w:val="0"/>
          <w:caps w:val="0"/>
          <w:lang w:val="en-US"/>
        </w:rPr>
        <w:instrText xml:space="preserve"> TOC \o "1-2" \t "BookmarkHeader,1" </w:instrText>
      </w:r>
      <w:r w:rsidRPr="00B4196E">
        <w:rPr>
          <w:b w:val="0"/>
          <w:bCs w:val="0"/>
          <w:caps w:val="0"/>
          <w:lang w:val="en-US"/>
        </w:rPr>
        <w:fldChar w:fldCharType="separate"/>
      </w:r>
      <w:r w:rsidR="00574FAE" w:rsidRPr="00F67276">
        <w:rPr>
          <w:lang w:val="en-US"/>
        </w:rPr>
        <w:t>1.</w:t>
      </w:r>
      <w:r w:rsidR="00574FAE">
        <w:rPr>
          <w:rFonts w:asciiTheme="minorHAnsi" w:eastAsiaTheme="minorEastAsia" w:hAnsiTheme="minorHAnsi" w:cstheme="minorBidi"/>
          <w:b w:val="0"/>
          <w:bCs w:val="0"/>
          <w:caps w:val="0"/>
          <w:sz w:val="22"/>
          <w:szCs w:val="22"/>
          <w:lang w:val="en-US" w:eastAsia="en-US"/>
        </w:rPr>
        <w:tab/>
      </w:r>
      <w:r w:rsidR="00574FAE" w:rsidRPr="00F67276">
        <w:rPr>
          <w:lang w:val="en-US"/>
        </w:rPr>
        <w:t>DADOS GERAIS DA VISITA</w:t>
      </w:r>
      <w:r w:rsidR="00574FAE">
        <w:tab/>
      </w:r>
      <w:r>
        <w:fldChar w:fldCharType="begin"/>
      </w:r>
      <w:r w:rsidR="00574FAE">
        <w:instrText xml:space="preserve"> PAGEREF _Toc324417375 \h </w:instrText>
      </w:r>
      <w:r>
        <w:fldChar w:fldCharType="separate"/>
      </w:r>
      <w:r w:rsidR="00574FAE">
        <w:t>4</w:t>
      </w:r>
      <w:r>
        <w:fldChar w:fldCharType="end"/>
      </w:r>
    </w:p>
    <w:p w:rsidR="00651052" w:rsidRDefault="00B4196E" w:rsidP="005A6E1A">
      <w:pPr>
        <w:ind w:firstLine="708"/>
        <w:jc w:val="left"/>
        <w:rPr>
          <w:lang w:val="en-US"/>
        </w:rPr>
      </w:pPr>
      <w:r>
        <w:rPr>
          <w:b/>
          <w:bCs/>
          <w:caps/>
          <w:noProof/>
          <w:lang w:val="en-US"/>
        </w:rPr>
        <w:fldChar w:fldCharType="end"/>
      </w:r>
    </w:p>
    <w:p w:rsidR="00651052" w:rsidRDefault="00651052" w:rsidP="005A6E1A">
      <w:pPr>
        <w:tabs>
          <w:tab w:val="left" w:pos="360"/>
        </w:tabs>
        <w:spacing w:line="240" w:lineRule="auto"/>
        <w:jc w:val="left"/>
        <w:rPr>
          <w:lang w:val="en-US"/>
        </w:rPr>
      </w:pPr>
      <w:r>
        <w:rPr>
          <w:lang w:val="en-US"/>
        </w:rPr>
        <w:br w:type="page"/>
      </w:r>
    </w:p>
    <w:p w:rsidR="00904781" w:rsidRDefault="00904781">
      <w:pPr>
        <w:jc w:val="left"/>
        <w:rPr>
          <w:lang w:val="en-US"/>
        </w:rPr>
      </w:pPr>
      <w:bookmarkStart w:id="1" w:name="SUMARIOEXECUTIVO"/>
      <w:bookmarkEnd w:id="1"/>
      <w:r>
        <w:rPr>
          <w:lang w:val="en-US"/>
        </w:rPr>
        <w:lastRenderedPageBreak/>
        <w:br w:type="page"/>
      </w:r>
    </w:p>
    <w:p w:rsidR="00415B3F" w:rsidRDefault="0005486A" w:rsidP="0005486A">
      <w:pPr>
        <w:pStyle w:val="Heading1"/>
        <w:framePr w:wrap="notBeside"/>
        <w:rPr>
          <w:lang w:val="en-US"/>
        </w:rPr>
      </w:pPr>
      <w:bookmarkStart w:id="2" w:name="_Toc323828575"/>
      <w:bookmarkStart w:id="3" w:name="_Toc323828647"/>
      <w:bookmarkStart w:id="4" w:name="_Toc324417375"/>
      <w:r>
        <w:rPr>
          <w:lang w:val="en-US"/>
        </w:rPr>
        <w:lastRenderedPageBreak/>
        <w:t>DADOS GERAIS DA VISITA</w:t>
      </w:r>
      <w:bookmarkEnd w:id="2"/>
      <w:bookmarkEnd w:id="3"/>
      <w:bookmarkEnd w:id="4"/>
    </w:p>
    <w:tbl>
      <w:tblPr>
        <w:tblStyle w:val="TableGrid"/>
        <w:tblW w:w="0" w:type="auto"/>
        <w:tblLook w:val="04A0"/>
      </w:tblPr>
      <w:tblGrid>
        <w:gridCol w:w="4068"/>
        <w:gridCol w:w="5502"/>
      </w:tblGrid>
      <w:tr w:rsidR="00904781" w:rsidTr="00B766B3">
        <w:tc>
          <w:tcPr>
            <w:tcW w:w="4068" w:type="dxa"/>
            <w:vAlign w:val="center"/>
          </w:tcPr>
          <w:p w:rsidR="00904781" w:rsidRPr="00CE0136" w:rsidRDefault="00904781">
            <w:pPr>
              <w:jc w:val="left"/>
              <w:rPr>
                <w:b/>
                <w:sz w:val="22"/>
                <w:szCs w:val="22"/>
                <w:lang w:val="en-US"/>
              </w:rPr>
            </w:pPr>
            <w:r w:rsidRPr="00CE0136">
              <w:rPr>
                <w:rFonts w:asciiTheme="minorHAnsi" w:hAnsiTheme="minorHAnsi" w:cstheme="minorHAnsi"/>
                <w:b/>
                <w:sz w:val="22"/>
                <w:szCs w:val="22"/>
              </w:rPr>
              <w:t>Nome da empresa:</w:t>
            </w:r>
          </w:p>
        </w:tc>
        <w:tc>
          <w:tcPr>
            <w:tcW w:w="5502" w:type="dxa"/>
            <w:vAlign w:val="center"/>
          </w:tcPr>
          <w:p w:rsidR="00904781" w:rsidRDefault="00B4196E" w:rsidP="00BC1015">
            <w:pPr>
              <w:jc w:val="left"/>
              <w:rPr>
                <w:lang w:val="en-US"/>
              </w:rPr>
            </w:pPr>
            <w:sdt>
              <w:sdtPr>
                <w:rPr>
                  <w:lang w:val="en-US"/>
                </w:rPr>
                <w:alias w:val="Entity"/>
                <w:tag w:val="Entity"/>
                <w:id w:val="7194802"/>
                <w:placeholder>
                  <w:docPart w:val="DefaultPlaceholder_22675703"/>
                </w:placeholder>
                <w:temporary/>
                <w:showingPlcHdr/>
              </w:sdtPr>
              <w:sdtContent/>
            </w:sdt>
          </w:p>
        </w:tc>
      </w:tr>
      <w:tr w:rsidR="00904781" w:rsidTr="00B766B3">
        <w:tc>
          <w:tcPr>
            <w:tcW w:w="4068" w:type="dxa"/>
            <w:vAlign w:val="center"/>
          </w:tcPr>
          <w:p w:rsidR="00904781" w:rsidRPr="00CE0136" w:rsidRDefault="00904781">
            <w:pPr>
              <w:jc w:val="left"/>
              <w:rPr>
                <w:b/>
                <w:sz w:val="22"/>
                <w:szCs w:val="22"/>
                <w:lang w:val="en-US"/>
              </w:rPr>
            </w:pPr>
            <w:r w:rsidRPr="00CE0136">
              <w:rPr>
                <w:rFonts w:asciiTheme="minorHAnsi" w:hAnsiTheme="minorHAnsi" w:cstheme="minorHAnsi"/>
                <w:b/>
                <w:sz w:val="22"/>
                <w:szCs w:val="22"/>
              </w:rPr>
              <w:t>Morada da Sede:</w:t>
            </w:r>
          </w:p>
        </w:tc>
        <w:tc>
          <w:tcPr>
            <w:tcW w:w="5502" w:type="dxa"/>
            <w:vAlign w:val="center"/>
          </w:tcPr>
          <w:p w:rsidR="00904781" w:rsidRDefault="00B4196E">
            <w:pPr>
              <w:jc w:val="left"/>
              <w:rPr>
                <w:lang w:val="en-US"/>
              </w:rPr>
            </w:pPr>
            <w:sdt>
              <w:sdtPr>
                <w:rPr>
                  <w:lang w:val="en-US"/>
                </w:rPr>
                <w:alias w:val="Client"/>
                <w:tag w:val="Client"/>
                <w:id w:val="7194805"/>
                <w:placeholder>
                  <w:docPart w:val="96176136EAF647D7AA693F1499711078"/>
                </w:placeholder>
                <w:temporary/>
                <w:showingPlcHdr/>
              </w:sdtPr>
              <w:sdtContent/>
            </w:sdt>
          </w:p>
        </w:tc>
      </w:tr>
      <w:tr w:rsidR="00904781" w:rsidTr="00B766B3">
        <w:tc>
          <w:tcPr>
            <w:tcW w:w="4068" w:type="dxa"/>
            <w:vAlign w:val="center"/>
          </w:tcPr>
          <w:p w:rsidR="00904781" w:rsidRPr="00CE0136" w:rsidRDefault="00904781">
            <w:pPr>
              <w:jc w:val="left"/>
              <w:rPr>
                <w:b/>
                <w:sz w:val="22"/>
                <w:szCs w:val="22"/>
                <w:lang w:val="en-US"/>
              </w:rPr>
            </w:pPr>
            <w:r w:rsidRPr="00CE0136">
              <w:rPr>
                <w:rFonts w:asciiTheme="minorHAnsi" w:hAnsiTheme="minorHAnsi" w:cstheme="minorHAnsi"/>
                <w:b/>
                <w:sz w:val="22"/>
                <w:szCs w:val="22"/>
              </w:rPr>
              <w:t>Local de Risco:</w:t>
            </w:r>
          </w:p>
        </w:tc>
        <w:tc>
          <w:tcPr>
            <w:tcW w:w="5502" w:type="dxa"/>
            <w:vAlign w:val="center"/>
          </w:tcPr>
          <w:p w:rsidR="00904781" w:rsidRDefault="00B4196E">
            <w:pPr>
              <w:jc w:val="left"/>
              <w:rPr>
                <w:lang w:val="en-US"/>
              </w:rPr>
            </w:pPr>
            <w:sdt>
              <w:sdtPr>
                <w:rPr>
                  <w:lang w:val="en-US"/>
                </w:rPr>
                <w:alias w:val="Establishmento"/>
                <w:tag w:val="Establishmento"/>
                <w:id w:val="7194806"/>
                <w:placeholder>
                  <w:docPart w:val="2FA4C0772A3C43CD9682824A0DE7BA4E"/>
                </w:placeholder>
                <w:temporary/>
                <w:showingPlcHdr/>
              </w:sdtPr>
              <w:sdtContent/>
            </w:sdt>
          </w:p>
        </w:tc>
      </w:tr>
      <w:tr w:rsidR="00904781" w:rsidRPr="00904781" w:rsidTr="00B766B3">
        <w:tc>
          <w:tcPr>
            <w:tcW w:w="4068" w:type="dxa"/>
            <w:vAlign w:val="center"/>
          </w:tcPr>
          <w:p w:rsidR="00904781" w:rsidRPr="00CE0136" w:rsidRDefault="00904781">
            <w:pPr>
              <w:jc w:val="left"/>
              <w:rPr>
                <w:b/>
                <w:sz w:val="22"/>
                <w:szCs w:val="22"/>
              </w:rPr>
            </w:pPr>
            <w:r w:rsidRPr="00CE0136">
              <w:rPr>
                <w:rFonts w:asciiTheme="minorHAnsi" w:hAnsiTheme="minorHAnsi" w:cstheme="minorHAnsi"/>
                <w:b/>
                <w:sz w:val="22"/>
                <w:szCs w:val="22"/>
              </w:rPr>
              <w:t>Morada do Local de Risco:</w:t>
            </w:r>
          </w:p>
        </w:tc>
        <w:tc>
          <w:tcPr>
            <w:tcW w:w="5502" w:type="dxa"/>
            <w:vAlign w:val="center"/>
          </w:tcPr>
          <w:p w:rsidR="00904781" w:rsidRDefault="00B4196E" w:rsidP="00376DCF">
            <w:pPr>
              <w:jc w:val="left"/>
            </w:pPr>
            <w:sdt>
              <w:sdtPr>
                <w:alias w:val="Estabelecimento/ Morada"/>
                <w:tag w:val="Estabelecimento/ Morada"/>
                <w:id w:val="2813507"/>
                <w:placeholder>
                  <w:docPart w:val="DefaultPlaceholder_22675703"/>
                </w:placeholder>
                <w:showingPlcHdr/>
              </w:sdtPr>
              <w:sdtContent/>
            </w:sdt>
          </w:p>
          <w:p w:rsidR="00376DCF" w:rsidRDefault="00B4196E" w:rsidP="00376DCF">
            <w:pPr>
              <w:jc w:val="left"/>
            </w:pPr>
            <w:sdt>
              <w:sdtPr>
                <w:alias w:val="Estabelecimento / Código Postal  "/>
                <w:tag w:val="Estabelecimento / Código Postal  "/>
                <w:id w:val="2813511"/>
                <w:placeholder>
                  <w:docPart w:val="DefaultPlaceholder_22675703"/>
                </w:placeholder>
                <w:showingPlcHdr/>
              </w:sdtPr>
              <w:sdtContent/>
            </w:sdt>
          </w:p>
          <w:sdt>
            <w:sdtPr>
              <w:alias w:val="Estabelecimento / Localidade"/>
              <w:tag w:val="Estabelecimento / Localidade"/>
              <w:id w:val="2813517"/>
              <w:placeholder>
                <w:docPart w:val="DefaultPlaceholder_22675703"/>
              </w:placeholder>
              <w:showingPlcHdr/>
            </w:sdtPr>
            <w:sdtContent>
              <w:p w:rsidR="00376DCF" w:rsidRPr="00904781" w:rsidRDefault="00B4196E" w:rsidP="00376DCF">
                <w:pPr>
                  <w:jc w:val="left"/>
                </w:pPr>
              </w:p>
            </w:sdtContent>
          </w:sdt>
        </w:tc>
      </w:tr>
      <w:tr w:rsidR="00904781" w:rsidRPr="00904781" w:rsidTr="00B766B3">
        <w:tc>
          <w:tcPr>
            <w:tcW w:w="4068" w:type="dxa"/>
            <w:vAlign w:val="center"/>
          </w:tcPr>
          <w:p w:rsidR="00904781" w:rsidRPr="00CE0136" w:rsidRDefault="00904781">
            <w:pPr>
              <w:jc w:val="left"/>
              <w:rPr>
                <w:b/>
                <w:sz w:val="22"/>
                <w:szCs w:val="22"/>
              </w:rPr>
            </w:pPr>
            <w:r w:rsidRPr="00CE0136">
              <w:rPr>
                <w:rFonts w:asciiTheme="minorHAnsi" w:hAnsiTheme="minorHAnsi" w:cstheme="minorHAnsi"/>
                <w:b/>
                <w:sz w:val="22"/>
                <w:szCs w:val="22"/>
              </w:rPr>
              <w:t>CAE:</w:t>
            </w:r>
          </w:p>
        </w:tc>
        <w:tc>
          <w:tcPr>
            <w:tcW w:w="5502" w:type="dxa"/>
            <w:vAlign w:val="center"/>
          </w:tcPr>
          <w:p w:rsidR="00904781" w:rsidRPr="00904781" w:rsidRDefault="00B4196E">
            <w:pPr>
              <w:jc w:val="left"/>
            </w:pPr>
            <w:sdt>
              <w:sdtPr>
                <w:rPr>
                  <w:lang w:val="en-US"/>
                </w:rPr>
                <w:alias w:val="CAEPrincipal"/>
                <w:tag w:val="CAEPrincipal"/>
                <w:id w:val="7194807"/>
                <w:placeholder>
                  <w:docPart w:val="A60A65C36BDE40C0814D365706FE6840"/>
                </w:placeholder>
                <w:temporary/>
                <w:showingPlcHdr/>
              </w:sdtPr>
              <w:sdtContent/>
            </w:sdt>
          </w:p>
        </w:tc>
      </w:tr>
      <w:tr w:rsidR="00904781" w:rsidRPr="00904781" w:rsidTr="00B766B3">
        <w:tc>
          <w:tcPr>
            <w:tcW w:w="4068" w:type="dxa"/>
            <w:vAlign w:val="center"/>
          </w:tcPr>
          <w:p w:rsidR="00904781" w:rsidRPr="00CE0136" w:rsidRDefault="00904781">
            <w:pPr>
              <w:jc w:val="lef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E0136">
              <w:rPr>
                <w:rFonts w:asciiTheme="minorHAnsi" w:hAnsiTheme="minorHAnsi" w:cstheme="minorHAnsi"/>
                <w:b/>
                <w:sz w:val="22"/>
                <w:szCs w:val="22"/>
              </w:rPr>
              <w:t>Data da visita:</w:t>
            </w:r>
          </w:p>
        </w:tc>
        <w:tc>
          <w:tcPr>
            <w:tcW w:w="5502" w:type="dxa"/>
            <w:vAlign w:val="center"/>
          </w:tcPr>
          <w:p w:rsidR="00904781" w:rsidRPr="00904781" w:rsidRDefault="00B4196E">
            <w:pPr>
              <w:jc w:val="left"/>
            </w:pPr>
            <w:sdt>
              <w:sdtPr>
                <w:rPr>
                  <w:lang w:val="en-US"/>
                </w:rPr>
                <w:alias w:val="VisitDate"/>
                <w:tag w:val="VisitDate"/>
                <w:id w:val="7194809"/>
                <w:placeholder>
                  <w:docPart w:val="A6D3453F54364D589DB90B6E6DF7F3E8"/>
                </w:placeholder>
                <w:temporary/>
                <w:showingPlcHdr/>
              </w:sdtPr>
              <w:sdtContent/>
            </w:sdt>
          </w:p>
        </w:tc>
      </w:tr>
      <w:tr w:rsidR="00904781" w:rsidRPr="00904781" w:rsidTr="00B766B3">
        <w:tc>
          <w:tcPr>
            <w:tcW w:w="4068" w:type="dxa"/>
            <w:vAlign w:val="center"/>
          </w:tcPr>
          <w:p w:rsidR="00904781" w:rsidRPr="00CE0136" w:rsidRDefault="00904781">
            <w:pPr>
              <w:jc w:val="lef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E0136">
              <w:rPr>
                <w:rFonts w:asciiTheme="minorHAnsi" w:hAnsiTheme="minorHAnsi" w:cstheme="minorHAnsi"/>
                <w:b/>
                <w:sz w:val="22"/>
                <w:szCs w:val="22"/>
              </w:rPr>
              <w:t>Visita realizada por:</w:t>
            </w:r>
          </w:p>
        </w:tc>
        <w:tc>
          <w:tcPr>
            <w:tcW w:w="5502" w:type="dxa"/>
            <w:vAlign w:val="center"/>
          </w:tcPr>
          <w:p w:rsidR="00904781" w:rsidRPr="00904781" w:rsidRDefault="00B4196E">
            <w:pPr>
              <w:jc w:val="left"/>
            </w:pPr>
            <w:sdt>
              <w:sdtPr>
                <w:rPr>
                  <w:lang w:val="en-US"/>
                </w:rPr>
                <w:alias w:val="Technico"/>
                <w:tag w:val="Technico"/>
                <w:id w:val="7194810"/>
                <w:placeholder>
                  <w:docPart w:val="8F428CA3D6B34B888339B9771CD93458"/>
                </w:placeholder>
                <w:temporary/>
                <w:showingPlcHdr/>
              </w:sdtPr>
              <w:sdtContent/>
            </w:sdt>
          </w:p>
        </w:tc>
      </w:tr>
      <w:tr w:rsidR="00904781" w:rsidRPr="00904781" w:rsidTr="00B766B3">
        <w:tc>
          <w:tcPr>
            <w:tcW w:w="4068" w:type="dxa"/>
            <w:vAlign w:val="center"/>
          </w:tcPr>
          <w:p w:rsidR="00904781" w:rsidRPr="00CE0136" w:rsidRDefault="00904781" w:rsidP="00CA6714">
            <w:pPr>
              <w:tabs>
                <w:tab w:val="left" w:pos="2010"/>
              </w:tabs>
              <w:jc w:val="lef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E0136">
              <w:rPr>
                <w:rFonts w:asciiTheme="minorHAnsi" w:hAnsiTheme="minorHAnsi" w:cstheme="minorHAnsi"/>
                <w:b/>
                <w:sz w:val="22"/>
                <w:szCs w:val="22"/>
              </w:rPr>
              <w:t>Motivo da visita:</w:t>
            </w:r>
            <w:r w:rsidR="00CA6714"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</w:r>
          </w:p>
        </w:tc>
        <w:tc>
          <w:tcPr>
            <w:tcW w:w="5502" w:type="dxa"/>
            <w:vAlign w:val="center"/>
          </w:tcPr>
          <w:p w:rsidR="00904781" w:rsidRPr="00904781" w:rsidRDefault="00904781">
            <w:pPr>
              <w:jc w:val="left"/>
            </w:pPr>
          </w:p>
        </w:tc>
      </w:tr>
      <w:tr w:rsidR="00904781" w:rsidRPr="00904781" w:rsidTr="00B766B3">
        <w:tc>
          <w:tcPr>
            <w:tcW w:w="4068" w:type="dxa"/>
            <w:vAlign w:val="center"/>
          </w:tcPr>
          <w:p w:rsidR="00904781" w:rsidRPr="00CE0136" w:rsidRDefault="00904781">
            <w:pPr>
              <w:jc w:val="lef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E0136">
              <w:rPr>
                <w:rFonts w:asciiTheme="minorHAnsi" w:hAnsiTheme="minorHAnsi" w:cstheme="minorHAnsi"/>
                <w:b/>
                <w:sz w:val="22"/>
                <w:szCs w:val="22"/>
              </w:rPr>
              <w:t>Técnico Comercial:</w:t>
            </w:r>
          </w:p>
        </w:tc>
        <w:tc>
          <w:tcPr>
            <w:tcW w:w="5502" w:type="dxa"/>
            <w:vAlign w:val="center"/>
          </w:tcPr>
          <w:p w:rsidR="00904781" w:rsidRPr="00904781" w:rsidRDefault="00904781">
            <w:pPr>
              <w:jc w:val="left"/>
            </w:pPr>
          </w:p>
        </w:tc>
      </w:tr>
      <w:tr w:rsidR="00904781" w:rsidRPr="00904781" w:rsidTr="00B766B3">
        <w:tc>
          <w:tcPr>
            <w:tcW w:w="4068" w:type="dxa"/>
            <w:vAlign w:val="center"/>
          </w:tcPr>
          <w:p w:rsidR="00904781" w:rsidRPr="00CE0136" w:rsidRDefault="00904781">
            <w:pPr>
              <w:jc w:val="lef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E0136">
              <w:rPr>
                <w:rFonts w:asciiTheme="minorHAnsi" w:hAnsiTheme="minorHAnsi" w:cstheme="minorHAnsi"/>
                <w:b/>
                <w:sz w:val="22"/>
                <w:szCs w:val="22"/>
              </w:rPr>
              <w:t>Mediador / Corretor:</w:t>
            </w:r>
          </w:p>
        </w:tc>
        <w:tc>
          <w:tcPr>
            <w:tcW w:w="5502" w:type="dxa"/>
            <w:vAlign w:val="center"/>
          </w:tcPr>
          <w:p w:rsidR="00904781" w:rsidRPr="00904781" w:rsidRDefault="00904781">
            <w:pPr>
              <w:jc w:val="left"/>
            </w:pPr>
          </w:p>
        </w:tc>
      </w:tr>
      <w:tr w:rsidR="00904781" w:rsidRPr="00904781" w:rsidTr="00B766B3">
        <w:tc>
          <w:tcPr>
            <w:tcW w:w="4068" w:type="dxa"/>
            <w:vAlign w:val="center"/>
          </w:tcPr>
          <w:p w:rsidR="00904781" w:rsidRPr="00CE0136" w:rsidRDefault="00904781">
            <w:pPr>
              <w:jc w:val="lef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E0136">
              <w:rPr>
                <w:rFonts w:asciiTheme="minorHAnsi" w:hAnsiTheme="minorHAnsi" w:cstheme="minorHAnsi"/>
                <w:b/>
                <w:sz w:val="22"/>
                <w:szCs w:val="22"/>
              </w:rPr>
              <w:t>Intervenientes:</w:t>
            </w:r>
          </w:p>
        </w:tc>
        <w:tc>
          <w:tcPr>
            <w:tcW w:w="5502" w:type="dxa"/>
            <w:vAlign w:val="center"/>
          </w:tcPr>
          <w:p w:rsidR="00904781" w:rsidRPr="00904781" w:rsidRDefault="00904781">
            <w:pPr>
              <w:jc w:val="left"/>
            </w:pPr>
          </w:p>
        </w:tc>
      </w:tr>
      <w:tr w:rsidR="00904781" w:rsidRPr="00904781" w:rsidTr="00B766B3">
        <w:tc>
          <w:tcPr>
            <w:tcW w:w="4068" w:type="dxa"/>
            <w:vAlign w:val="center"/>
          </w:tcPr>
          <w:p w:rsidR="00904781" w:rsidRPr="00CE0136" w:rsidRDefault="00904781">
            <w:pPr>
              <w:jc w:val="lef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E0136">
              <w:rPr>
                <w:rFonts w:asciiTheme="minorHAnsi" w:hAnsiTheme="minorHAnsi" w:cstheme="minorHAnsi"/>
                <w:b/>
                <w:sz w:val="22"/>
                <w:szCs w:val="22"/>
              </w:rPr>
              <w:t>Apólices:</w:t>
            </w:r>
          </w:p>
        </w:tc>
        <w:tc>
          <w:tcPr>
            <w:tcW w:w="5502" w:type="dxa"/>
            <w:vAlign w:val="center"/>
          </w:tcPr>
          <w:p w:rsidR="00904781" w:rsidRPr="00904781" w:rsidRDefault="00904781">
            <w:pPr>
              <w:jc w:val="left"/>
            </w:pPr>
          </w:p>
        </w:tc>
      </w:tr>
      <w:tr w:rsidR="00904781" w:rsidRPr="00904781" w:rsidTr="00B766B3">
        <w:tc>
          <w:tcPr>
            <w:tcW w:w="4068" w:type="dxa"/>
            <w:vAlign w:val="center"/>
          </w:tcPr>
          <w:p w:rsidR="00904781" w:rsidRPr="00CE0136" w:rsidRDefault="00904781">
            <w:pPr>
              <w:jc w:val="lef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E0136">
              <w:rPr>
                <w:rFonts w:asciiTheme="minorHAnsi" w:hAnsiTheme="minorHAnsi" w:cstheme="minorHAnsi"/>
                <w:b/>
                <w:sz w:val="22"/>
                <w:szCs w:val="22"/>
              </w:rPr>
              <w:t>Data de início da Apólice:</w:t>
            </w:r>
          </w:p>
        </w:tc>
        <w:tc>
          <w:tcPr>
            <w:tcW w:w="5502" w:type="dxa"/>
            <w:vAlign w:val="center"/>
          </w:tcPr>
          <w:p w:rsidR="00904781" w:rsidRPr="00904781" w:rsidRDefault="00B4196E" w:rsidP="008553CE">
            <w:pPr>
              <w:jc w:val="left"/>
            </w:pPr>
            <w:sdt>
              <w:sdtPr>
                <w:rPr>
                  <w:lang w:val="en-US"/>
                </w:rPr>
                <w:alias w:val="PolicyDate"/>
                <w:tag w:val="PolicyDate"/>
                <w:id w:val="2813537"/>
                <w:placeholder>
                  <w:docPart w:val="DefaultPlaceholder_22675703"/>
                </w:placeholder>
                <w:showingPlcHdr/>
              </w:sdtPr>
              <w:sdtContent/>
            </w:sdt>
          </w:p>
        </w:tc>
      </w:tr>
      <w:tr w:rsidR="00904781" w:rsidRPr="00904781" w:rsidTr="00B766B3">
        <w:tc>
          <w:tcPr>
            <w:tcW w:w="4068" w:type="dxa"/>
            <w:vAlign w:val="center"/>
          </w:tcPr>
          <w:p w:rsidR="00904781" w:rsidRPr="00CE0136" w:rsidRDefault="00904781">
            <w:pPr>
              <w:jc w:val="lef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E0136">
              <w:rPr>
                <w:rFonts w:asciiTheme="minorHAnsi" w:hAnsiTheme="minorHAnsi" w:cstheme="minorHAnsi"/>
                <w:b/>
                <w:sz w:val="22"/>
                <w:szCs w:val="22"/>
              </w:rPr>
              <w:t>Nº de Colaboradores:</w:t>
            </w:r>
          </w:p>
        </w:tc>
        <w:tc>
          <w:tcPr>
            <w:tcW w:w="5502" w:type="dxa"/>
            <w:vAlign w:val="center"/>
          </w:tcPr>
          <w:p w:rsidR="00904781" w:rsidRPr="00904781" w:rsidRDefault="00B4196E" w:rsidP="00FA282D">
            <w:pPr>
              <w:jc w:val="left"/>
            </w:pPr>
            <w:sdt>
              <w:sdtPr>
                <w:rPr>
                  <w:lang w:val="en-US"/>
                </w:rPr>
                <w:alias w:val="Nº de Colaboradores"/>
                <w:tag w:val="Nº de Colaboradores"/>
                <w:id w:val="2813671"/>
                <w:placeholder>
                  <w:docPart w:val="DefaultPlaceholder_22675703"/>
                </w:placeholder>
                <w:showingPlcHdr/>
              </w:sdtPr>
              <w:sdtContent/>
            </w:sdt>
          </w:p>
        </w:tc>
      </w:tr>
    </w:tbl>
    <w:p w:rsidR="00C32937" w:rsidRDefault="00C32937" w:rsidP="00BE70B5">
      <w:bookmarkStart w:id="5" w:name="_GoBack"/>
      <w:bookmarkStart w:id="6" w:name="OBJECTIVO"/>
      <w:bookmarkStart w:id="7" w:name="INTRODUCAO"/>
      <w:bookmarkEnd w:id="5"/>
      <w:bookmarkEnd w:id="6"/>
      <w:bookmarkEnd w:id="7"/>
    </w:p>
    <w:p w:rsidR="00C32937" w:rsidRDefault="00C32937">
      <w:pPr>
        <w:spacing w:line="240" w:lineRule="auto"/>
        <w:jc w:val="left"/>
      </w:pPr>
      <w:r>
        <w:br w:type="page"/>
      </w:r>
    </w:p>
    <w:p w:rsidR="005E7C6A" w:rsidRDefault="005E7C6A" w:rsidP="00BE70B5">
      <w:bookmarkStart w:id="8" w:name="CONTEUDOPRINCIPAL"/>
      <w:bookmarkEnd w:id="8"/>
    </w:p>
    <w:bookmarkEnd w:id="0"/>
    <w:p w:rsidR="00A530C7" w:rsidRDefault="00A530C7" w:rsidP="004B3983">
      <w:pPr>
        <w:pStyle w:val="BookmarkContent"/>
        <w:rPr>
          <w:lang w:val="pt-PT"/>
        </w:rPr>
      </w:pPr>
    </w:p>
    <w:p w:rsidR="00CE5C0B" w:rsidRDefault="00CE5C0B" w:rsidP="004B3983">
      <w:pPr>
        <w:pStyle w:val="BookmarkContent"/>
        <w:rPr>
          <w:lang w:val="pt-PT"/>
        </w:rPr>
      </w:pPr>
    </w:p>
    <w:p w:rsidR="00CE5C0B" w:rsidRDefault="00CE5C0B" w:rsidP="00CE5C0B">
      <w:pPr>
        <w:spacing w:after="120"/>
        <w:rPr>
          <w:lang w:val="en-US"/>
        </w:rPr>
      </w:pPr>
      <w:r>
        <w:rPr>
          <w:lang w:val="en-US"/>
        </w:rPr>
        <w:t>,</w:t>
      </w:r>
      <w:sdt>
        <w:sdtPr>
          <w:rPr>
            <w:lang w:val="en-US"/>
          </w:rPr>
          <w:alias w:val="LD_Date"/>
          <w:tag w:val="LD_Date"/>
          <w:id w:val="104353507"/>
          <w:placeholder>
            <w:docPart w:val="0F5DE5E9B2E443B597775AB56630FF76"/>
          </w:placeholder>
          <w:showingPlcHdr/>
          <w:text/>
        </w:sdtPr>
        <w:sdtContent/>
      </w:sdt>
    </w:p>
    <w:p w:rsidR="00CE5C0B" w:rsidRDefault="00CE5C0B" w:rsidP="00CE5C0B">
      <w:pPr>
        <w:spacing w:after="120"/>
        <w:rPr>
          <w:lang w:val="en-US"/>
        </w:rPr>
      </w:pPr>
    </w:p>
    <w:p w:rsidR="00CE5C0B" w:rsidRDefault="00CE5C0B" w:rsidP="00CE5C0B">
      <w:pPr>
        <w:spacing w:after="120"/>
        <w:rPr>
          <w:lang w:val="en-US"/>
        </w:rPr>
      </w:pPr>
    </w:p>
    <w:p w:rsidR="00CE5C0B" w:rsidRDefault="00CE5C0B" w:rsidP="00CE5C0B">
      <w:pPr>
        <w:pStyle w:val="BookmarkContent"/>
        <w:rPr>
          <w:lang w:val="pt-PT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sdt>
        <w:sdtPr>
          <w:alias w:val="Technico:Techniconame"/>
          <w:tag w:val="Technico:Techniconame"/>
          <w:id w:val="104353508"/>
          <w:placeholder>
            <w:docPart w:val="F1A2A0A7B73A497596FE835EB5EBBB1D"/>
          </w:placeholder>
          <w:showingPlcHdr/>
          <w:text/>
        </w:sdtPr>
        <w:sdtContent/>
      </w:sdt>
    </w:p>
    <w:p w:rsidR="00CE5C0B" w:rsidRDefault="00CE5C0B" w:rsidP="004B3983">
      <w:pPr>
        <w:pStyle w:val="BookmarkContent"/>
        <w:rPr>
          <w:lang w:val="pt-PT"/>
        </w:rPr>
      </w:pPr>
    </w:p>
    <w:p w:rsidR="00CE5C0B" w:rsidRPr="009B3C2C" w:rsidRDefault="00CE5C0B" w:rsidP="004B3983">
      <w:pPr>
        <w:pStyle w:val="BookmarkContent"/>
        <w:rPr>
          <w:lang w:val="pt-PT"/>
        </w:rPr>
        <w:sectPr w:rsidR="00CE5C0B" w:rsidRPr="009B3C2C" w:rsidSect="0056332E">
          <w:headerReference w:type="default" r:id="rId19"/>
          <w:type w:val="continuous"/>
          <w:pgSz w:w="11906" w:h="16838" w:code="9"/>
          <w:pgMar w:top="3119" w:right="1134" w:bottom="1418" w:left="1418" w:header="1531" w:footer="720" w:gutter="0"/>
          <w:pgNumType w:start="1"/>
          <w:cols w:space="720"/>
          <w:docGrid w:linePitch="360"/>
        </w:sectPr>
      </w:pPr>
    </w:p>
    <w:p w:rsidR="00DE59C0" w:rsidRPr="009B3C2C" w:rsidRDefault="00B4196E" w:rsidP="00576285">
      <w:pPr>
        <w:spacing w:after="120"/>
        <w:rPr>
          <w:rFonts w:cs="Arial"/>
          <w:szCs w:val="20"/>
        </w:rPr>
      </w:pPr>
      <w:r w:rsidRPr="00B4196E">
        <w:rPr>
          <w:rFonts w:ascii="Times New Roman" w:hAnsi="Times New Roman"/>
          <w:noProof/>
          <w:sz w:val="24"/>
        </w:rPr>
        <w:lastRenderedPageBreak/>
        <w:pict>
          <v:shape id="Text Box 4" o:spid="_x0000_s1028" type="#_x0000_t202" style="position:absolute;left:0;text-align:left;margin-left:186pt;margin-top:383.95pt;width:5in;height:108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" filled="f" fillcolor="#bbe0e3" stroked="f">
            <v:textbox style="mso-next-textbox:#Text Box 4">
              <w:txbxContent>
                <w:p w:rsidR="005E2D59" w:rsidRPr="00715F26" w:rsidRDefault="005E2D59" w:rsidP="00715F26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Arial Narrow"/>
                      <w:b/>
                      <w:bCs/>
                      <w:color w:val="808080"/>
                      <w:sz w:val="36"/>
                      <w:szCs w:val="36"/>
                    </w:rPr>
                  </w:pPr>
                </w:p>
                <w:p w:rsidR="005E2D59" w:rsidRPr="00715F26" w:rsidRDefault="005E2D59" w:rsidP="00715F26">
                  <w:pPr>
                    <w:autoSpaceDE w:val="0"/>
                    <w:autoSpaceDN w:val="0"/>
                    <w:adjustRightInd w:val="0"/>
                    <w:jc w:val="right"/>
                    <w:rPr>
                      <w:rFonts w:cs="Arial"/>
                      <w:b/>
                      <w:bCs/>
                      <w:caps/>
                      <w:color w:val="516473"/>
                      <w:sz w:val="48"/>
                      <w:szCs w:val="48"/>
                    </w:rPr>
                  </w:pPr>
                  <w:r w:rsidRPr="00715F26"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t>ANEXO I</w:t>
                  </w:r>
                  <w:r w:rsidRPr="00715F26"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br/>
                  </w:r>
                  <w:r w:rsidRPr="00715F26">
                    <w:rPr>
                      <w:rFonts w:cs="Arial"/>
                      <w:bCs/>
                      <w:color w:val="516473"/>
                      <w:sz w:val="40"/>
                      <w:szCs w:val="40"/>
                    </w:rPr>
                    <w:t xml:space="preserve">Descrição </w:t>
                  </w:r>
                  <w:r>
                    <w:rPr>
                      <w:rFonts w:cs="Arial"/>
                      <w:color w:val="516473"/>
                      <w:sz w:val="40"/>
                      <w:szCs w:val="40"/>
                    </w:rPr>
                    <w:t>(Arial, 20 pts, Regular)</w:t>
                  </w:r>
                </w:p>
              </w:txbxContent>
            </v:textbox>
          </v:shape>
        </w:pict>
      </w:r>
      <w:r w:rsidRPr="00B4196E">
        <w:rPr>
          <w:rFonts w:cs="Arial"/>
          <w:noProof/>
          <w:szCs w:val="20"/>
        </w:rPr>
        <w:pict>
          <v:shape id="Text Box 17" o:spid="_x0000_s1029" type="#_x0000_t202" style="position:absolute;left:0;text-align:left;margin-left:186pt;margin-top:-357.15pt;width:5in;height:108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" filled="f" fillcolor="#bbe0e3" stroked="f">
            <v:textbox style="mso-next-textbox:#Text Box 17">
              <w:txbxContent>
                <w:p w:rsidR="005E2D59" w:rsidRPr="00BF5CDE" w:rsidRDefault="005E2D59" w:rsidP="00E8671D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Arial Narrow"/>
                      <w:b/>
                      <w:bCs/>
                      <w:color w:val="808080"/>
                      <w:sz w:val="36"/>
                      <w:szCs w:val="36"/>
                    </w:rPr>
                  </w:pPr>
                </w:p>
                <w:p w:rsidR="005E2D59" w:rsidRPr="00BF5CDE" w:rsidRDefault="005E2D59" w:rsidP="00E8671D">
                  <w:pPr>
                    <w:autoSpaceDE w:val="0"/>
                    <w:autoSpaceDN w:val="0"/>
                    <w:adjustRightInd w:val="0"/>
                    <w:jc w:val="right"/>
                    <w:rPr>
                      <w:rFonts w:cs="Arial"/>
                      <w:b/>
                      <w:bCs/>
                      <w:caps/>
                      <w:color w:val="516473"/>
                      <w:sz w:val="48"/>
                      <w:szCs w:val="48"/>
                    </w:rPr>
                  </w:pPr>
                  <w:r w:rsidRPr="00BF5CDE"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t>ANEXO I</w:t>
                  </w:r>
                  <w:r w:rsidRPr="00BF5CDE"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br/>
                  </w:r>
                  <w:r w:rsidRPr="00BF5CDE">
                    <w:rPr>
                      <w:rFonts w:cs="Arial"/>
                      <w:bCs/>
                      <w:color w:val="516473"/>
                      <w:sz w:val="40"/>
                      <w:szCs w:val="40"/>
                    </w:rPr>
                    <w:t xml:space="preserve">Descrição </w:t>
                  </w:r>
                  <w:r>
                    <w:rPr>
                      <w:rFonts w:cs="Arial"/>
                      <w:color w:val="516473"/>
                      <w:sz w:val="40"/>
                      <w:szCs w:val="40"/>
                    </w:rPr>
                    <w:t>(Arial, 20 pts, Regular)</w:t>
                  </w:r>
                </w:p>
              </w:txbxContent>
            </v:textbox>
          </v:shape>
        </w:pict>
      </w:r>
      <w:r w:rsidR="00BF5CDE">
        <w:rPr>
          <w:rFonts w:cs="Arial"/>
          <w:noProof/>
          <w:szCs w:val="20"/>
          <w:lang w:val="en-US" w:eastAsia="en-US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-632460</wp:posOffset>
            </wp:positionV>
            <wp:extent cx="7562850" cy="10668000"/>
            <wp:effectExtent l="0" t="0" r="0" b="0"/>
            <wp:wrapTight wrapText="bothSides">
              <wp:wrapPolygon edited="0">
                <wp:start x="0" y="0"/>
                <wp:lineTo x="0" y="21561"/>
                <wp:lineTo x="21546" y="21561"/>
                <wp:lineTo x="21546" y="0"/>
                <wp:lineTo x="0" y="0"/>
              </wp:wrapPolygon>
            </wp:wrapTight>
            <wp:docPr id="6" name="Picture 18" descr="Graphic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Graphic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E59C0" w:rsidRPr="009B3C2C" w:rsidRDefault="00DE59C0" w:rsidP="00576285">
      <w:pPr>
        <w:spacing w:after="120"/>
        <w:rPr>
          <w:rFonts w:cs="Arial"/>
          <w:szCs w:val="20"/>
        </w:rPr>
        <w:sectPr w:rsidR="00DE59C0" w:rsidRPr="009B3C2C" w:rsidSect="0056332E">
          <w:headerReference w:type="default" r:id="rId21"/>
          <w:footerReference w:type="default" r:id="rId22"/>
          <w:pgSz w:w="11906" w:h="16838" w:code="9"/>
          <w:pgMar w:top="0" w:right="0" w:bottom="0" w:left="0" w:header="720" w:footer="720" w:gutter="0"/>
          <w:cols w:space="720"/>
          <w:docGrid w:linePitch="360"/>
        </w:sectPr>
      </w:pPr>
    </w:p>
    <w:p w:rsidR="00DE59C0" w:rsidRDefault="00DE59C0" w:rsidP="000C2729">
      <w:pPr>
        <w:pStyle w:val="Meuestilo"/>
      </w:pPr>
      <w:bookmarkStart w:id="9" w:name="ANEXOS"/>
      <w:bookmarkEnd w:id="9"/>
      <w:r>
        <w:lastRenderedPageBreak/>
        <w:t>Anexo I</w:t>
      </w:r>
    </w:p>
    <w:p w:rsidR="009A517B" w:rsidRDefault="009A517B" w:rsidP="000C2729">
      <w:pPr>
        <w:pStyle w:val="Meuestilo"/>
      </w:pPr>
      <w:bookmarkStart w:id="10" w:name="RECOMMENDATION"/>
      <w:bookmarkEnd w:id="10"/>
    </w:p>
    <w:p w:rsidR="00DE59C0" w:rsidRDefault="00DE59C0" w:rsidP="00576285">
      <w:pPr>
        <w:spacing w:after="120"/>
        <w:rPr>
          <w:rFonts w:cs="Arial"/>
          <w:szCs w:val="20"/>
        </w:rPr>
      </w:pPr>
    </w:p>
    <w:p w:rsidR="00754392" w:rsidRDefault="00B4196E" w:rsidP="00576285">
      <w:pPr>
        <w:spacing w:after="120"/>
        <w:rPr>
          <w:lang w:val="en-US"/>
        </w:rPr>
      </w:pPr>
      <w:sdt>
        <w:sdtPr>
          <w:rPr>
            <w:lang w:val="en-US"/>
          </w:rPr>
          <w:alias w:val="ANXLocality"/>
          <w:tag w:val="ANXLocality"/>
          <w:id w:val="173443029"/>
          <w:placeholder>
            <w:docPart w:val="2A61CAFB62F840B68293B83F3C880635"/>
          </w:placeholder>
          <w:showingPlcHdr/>
          <w:text/>
        </w:sdtPr>
        <w:sdtContent/>
      </w:sdt>
      <w:r w:rsidR="00754392">
        <w:rPr>
          <w:lang w:val="en-US"/>
        </w:rPr>
        <w:t>,</w:t>
      </w:r>
      <w:sdt>
        <w:sdtPr>
          <w:rPr>
            <w:lang w:val="en-US"/>
          </w:rPr>
          <w:alias w:val="LD_ANXDate"/>
          <w:tag w:val="LD_ANXDate"/>
          <w:id w:val="173443030"/>
          <w:placeholder>
            <w:docPart w:val="F216AB38F5CA4F9B81FCFB6CA05A4C9F"/>
          </w:placeholder>
          <w:showingPlcHdr/>
          <w:text/>
        </w:sdtPr>
        <w:sdtContent/>
      </w:sdt>
    </w:p>
    <w:p w:rsidR="00754392" w:rsidRDefault="00754392" w:rsidP="00576285">
      <w:pPr>
        <w:spacing w:after="120"/>
        <w:rPr>
          <w:lang w:val="en-US"/>
        </w:rPr>
      </w:pPr>
    </w:p>
    <w:p w:rsidR="00754392" w:rsidRDefault="00754392" w:rsidP="00576285">
      <w:pPr>
        <w:spacing w:after="120"/>
        <w:rPr>
          <w:lang w:val="en-US"/>
        </w:rPr>
      </w:pPr>
    </w:p>
    <w:p w:rsidR="00754392" w:rsidRDefault="00B4196E" w:rsidP="00754392">
      <w:pPr>
        <w:spacing w:after="120"/>
        <w:jc w:val="center"/>
        <w:rPr>
          <w:rFonts w:cs="Arial"/>
          <w:szCs w:val="20"/>
        </w:rPr>
        <w:sectPr w:rsidR="00754392" w:rsidSect="0056332E">
          <w:headerReference w:type="default" r:id="rId23"/>
          <w:footerReference w:type="default" r:id="rId24"/>
          <w:pgSz w:w="11906" w:h="16838" w:code="9"/>
          <w:pgMar w:top="3119" w:right="1134" w:bottom="1418" w:left="1418" w:header="1531" w:footer="720" w:gutter="0"/>
          <w:pgNumType w:fmt="lowerRoman" w:start="1"/>
          <w:cols w:space="720"/>
          <w:docGrid w:linePitch="360"/>
        </w:sectPr>
      </w:pPr>
      <w:sdt>
        <w:sdtPr>
          <w:alias w:val="Technico:ANXTechniconame"/>
          <w:tag w:val="Technico:ANXTechniconame"/>
          <w:id w:val="173443031"/>
          <w:placeholder>
            <w:docPart w:val="D200D5252E664231AD22715D0E29B35D"/>
          </w:placeholder>
          <w:showingPlcHdr/>
          <w:text/>
        </w:sdtPr>
        <w:sdtContent/>
      </w:sdt>
    </w:p>
    <w:p w:rsidR="00E8671D" w:rsidRDefault="00B4196E" w:rsidP="00576285">
      <w:pPr>
        <w:spacing w:after="120"/>
        <w:rPr>
          <w:rFonts w:cs="Arial"/>
          <w:szCs w:val="20"/>
        </w:rPr>
        <w:sectPr w:rsidR="00E8671D" w:rsidSect="0056332E">
          <w:headerReference w:type="default" r:id="rId25"/>
          <w:footerReference w:type="default" r:id="rId26"/>
          <w:pgSz w:w="11906" w:h="16838" w:code="9"/>
          <w:pgMar w:top="0" w:right="0" w:bottom="0" w:left="0" w:header="720" w:footer="720" w:gutter="0"/>
          <w:cols w:space="720"/>
          <w:docGrid w:linePitch="360"/>
        </w:sectPr>
      </w:pPr>
      <w:r w:rsidRPr="00B4196E">
        <w:rPr>
          <w:rFonts w:cs="Arial"/>
          <w:noProof/>
          <w:szCs w:val="20"/>
        </w:rPr>
        <w:lastRenderedPageBreak/>
        <w:pict>
          <v:shape id="_x0000_s1030" type="#_x0000_t202" style="position:absolute;left:0;text-align:left;margin-left:198pt;margin-top:395.95pt;width:5in;height:108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" filled="f" fillcolor="#bbe0e3" stroked="f">
            <v:textbox style="mso-next-textbox:#_x0000_s1030">
              <w:txbxContent>
                <w:p w:rsidR="005E2D59" w:rsidRPr="00715F26" w:rsidRDefault="005E2D59" w:rsidP="00715F26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Arial Narrow"/>
                      <w:b/>
                      <w:bCs/>
                      <w:color w:val="808080"/>
                      <w:sz w:val="36"/>
                      <w:szCs w:val="36"/>
                    </w:rPr>
                  </w:pPr>
                </w:p>
                <w:p w:rsidR="005E2D59" w:rsidRPr="00715F26" w:rsidRDefault="005E2D59" w:rsidP="00715F26">
                  <w:pPr>
                    <w:autoSpaceDE w:val="0"/>
                    <w:autoSpaceDN w:val="0"/>
                    <w:adjustRightInd w:val="0"/>
                    <w:jc w:val="right"/>
                    <w:rPr>
                      <w:rFonts w:cs="Arial"/>
                      <w:b/>
                      <w:bCs/>
                      <w:caps/>
                      <w:color w:val="516473"/>
                      <w:sz w:val="48"/>
                      <w:szCs w:val="48"/>
                    </w:rPr>
                  </w:pPr>
                  <w:r w:rsidRPr="00715F26"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t xml:space="preserve">ANEXO </w:t>
                  </w:r>
                  <w:r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t>I</w:t>
                  </w:r>
                  <w:r w:rsidRPr="00715F26"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t>I</w:t>
                  </w:r>
                  <w:r w:rsidRPr="00715F26"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br/>
                  </w:r>
                  <w:r w:rsidRPr="00715F26">
                    <w:rPr>
                      <w:rFonts w:cs="Arial"/>
                      <w:bCs/>
                      <w:color w:val="516473"/>
                      <w:sz w:val="40"/>
                      <w:szCs w:val="40"/>
                    </w:rPr>
                    <w:t xml:space="preserve">Descrição </w:t>
                  </w:r>
                  <w:r>
                    <w:rPr>
                      <w:rFonts w:cs="Arial"/>
                      <w:color w:val="516473"/>
                      <w:sz w:val="40"/>
                      <w:szCs w:val="40"/>
                    </w:rPr>
                    <w:t>(Arial, 20 pts, Regular)</w:t>
                  </w:r>
                </w:p>
              </w:txbxContent>
            </v:textbox>
          </v:shape>
        </w:pict>
      </w:r>
      <w:r w:rsidRPr="00B4196E">
        <w:rPr>
          <w:rFonts w:cs="Arial"/>
          <w:noProof/>
          <w:szCs w:val="20"/>
        </w:rPr>
        <w:pict>
          <v:shape id="Text Box 25" o:spid="_x0000_s1031" type="#_x0000_t202" style="position:absolute;left:0;text-align:left;margin-left:186pt;margin-top:-358.15pt;width:5in;height:112.8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" filled="f" fillcolor="#bbe0e3" stroked="f">
            <v:textbox style="mso-next-textbox:#Text Box 25">
              <w:txbxContent>
                <w:p w:rsidR="005E2D59" w:rsidRPr="00BF5CDE" w:rsidRDefault="005E2D59" w:rsidP="009A517B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Arial Narrow"/>
                      <w:b/>
                      <w:bCs/>
                      <w:color w:val="808080"/>
                      <w:sz w:val="36"/>
                      <w:szCs w:val="36"/>
                    </w:rPr>
                  </w:pPr>
                </w:p>
                <w:p w:rsidR="005E2D59" w:rsidRPr="00203EFC" w:rsidRDefault="005E2D59" w:rsidP="009A517B">
                  <w:pPr>
                    <w:autoSpaceDE w:val="0"/>
                    <w:autoSpaceDN w:val="0"/>
                    <w:adjustRightInd w:val="0"/>
                    <w:jc w:val="right"/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</w:pPr>
                  <w:r w:rsidRPr="00203EFC"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t>ANEXO II</w:t>
                  </w:r>
                </w:p>
                <w:p w:rsidR="005E2D59" w:rsidRPr="00BF5CDE" w:rsidRDefault="005E2D59" w:rsidP="000D2FF2">
                  <w:pPr>
                    <w:autoSpaceDE w:val="0"/>
                    <w:autoSpaceDN w:val="0"/>
                    <w:adjustRightInd w:val="0"/>
                    <w:jc w:val="right"/>
                    <w:rPr>
                      <w:rFonts w:cs="Arial"/>
                      <w:b/>
                      <w:bCs/>
                      <w:caps/>
                      <w:color w:val="516473"/>
                      <w:sz w:val="48"/>
                      <w:szCs w:val="48"/>
                    </w:rPr>
                  </w:pPr>
                  <w:r w:rsidRPr="00BF5CDE">
                    <w:rPr>
                      <w:rFonts w:cs="Arial"/>
                      <w:bCs/>
                      <w:color w:val="516473"/>
                      <w:sz w:val="40"/>
                      <w:szCs w:val="40"/>
                    </w:rPr>
                    <w:t xml:space="preserve">Descrição </w:t>
                  </w:r>
                  <w:r>
                    <w:rPr>
                      <w:rFonts w:cs="Arial"/>
                      <w:color w:val="516473"/>
                      <w:sz w:val="40"/>
                      <w:szCs w:val="40"/>
                    </w:rPr>
                    <w:t>(Arial, 20 pts, Regular)</w:t>
                  </w:r>
                </w:p>
                <w:p w:rsidR="005E2D59" w:rsidRPr="00203EFC" w:rsidRDefault="005E2D59" w:rsidP="009A517B">
                  <w:pPr>
                    <w:autoSpaceDE w:val="0"/>
                    <w:autoSpaceDN w:val="0"/>
                    <w:adjustRightInd w:val="0"/>
                    <w:jc w:val="right"/>
                    <w:rPr>
                      <w:rFonts w:cs="Arial"/>
                      <w:b/>
                      <w:bCs/>
                      <w:caps/>
                      <w:color w:val="516473"/>
                      <w:sz w:val="48"/>
                      <w:szCs w:val="48"/>
                    </w:rPr>
                  </w:pPr>
                  <w:r w:rsidRPr="00203EFC"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br/>
                  </w:r>
                </w:p>
              </w:txbxContent>
            </v:textbox>
          </v:shape>
        </w:pict>
      </w:r>
      <w:r w:rsidR="00BF5CDE">
        <w:rPr>
          <w:rFonts w:cs="Arial"/>
          <w:noProof/>
          <w:szCs w:val="20"/>
          <w:lang w:val="en-US" w:eastAsia="en-US"/>
        </w:rPr>
        <w:drawing>
          <wp:anchor distT="0" distB="0" distL="114300" distR="114300" simplePos="0" relativeHeight="251651072" behindDoc="1" locked="0" layoutInCell="1" allowOverlap="1">
            <wp:simplePos x="0" y="0"/>
            <wp:positionH relativeFrom="column">
              <wp:posOffset>152400</wp:posOffset>
            </wp:positionH>
            <wp:positionV relativeFrom="paragraph">
              <wp:posOffset>-480060</wp:posOffset>
            </wp:positionV>
            <wp:extent cx="7562850" cy="10668000"/>
            <wp:effectExtent l="0" t="0" r="0" b="0"/>
            <wp:wrapTight wrapText="bothSides">
              <wp:wrapPolygon edited="0">
                <wp:start x="0" y="0"/>
                <wp:lineTo x="0" y="21561"/>
                <wp:lineTo x="21546" y="21561"/>
                <wp:lineTo x="21546" y="0"/>
                <wp:lineTo x="0" y="0"/>
              </wp:wrapPolygon>
            </wp:wrapTight>
            <wp:docPr id="24" name="Picture 24" descr="Graphic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Graphic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E59C0" w:rsidRDefault="00DE59C0" w:rsidP="000C2729">
      <w:pPr>
        <w:pStyle w:val="Meuestilo"/>
      </w:pPr>
      <w:r>
        <w:lastRenderedPageBreak/>
        <w:t>Anexo II</w:t>
      </w:r>
    </w:p>
    <w:p w:rsidR="00DE59C0" w:rsidRDefault="00DE59C0" w:rsidP="000C2729">
      <w:pPr>
        <w:pStyle w:val="Meuestilo"/>
      </w:pPr>
    </w:p>
    <w:p w:rsidR="00DE59C0" w:rsidRDefault="00DE59C0" w:rsidP="006C02B3">
      <w:pPr>
        <w:pStyle w:val="Answers"/>
        <w:sectPr w:rsidR="00DE59C0" w:rsidSect="0056332E">
          <w:headerReference w:type="default" r:id="rId27"/>
          <w:footerReference w:type="default" r:id="rId28"/>
          <w:pgSz w:w="11906" w:h="16838" w:code="9"/>
          <w:pgMar w:top="3119" w:right="1134" w:bottom="1418" w:left="1418" w:header="1531" w:footer="720" w:gutter="0"/>
          <w:pgNumType w:fmt="lowerRoman" w:start="1"/>
          <w:cols w:space="720"/>
          <w:docGrid w:linePitch="360"/>
        </w:sectPr>
      </w:pPr>
    </w:p>
    <w:p w:rsidR="004166C5" w:rsidRDefault="00B4196E" w:rsidP="00576285">
      <w:pPr>
        <w:spacing w:after="120"/>
        <w:rPr>
          <w:rFonts w:cs="Arial"/>
          <w:szCs w:val="20"/>
        </w:rPr>
        <w:sectPr w:rsidR="004166C5" w:rsidSect="0056332E">
          <w:headerReference w:type="default" r:id="rId29"/>
          <w:footerReference w:type="default" r:id="rId30"/>
          <w:pgSz w:w="11906" w:h="16838" w:code="9"/>
          <w:pgMar w:top="0" w:right="0" w:bottom="0" w:left="0" w:header="720" w:footer="720" w:gutter="0"/>
          <w:cols w:space="720"/>
          <w:docGrid w:linePitch="360"/>
        </w:sectPr>
      </w:pPr>
      <w:r w:rsidRPr="00B4196E">
        <w:rPr>
          <w:rFonts w:cs="Arial"/>
          <w:noProof/>
          <w:szCs w:val="20"/>
        </w:rPr>
        <w:lastRenderedPageBreak/>
        <w:pict>
          <v:shape id="_x0000_s1032" type="#_x0000_t202" style="position:absolute;left:0;text-align:left;margin-left:210pt;margin-top:405.7pt;width:5in;height:108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" filled="f" fillcolor="#bbe0e3" stroked="f">
            <v:textbox style="mso-next-textbox:#_x0000_s1032">
              <w:txbxContent>
                <w:p w:rsidR="005E2D59" w:rsidRPr="00715F26" w:rsidRDefault="005E2D59" w:rsidP="00715F26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Arial Narrow"/>
                      <w:b/>
                      <w:bCs/>
                      <w:color w:val="808080"/>
                      <w:sz w:val="36"/>
                      <w:szCs w:val="36"/>
                    </w:rPr>
                  </w:pPr>
                </w:p>
                <w:p w:rsidR="005E2D59" w:rsidRPr="00715F26" w:rsidRDefault="005E2D59" w:rsidP="00715F26">
                  <w:pPr>
                    <w:autoSpaceDE w:val="0"/>
                    <w:autoSpaceDN w:val="0"/>
                    <w:adjustRightInd w:val="0"/>
                    <w:jc w:val="right"/>
                    <w:rPr>
                      <w:rFonts w:cs="Arial"/>
                      <w:b/>
                      <w:bCs/>
                      <w:caps/>
                      <w:color w:val="516473"/>
                      <w:sz w:val="48"/>
                      <w:szCs w:val="48"/>
                    </w:rPr>
                  </w:pPr>
                  <w:r w:rsidRPr="00715F26"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t xml:space="preserve">ANEXO </w:t>
                  </w:r>
                  <w:r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t>II</w:t>
                  </w:r>
                  <w:r w:rsidRPr="00715F26"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t>I</w:t>
                  </w:r>
                  <w:r w:rsidRPr="00715F26"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br/>
                  </w:r>
                  <w:r w:rsidRPr="00715F26">
                    <w:rPr>
                      <w:rFonts w:cs="Arial"/>
                      <w:bCs/>
                      <w:color w:val="516473"/>
                      <w:sz w:val="40"/>
                      <w:szCs w:val="40"/>
                    </w:rPr>
                    <w:t xml:space="preserve">Descrição </w:t>
                  </w:r>
                  <w:r>
                    <w:rPr>
                      <w:rFonts w:cs="Arial"/>
                      <w:color w:val="516473"/>
                      <w:sz w:val="40"/>
                      <w:szCs w:val="40"/>
                    </w:rPr>
                    <w:t>(Arial, 20 pts, Regular)</w:t>
                  </w:r>
                </w:p>
              </w:txbxContent>
            </v:textbox>
          </v:shape>
        </w:pict>
      </w:r>
      <w:r w:rsidRPr="00B4196E">
        <w:rPr>
          <w:rFonts w:cs="Arial"/>
          <w:noProof/>
          <w:szCs w:val="20"/>
        </w:rPr>
        <w:pict>
          <v:shape id="Text Box 28" o:spid="_x0000_s1033" type="#_x0000_t202" style="position:absolute;left:0;text-align:left;margin-left:186pt;margin-top:-361.9pt;width:5in;height:112.8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" filled="f" fillcolor="#bbe0e3" stroked="f">
            <v:textbox style="mso-next-textbox:#Text Box 28">
              <w:txbxContent>
                <w:p w:rsidR="005E2D59" w:rsidRPr="00BF5CDE" w:rsidRDefault="005E2D59" w:rsidP="004166C5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Arial Narrow"/>
                      <w:b/>
                      <w:bCs/>
                      <w:color w:val="808080"/>
                      <w:sz w:val="36"/>
                      <w:szCs w:val="36"/>
                    </w:rPr>
                  </w:pPr>
                </w:p>
                <w:p w:rsidR="005E2D59" w:rsidRPr="00BF5CDE" w:rsidRDefault="005E2D59" w:rsidP="000D2FF2">
                  <w:pPr>
                    <w:autoSpaceDE w:val="0"/>
                    <w:autoSpaceDN w:val="0"/>
                    <w:adjustRightInd w:val="0"/>
                    <w:jc w:val="right"/>
                    <w:rPr>
                      <w:rFonts w:cs="Arial"/>
                      <w:b/>
                      <w:bCs/>
                      <w:caps/>
                      <w:color w:val="516473"/>
                      <w:sz w:val="48"/>
                      <w:szCs w:val="48"/>
                    </w:rPr>
                  </w:pPr>
                  <w:r w:rsidRPr="00BF5CDE"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t>ANEXO III</w:t>
                  </w:r>
                  <w:r w:rsidRPr="00BF5CDE"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br/>
                  </w:r>
                  <w:r w:rsidRPr="00BF5CDE">
                    <w:rPr>
                      <w:rFonts w:cs="Arial"/>
                      <w:bCs/>
                      <w:color w:val="516473"/>
                      <w:sz w:val="40"/>
                      <w:szCs w:val="40"/>
                    </w:rPr>
                    <w:t xml:space="preserve">Descrição </w:t>
                  </w:r>
                  <w:r>
                    <w:rPr>
                      <w:rFonts w:cs="Arial"/>
                      <w:color w:val="516473"/>
                      <w:sz w:val="40"/>
                      <w:szCs w:val="40"/>
                    </w:rPr>
                    <w:t>(Arial, 20 pts, Regular)</w:t>
                  </w:r>
                </w:p>
                <w:p w:rsidR="005E2D59" w:rsidRPr="00BF5CDE" w:rsidRDefault="005E2D59" w:rsidP="004166C5">
                  <w:pPr>
                    <w:autoSpaceDE w:val="0"/>
                    <w:autoSpaceDN w:val="0"/>
                    <w:adjustRightInd w:val="0"/>
                    <w:jc w:val="right"/>
                    <w:rPr>
                      <w:rFonts w:cs="Arial"/>
                      <w:b/>
                      <w:bCs/>
                      <w:caps/>
                      <w:color w:val="516473"/>
                      <w:sz w:val="48"/>
                      <w:szCs w:val="48"/>
                    </w:rPr>
                  </w:pPr>
                </w:p>
              </w:txbxContent>
            </v:textbox>
          </v:shape>
        </w:pict>
      </w:r>
      <w:r w:rsidR="00BF5CDE">
        <w:rPr>
          <w:rFonts w:cs="Arial"/>
          <w:noProof/>
          <w:szCs w:val="20"/>
          <w:lang w:val="en-US" w:eastAsia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152400</wp:posOffset>
            </wp:positionH>
            <wp:positionV relativeFrom="paragraph">
              <wp:posOffset>-480060</wp:posOffset>
            </wp:positionV>
            <wp:extent cx="7562850" cy="10668000"/>
            <wp:effectExtent l="0" t="0" r="0" b="0"/>
            <wp:wrapTight wrapText="bothSides">
              <wp:wrapPolygon edited="0">
                <wp:start x="0" y="0"/>
                <wp:lineTo x="0" y="21561"/>
                <wp:lineTo x="21546" y="21561"/>
                <wp:lineTo x="21546" y="0"/>
                <wp:lineTo x="0" y="0"/>
              </wp:wrapPolygon>
            </wp:wrapTight>
            <wp:docPr id="27" name="Picture 27" descr="Graphic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Graphic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E59C0" w:rsidRDefault="00E8671D" w:rsidP="000C2729">
      <w:pPr>
        <w:pStyle w:val="Meuestilo"/>
      </w:pPr>
      <w:r>
        <w:lastRenderedPageBreak/>
        <w:t>Anexo III</w:t>
      </w:r>
    </w:p>
    <w:p w:rsidR="004166C5" w:rsidRDefault="004166C5" w:rsidP="000C2729">
      <w:pPr>
        <w:pStyle w:val="Meuestilo"/>
      </w:pPr>
    </w:p>
    <w:p w:rsidR="00E8671D" w:rsidRDefault="00E8671D" w:rsidP="00576285">
      <w:pPr>
        <w:spacing w:after="120"/>
        <w:rPr>
          <w:rFonts w:cs="Arial"/>
          <w:szCs w:val="20"/>
        </w:rPr>
        <w:sectPr w:rsidR="00E8671D" w:rsidSect="0056332E">
          <w:headerReference w:type="default" r:id="rId31"/>
          <w:footerReference w:type="default" r:id="rId32"/>
          <w:pgSz w:w="11906" w:h="16838" w:code="9"/>
          <w:pgMar w:top="3119" w:right="1134" w:bottom="1418" w:left="1418" w:header="1531" w:footer="720" w:gutter="0"/>
          <w:pgNumType w:fmt="lowerRoman" w:start="1"/>
          <w:cols w:space="720"/>
          <w:docGrid w:linePitch="360"/>
        </w:sectPr>
      </w:pPr>
    </w:p>
    <w:p w:rsidR="00E8671D" w:rsidRPr="00723360" w:rsidRDefault="00B4196E" w:rsidP="00576285">
      <w:pPr>
        <w:spacing w:after="120"/>
        <w:rPr>
          <w:rFonts w:cs="Arial"/>
          <w:szCs w:val="20"/>
        </w:rPr>
      </w:pPr>
      <w:r w:rsidRPr="00B4196E">
        <w:rPr>
          <w:rFonts w:cs="Arial"/>
          <w:noProof/>
          <w:szCs w:val="20"/>
        </w:rPr>
        <w:lastRenderedPageBreak/>
        <w:pict>
          <v:rect id="Rectangle 13" o:spid="_x0000_s1034" style="position:absolute;left:0;text-align:left;margin-left:220.75pt;margin-top:506.7pt;width:235.25pt;height:160.05pt;z-index:2516541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" filled="f" fillcolor="#bbe0e3" stroked="f">
            <v:textbox style="mso-next-textbox:#Rectangle 13">
              <w:txbxContent>
                <w:p w:rsidR="005E2D59" w:rsidRPr="002412EF" w:rsidRDefault="005E2D59" w:rsidP="00E8671D">
                  <w:pPr>
                    <w:autoSpaceDE w:val="0"/>
                    <w:autoSpaceDN w:val="0"/>
                    <w:adjustRightInd w:val="0"/>
                    <w:rPr>
                      <w:rFonts w:cs="Arial"/>
                      <w:b/>
                      <w:color w:val="516473"/>
                      <w:sz w:val="16"/>
                      <w:szCs w:val="16"/>
                    </w:rPr>
                  </w:pPr>
                  <w:r w:rsidRPr="002412EF">
                    <w:rPr>
                      <w:rFonts w:cs="Arial"/>
                      <w:b/>
                      <w:color w:val="516473"/>
                      <w:sz w:val="16"/>
                      <w:szCs w:val="16"/>
                    </w:rPr>
                    <w:t>EAPS - Empresa de An</w:t>
                  </w:r>
                  <w:r>
                    <w:rPr>
                      <w:rFonts w:cs="Arial"/>
                      <w:b/>
                      <w:color w:val="516473"/>
                      <w:sz w:val="16"/>
                      <w:szCs w:val="16"/>
                    </w:rPr>
                    <w:t>álise, Prevenção e Segurança, SA</w:t>
                  </w:r>
                </w:p>
                <w:p w:rsidR="005E2D59" w:rsidRDefault="005E2D59" w:rsidP="00E8671D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516473"/>
                      <w:sz w:val="16"/>
                      <w:szCs w:val="16"/>
                    </w:rPr>
                    <w:t>NIPC: 503 852 929</w:t>
                  </w:r>
                </w:p>
                <w:p w:rsidR="005E2D59" w:rsidRDefault="005E2D59" w:rsidP="00E8671D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</w:p>
                <w:p w:rsidR="005E2D59" w:rsidRPr="003000B8" w:rsidRDefault="005E2D59" w:rsidP="00E8671D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  <w:r w:rsidRPr="003000B8">
                    <w:rPr>
                      <w:rFonts w:cs="Arial"/>
                      <w:color w:val="516473"/>
                      <w:sz w:val="16"/>
                      <w:szCs w:val="16"/>
                    </w:rPr>
                    <w:t>Lisboa – Rua Nova da Trindade, 3</w:t>
                  </w:r>
                </w:p>
                <w:p w:rsidR="005E2D59" w:rsidRPr="003000B8" w:rsidRDefault="005E2D59" w:rsidP="00E8671D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  <w:r w:rsidRPr="003000B8">
                    <w:rPr>
                      <w:rFonts w:cs="Arial"/>
                      <w:color w:val="516473"/>
                      <w:sz w:val="16"/>
                      <w:szCs w:val="16"/>
                    </w:rPr>
                    <w:t>1200-301 Lisboa</w:t>
                  </w:r>
                </w:p>
                <w:p w:rsidR="005E2D59" w:rsidRPr="003000B8" w:rsidRDefault="005E2D59" w:rsidP="00E8671D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  <w:r w:rsidRPr="003000B8">
                    <w:rPr>
                      <w:rFonts w:cs="Arial"/>
                      <w:color w:val="516473"/>
                      <w:sz w:val="16"/>
                      <w:szCs w:val="16"/>
                    </w:rPr>
                    <w:t>Tel.: 213 213 100</w:t>
                  </w:r>
                </w:p>
                <w:p w:rsidR="005E2D59" w:rsidRPr="003000B8" w:rsidRDefault="005E2D59" w:rsidP="00E8671D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  <w:r w:rsidRPr="003000B8">
                    <w:rPr>
                      <w:rFonts w:cs="Arial"/>
                      <w:color w:val="516473"/>
                      <w:sz w:val="16"/>
                      <w:szCs w:val="16"/>
                    </w:rPr>
                    <w:t>Fax: 213 213 1</w:t>
                  </w:r>
                  <w:r>
                    <w:rPr>
                      <w:rFonts w:cs="Arial"/>
                      <w:color w:val="516473"/>
                      <w:sz w:val="16"/>
                      <w:szCs w:val="16"/>
                    </w:rPr>
                    <w:t>23</w:t>
                  </w:r>
                </w:p>
                <w:p w:rsidR="005E2D59" w:rsidRPr="003000B8" w:rsidRDefault="005E2D59" w:rsidP="00E8671D">
                  <w:pPr>
                    <w:autoSpaceDE w:val="0"/>
                    <w:autoSpaceDN w:val="0"/>
                    <w:adjustRightInd w:val="0"/>
                    <w:spacing w:before="120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  <w:r w:rsidRPr="003000B8">
                    <w:rPr>
                      <w:rFonts w:cs="Arial"/>
                      <w:color w:val="516473"/>
                      <w:sz w:val="16"/>
                      <w:szCs w:val="16"/>
                    </w:rPr>
                    <w:t>Porto – Rua Sá da Bandeira, 819, 4º</w:t>
                  </w:r>
                </w:p>
                <w:p w:rsidR="005E2D59" w:rsidRPr="003000B8" w:rsidRDefault="005E2D59" w:rsidP="00E8671D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  <w:r w:rsidRPr="003000B8">
                    <w:rPr>
                      <w:rFonts w:cs="Arial"/>
                      <w:color w:val="516473"/>
                      <w:sz w:val="16"/>
                      <w:szCs w:val="16"/>
                    </w:rPr>
                    <w:t>4000-438 Porto</w:t>
                  </w:r>
                </w:p>
                <w:p w:rsidR="005E2D59" w:rsidRPr="003000B8" w:rsidRDefault="005E2D59" w:rsidP="00E8671D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  <w:r w:rsidRPr="003000B8">
                    <w:rPr>
                      <w:rFonts w:cs="Arial"/>
                      <w:color w:val="516473"/>
                      <w:sz w:val="16"/>
                      <w:szCs w:val="16"/>
                    </w:rPr>
                    <w:t>Tel.: 222 073 410</w:t>
                  </w:r>
                </w:p>
                <w:p w:rsidR="005E2D59" w:rsidRPr="003000B8" w:rsidRDefault="005E2D59" w:rsidP="00E8671D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  <w:r w:rsidRPr="003000B8">
                    <w:rPr>
                      <w:rFonts w:cs="Arial"/>
                      <w:color w:val="516473"/>
                      <w:sz w:val="16"/>
                      <w:szCs w:val="16"/>
                    </w:rPr>
                    <w:t>Fax: 222 073 411</w:t>
                  </w:r>
                </w:p>
                <w:p w:rsidR="005E2D59" w:rsidRPr="003000B8" w:rsidRDefault="005E2D59" w:rsidP="00E8671D">
                  <w:pPr>
                    <w:autoSpaceDE w:val="0"/>
                    <w:autoSpaceDN w:val="0"/>
                    <w:adjustRightInd w:val="0"/>
                    <w:spacing w:before="120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516473"/>
                      <w:sz w:val="16"/>
                      <w:szCs w:val="16"/>
                    </w:rPr>
                    <w:t>geral</w:t>
                  </w:r>
                  <w:r w:rsidRPr="003000B8">
                    <w:rPr>
                      <w:rFonts w:cs="Arial"/>
                      <w:color w:val="516473"/>
                      <w:sz w:val="16"/>
                      <w:szCs w:val="16"/>
                    </w:rPr>
                    <w:t>@safemode.pt</w:t>
                  </w:r>
                </w:p>
                <w:p w:rsidR="005E2D59" w:rsidRPr="003000B8" w:rsidRDefault="005E2D59" w:rsidP="00E8671D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  <w:r w:rsidRPr="003000B8">
                    <w:rPr>
                      <w:rFonts w:cs="Arial"/>
                      <w:color w:val="516473"/>
                      <w:sz w:val="16"/>
                      <w:szCs w:val="16"/>
                    </w:rPr>
                    <w:t>www.safemode.pt</w:t>
                  </w:r>
                </w:p>
              </w:txbxContent>
            </v:textbox>
          </v:rect>
        </w:pict>
      </w:r>
      <w:r w:rsidR="00BF5CDE">
        <w:rPr>
          <w:rFonts w:cs="Arial"/>
          <w:noProof/>
          <w:szCs w:val="20"/>
          <w:lang w:val="en-US" w:eastAsia="en-US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2895600</wp:posOffset>
            </wp:positionH>
            <wp:positionV relativeFrom="paragraph">
              <wp:posOffset>8540115</wp:posOffset>
            </wp:positionV>
            <wp:extent cx="1257300" cy="771525"/>
            <wp:effectExtent l="0" t="0" r="0" b="9525"/>
            <wp:wrapTight wrapText="bothSides">
              <wp:wrapPolygon edited="0">
                <wp:start x="0" y="0"/>
                <wp:lineTo x="0" y="21333"/>
                <wp:lineTo x="21273" y="21333"/>
                <wp:lineTo x="21273" y="0"/>
                <wp:lineTo x="0" y="0"/>
              </wp:wrapPolygon>
            </wp:wrapTight>
            <wp:docPr id="14" name="Picture 14" descr="Logo Ros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Logo Rosto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E8671D" w:rsidRPr="00723360" w:rsidSect="0056332E">
      <w:headerReference w:type="default" r:id="rId34"/>
      <w:footerReference w:type="default" r:id="rId35"/>
      <w:pgSz w:w="11906" w:h="16838" w:code="9"/>
      <w:pgMar w:top="0" w:right="0" w:bottom="0" w:left="0" w:header="720" w:footer="720" w:gutter="0"/>
      <w:cols w:space="720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085E" w:rsidRDefault="006C085E">
      <w:r>
        <w:separator/>
      </w:r>
    </w:p>
  </w:endnote>
  <w:endnote w:type="continuationSeparator" w:id="1">
    <w:p w:rsidR="006C085E" w:rsidRDefault="006C08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1EF" w:rsidRDefault="00FC61E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58A" w:rsidRPr="00DC1D56" w:rsidRDefault="0086658A" w:rsidP="0086658A">
    <w:pPr>
      <w:pStyle w:val="RptFooter"/>
      <w:pBdr>
        <w:top w:val="single" w:sz="4" w:space="1" w:color="auto"/>
      </w:pBdr>
    </w:pPr>
    <w:r>
      <w:t xml:space="preserve">SAFEMODE </w:t>
    </w:r>
    <w:sdt>
      <w:sdtPr>
        <w:alias w:val="RptFooter"/>
        <w:tag w:val="RptFooter"/>
        <w:id w:val="5718149"/>
        <w:placeholder>
          <w:docPart w:val="CD09D98D0C924B0CBB68F932DB2DF989"/>
        </w:placeholder>
        <w:showingPlcHdr/>
        <w:text/>
      </w:sdtPr>
      <w:sdtContent/>
    </w:sdt>
    <w:r w:rsidR="006F4A2F">
      <w:tab/>
      <w:t xml:space="preserve">    </w:t>
    </w:r>
    <w:r w:rsidRPr="007A2E1D">
      <w:t>Este documento só pode ser reproduzido na íntegra</w:t>
    </w:r>
    <w:r>
      <w:t>.</w:t>
    </w:r>
    <w:r>
      <w:tab/>
    </w:r>
    <w:r>
      <w:tab/>
      <w:t xml:space="preserve">                         </w:t>
    </w:r>
    <w:r w:rsidR="00B4196E" w:rsidRPr="007A2E1D">
      <w:rPr>
        <w:rStyle w:val="PageNumber"/>
        <w:szCs w:val="16"/>
      </w:rPr>
      <w:fldChar w:fldCharType="begin"/>
    </w:r>
    <w:r w:rsidRPr="007A2E1D">
      <w:rPr>
        <w:rStyle w:val="PageNumber"/>
        <w:szCs w:val="16"/>
      </w:rPr>
      <w:instrText xml:space="preserve"> PAGE </w:instrText>
    </w:r>
    <w:r w:rsidR="00B4196E" w:rsidRPr="007A2E1D">
      <w:rPr>
        <w:rStyle w:val="PageNumber"/>
        <w:szCs w:val="16"/>
      </w:rPr>
      <w:fldChar w:fldCharType="separate"/>
    </w:r>
    <w:r w:rsidR="00F17A63">
      <w:rPr>
        <w:rStyle w:val="PageNumber"/>
        <w:noProof/>
        <w:szCs w:val="16"/>
      </w:rPr>
      <w:t>5</w:t>
    </w:r>
    <w:r w:rsidR="00B4196E" w:rsidRPr="007A2E1D">
      <w:rPr>
        <w:rStyle w:val="PageNumber"/>
        <w:szCs w:val="16"/>
      </w:rPr>
      <w:fldChar w:fldCharType="end"/>
    </w:r>
    <w:r w:rsidRPr="007A2E1D">
      <w:rPr>
        <w:rStyle w:val="PageNumber"/>
        <w:szCs w:val="16"/>
      </w:rPr>
      <w:t>/</w:t>
    </w:r>
    <w:r w:rsidR="00B4196E" w:rsidRPr="007A2E1D">
      <w:rPr>
        <w:rStyle w:val="PageNumber"/>
        <w:szCs w:val="16"/>
      </w:rPr>
      <w:fldChar w:fldCharType="begin"/>
    </w:r>
    <w:r>
      <w:rPr>
        <w:rStyle w:val="PageNumber"/>
        <w:szCs w:val="16"/>
      </w:rPr>
      <w:instrText>SECTIONPAGES</w:instrText>
    </w:r>
    <w:r w:rsidR="00B4196E" w:rsidRPr="007A2E1D">
      <w:rPr>
        <w:rStyle w:val="PageNumber"/>
        <w:szCs w:val="16"/>
      </w:rPr>
      <w:fldChar w:fldCharType="separate"/>
    </w:r>
    <w:r w:rsidR="00F17A63">
      <w:rPr>
        <w:rStyle w:val="PageNumber"/>
        <w:noProof/>
        <w:szCs w:val="16"/>
      </w:rPr>
      <w:t>5</w:t>
    </w:r>
    <w:r w:rsidR="00B4196E" w:rsidRPr="007A2E1D">
      <w:rPr>
        <w:rStyle w:val="PageNumber"/>
        <w:szCs w:val="16"/>
      </w:rPr>
      <w:fldChar w:fldCharType="end"/>
    </w:r>
  </w:p>
  <w:p w:rsidR="005E2D59" w:rsidRPr="008E55C8" w:rsidRDefault="005E2D59" w:rsidP="008E55C8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1EF" w:rsidRDefault="00FC61EF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D59" w:rsidRPr="00E8671D" w:rsidRDefault="005E2D59" w:rsidP="00E8671D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988" w:rsidRDefault="00FA7988" w:rsidP="002F27D8">
    <w:pPr>
      <w:pStyle w:val="RptFooter"/>
      <w:ind w:left="0" w:firstLine="0"/>
    </w:pPr>
  </w:p>
  <w:p w:rsidR="00783D24" w:rsidRDefault="00B2112E" w:rsidP="0026634E">
    <w:pPr>
      <w:pStyle w:val="RptFooter"/>
      <w:pBdr>
        <w:top w:val="single" w:sz="4" w:space="1" w:color="auto"/>
      </w:pBdr>
      <w:ind w:left="450"/>
    </w:pPr>
    <w:r w:rsidRPr="00B2112E">
      <w:t>SAFEMODE</w:t>
    </w:r>
    <w:r>
      <w:rPr>
        <w:rFonts w:cs="Times New Roman"/>
        <w:bCs w:val="0"/>
        <w:iCs w:val="0"/>
        <w:color w:val="auto"/>
        <w:sz w:val="20"/>
        <w:szCs w:val="24"/>
      </w:rPr>
      <w:t xml:space="preserve"> </w:t>
    </w:r>
    <w:sdt>
      <w:sdtPr>
        <w:rPr>
          <w:rFonts w:cs="Times New Roman"/>
          <w:bCs w:val="0"/>
          <w:iCs w:val="0"/>
          <w:color w:val="auto"/>
          <w:sz w:val="20"/>
          <w:szCs w:val="24"/>
        </w:rPr>
        <w:alias w:val="RPFooterNumber1"/>
        <w:tag w:val="RPFooterNumber1"/>
        <w:id w:val="5718166"/>
        <w:placeholder>
          <w:docPart w:val="5AD21ADEEF7A49C6B31052EE31B48859"/>
        </w:placeholder>
        <w:showingPlcHdr/>
      </w:sdtPr>
      <w:sdtContent/>
    </w:sdt>
    <w:sdt>
      <w:sdtPr>
        <w:rPr>
          <w:rFonts w:cs="Times New Roman"/>
          <w:bCs w:val="0"/>
          <w:iCs w:val="0"/>
          <w:color w:val="auto"/>
          <w:sz w:val="20"/>
          <w:szCs w:val="24"/>
        </w:rPr>
        <w:id w:val="5718167"/>
        <w:docPartObj>
          <w:docPartGallery w:val="Page Numbers (Bottom of Page)"/>
          <w:docPartUnique/>
        </w:docPartObj>
      </w:sdtPr>
      <w:sdtContent>
        <w:r w:rsidR="00783D24">
          <w:rPr>
            <w:rFonts w:cs="Times New Roman"/>
            <w:bCs w:val="0"/>
            <w:iCs w:val="0"/>
            <w:color w:val="auto"/>
            <w:sz w:val="20"/>
            <w:szCs w:val="24"/>
          </w:rPr>
          <w:tab/>
        </w:r>
        <w:r w:rsidR="00783D24">
          <w:rPr>
            <w:rFonts w:cs="Times New Roman"/>
            <w:bCs w:val="0"/>
            <w:iCs w:val="0"/>
            <w:color w:val="auto"/>
            <w:sz w:val="20"/>
            <w:szCs w:val="24"/>
          </w:rPr>
          <w:tab/>
        </w:r>
        <w:r w:rsidR="00783D24">
          <w:rPr>
            <w:rFonts w:cs="Times New Roman"/>
            <w:bCs w:val="0"/>
            <w:iCs w:val="0"/>
            <w:color w:val="auto"/>
            <w:sz w:val="20"/>
            <w:szCs w:val="24"/>
          </w:rPr>
          <w:tab/>
        </w:r>
        <w:r w:rsidR="00783D24" w:rsidRPr="007A2E1D">
          <w:t>Este documento só pode ser reproduzido na íntegra</w:t>
        </w:r>
        <w:r>
          <w:t>.</w:t>
        </w:r>
        <w:r>
          <w:tab/>
        </w:r>
        <w:r w:rsidR="00B4196E">
          <w:rPr>
            <w:rFonts w:cs="Times New Roman"/>
            <w:bCs w:val="0"/>
            <w:iCs w:val="0"/>
            <w:color w:val="auto"/>
            <w:sz w:val="20"/>
            <w:szCs w:val="24"/>
          </w:rPr>
          <w:fldChar w:fldCharType="begin"/>
        </w:r>
        <w:r w:rsidR="00783D24">
          <w:rPr>
            <w:rFonts w:cs="Times New Roman"/>
            <w:bCs w:val="0"/>
            <w:iCs w:val="0"/>
            <w:color w:val="auto"/>
            <w:sz w:val="20"/>
            <w:szCs w:val="24"/>
          </w:rPr>
          <w:instrText xml:space="preserve"> PAGE   \* MERGEFORMAT </w:instrText>
        </w:r>
        <w:r w:rsidR="00B4196E">
          <w:rPr>
            <w:rFonts w:cs="Times New Roman"/>
            <w:bCs w:val="0"/>
            <w:iCs w:val="0"/>
            <w:color w:val="auto"/>
            <w:sz w:val="20"/>
            <w:szCs w:val="24"/>
          </w:rPr>
          <w:fldChar w:fldCharType="separate"/>
        </w:r>
        <w:r w:rsidR="00F17A63" w:rsidRPr="00F17A63">
          <w:rPr>
            <w:noProof/>
          </w:rPr>
          <w:t>i</w:t>
        </w:r>
        <w:r w:rsidR="00B4196E">
          <w:rPr>
            <w:rFonts w:cs="Times New Roman"/>
            <w:bCs w:val="0"/>
            <w:iCs w:val="0"/>
            <w:color w:val="auto"/>
            <w:sz w:val="20"/>
            <w:szCs w:val="24"/>
          </w:rPr>
          <w:fldChar w:fldCharType="end"/>
        </w:r>
      </w:sdtContent>
    </w:sdt>
    <w:r w:rsidR="00783D24">
      <w:rPr>
        <w:rFonts w:cs="Times New Roman"/>
        <w:bCs w:val="0"/>
        <w:iCs w:val="0"/>
        <w:color w:val="auto"/>
        <w:sz w:val="20"/>
        <w:szCs w:val="24"/>
      </w:rPr>
      <w:tab/>
    </w:r>
  </w:p>
  <w:p w:rsidR="00FA7988" w:rsidRDefault="00FA7988" w:rsidP="002F27D8">
    <w:pPr>
      <w:pStyle w:val="RptFooter"/>
      <w:ind w:left="0" w:firstLine="0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D59" w:rsidRPr="009A517B" w:rsidRDefault="005E2D59" w:rsidP="009A517B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1E2" w:rsidRDefault="00D551E2" w:rsidP="00375BA7">
    <w:pPr>
      <w:pStyle w:val="RptFooter"/>
      <w:ind w:left="0"/>
      <w:rPr>
        <w:rFonts w:cs="Times New Roman"/>
        <w:bCs w:val="0"/>
        <w:iCs w:val="0"/>
        <w:color w:val="auto"/>
        <w:sz w:val="20"/>
        <w:szCs w:val="24"/>
      </w:rPr>
    </w:pPr>
  </w:p>
  <w:p w:rsidR="00783D24" w:rsidRDefault="00FF22FA" w:rsidP="00AC4ACF">
    <w:pPr>
      <w:pStyle w:val="RptFooter"/>
      <w:pBdr>
        <w:top w:val="single" w:sz="4" w:space="1" w:color="auto"/>
      </w:pBdr>
      <w:ind w:left="450"/>
    </w:pPr>
    <w:r w:rsidRPr="00FF22FA">
      <w:t>SAFEMODE</w:t>
    </w:r>
    <w:r>
      <w:rPr>
        <w:rFonts w:cs="Times New Roman"/>
        <w:bCs w:val="0"/>
        <w:iCs w:val="0"/>
        <w:color w:val="auto"/>
        <w:sz w:val="20"/>
        <w:szCs w:val="24"/>
      </w:rPr>
      <w:t xml:space="preserve"> </w:t>
    </w:r>
    <w:sdt>
      <w:sdtPr>
        <w:rPr>
          <w:rFonts w:cs="Times New Roman"/>
          <w:bCs w:val="0"/>
          <w:iCs w:val="0"/>
          <w:color w:val="auto"/>
          <w:sz w:val="20"/>
          <w:szCs w:val="24"/>
        </w:rPr>
        <w:alias w:val="RPFooterNumber2"/>
        <w:tag w:val="RPFooterNumber2"/>
        <w:id w:val="5718168"/>
        <w:showingPlcHdr/>
      </w:sdtPr>
      <w:sdtContent/>
    </w:sdt>
    <w:sdt>
      <w:sdtPr>
        <w:rPr>
          <w:rFonts w:cs="Times New Roman"/>
          <w:bCs w:val="0"/>
          <w:iCs w:val="0"/>
          <w:color w:val="auto"/>
          <w:sz w:val="20"/>
          <w:szCs w:val="24"/>
        </w:rPr>
        <w:id w:val="5718169"/>
        <w:docPartObj>
          <w:docPartGallery w:val="Page Numbers (Bottom of Page)"/>
          <w:docPartUnique/>
        </w:docPartObj>
      </w:sdtPr>
      <w:sdtContent>
        <w:r w:rsidR="00783D24">
          <w:rPr>
            <w:rFonts w:cs="Times New Roman"/>
            <w:bCs w:val="0"/>
            <w:iCs w:val="0"/>
            <w:color w:val="auto"/>
            <w:sz w:val="20"/>
            <w:szCs w:val="24"/>
          </w:rPr>
          <w:tab/>
        </w:r>
        <w:r w:rsidR="00783D24">
          <w:rPr>
            <w:rFonts w:cs="Times New Roman"/>
            <w:bCs w:val="0"/>
            <w:iCs w:val="0"/>
            <w:color w:val="auto"/>
            <w:sz w:val="20"/>
            <w:szCs w:val="24"/>
          </w:rPr>
          <w:tab/>
        </w:r>
        <w:r w:rsidR="00783D24">
          <w:rPr>
            <w:rFonts w:cs="Times New Roman"/>
            <w:bCs w:val="0"/>
            <w:iCs w:val="0"/>
            <w:color w:val="auto"/>
            <w:sz w:val="20"/>
            <w:szCs w:val="24"/>
          </w:rPr>
          <w:tab/>
        </w:r>
        <w:r w:rsidR="00783D24" w:rsidRPr="007A2E1D">
          <w:t>Este documento só pode ser reproduzido na íntegra</w:t>
        </w:r>
        <w:r w:rsidR="00783D24">
          <w:t>.</w:t>
        </w:r>
        <w:r w:rsidR="00783D24">
          <w:tab/>
        </w:r>
        <w:r w:rsidR="00B4196E">
          <w:rPr>
            <w:rFonts w:cs="Times New Roman"/>
            <w:bCs w:val="0"/>
            <w:iCs w:val="0"/>
            <w:color w:val="auto"/>
            <w:sz w:val="20"/>
            <w:szCs w:val="24"/>
          </w:rPr>
          <w:fldChar w:fldCharType="begin"/>
        </w:r>
        <w:r w:rsidR="00783D24">
          <w:rPr>
            <w:rFonts w:cs="Times New Roman"/>
            <w:bCs w:val="0"/>
            <w:iCs w:val="0"/>
            <w:color w:val="auto"/>
            <w:sz w:val="20"/>
            <w:szCs w:val="24"/>
          </w:rPr>
          <w:instrText xml:space="preserve"> PAGE   \* MERGEFORMAT </w:instrText>
        </w:r>
        <w:r w:rsidR="00B4196E">
          <w:rPr>
            <w:rFonts w:cs="Times New Roman"/>
            <w:bCs w:val="0"/>
            <w:iCs w:val="0"/>
            <w:color w:val="auto"/>
            <w:sz w:val="20"/>
            <w:szCs w:val="24"/>
          </w:rPr>
          <w:fldChar w:fldCharType="separate"/>
        </w:r>
        <w:r w:rsidR="00F17A63" w:rsidRPr="00F17A63">
          <w:rPr>
            <w:noProof/>
          </w:rPr>
          <w:t>i</w:t>
        </w:r>
        <w:r w:rsidR="00B4196E">
          <w:rPr>
            <w:rFonts w:cs="Times New Roman"/>
            <w:bCs w:val="0"/>
            <w:iCs w:val="0"/>
            <w:color w:val="auto"/>
            <w:sz w:val="20"/>
            <w:szCs w:val="24"/>
          </w:rPr>
          <w:fldChar w:fldCharType="end"/>
        </w:r>
      </w:sdtContent>
    </w:sdt>
    <w:r w:rsidR="00783D24">
      <w:rPr>
        <w:rFonts w:cs="Times New Roman"/>
        <w:bCs w:val="0"/>
        <w:iCs w:val="0"/>
        <w:color w:val="auto"/>
        <w:sz w:val="20"/>
        <w:szCs w:val="24"/>
      </w:rPr>
      <w:tab/>
    </w:r>
  </w:p>
  <w:p w:rsidR="005E2D59" w:rsidRPr="00375BA7" w:rsidRDefault="005E2D59" w:rsidP="00375BA7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D59" w:rsidRPr="004166C5" w:rsidRDefault="005E2D59" w:rsidP="004166C5">
    <w:pPr>
      <w:pStyle w:val="Footer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1E2" w:rsidRDefault="00D551E2" w:rsidP="00375BA7">
    <w:pPr>
      <w:pStyle w:val="RptFooter"/>
      <w:ind w:left="0"/>
      <w:rPr>
        <w:rFonts w:cs="Times New Roman"/>
        <w:bCs w:val="0"/>
        <w:iCs w:val="0"/>
        <w:color w:val="auto"/>
        <w:sz w:val="20"/>
        <w:szCs w:val="24"/>
      </w:rPr>
    </w:pPr>
  </w:p>
  <w:p w:rsidR="00783D24" w:rsidRDefault="000F3B2B" w:rsidP="00BC311D">
    <w:pPr>
      <w:pStyle w:val="RptFooter"/>
      <w:pBdr>
        <w:top w:val="single" w:sz="4" w:space="0" w:color="auto"/>
      </w:pBdr>
      <w:ind w:left="450"/>
    </w:pPr>
    <w:r w:rsidRPr="000F3B2B">
      <w:t>SAFEMODE</w:t>
    </w:r>
    <w:r>
      <w:rPr>
        <w:rFonts w:cs="Times New Roman"/>
        <w:bCs w:val="0"/>
        <w:iCs w:val="0"/>
        <w:color w:val="auto"/>
        <w:sz w:val="20"/>
        <w:szCs w:val="24"/>
      </w:rPr>
      <w:t xml:space="preserve"> </w:t>
    </w:r>
    <w:sdt>
      <w:sdtPr>
        <w:rPr>
          <w:rFonts w:cs="Times New Roman"/>
          <w:bCs w:val="0"/>
          <w:iCs w:val="0"/>
          <w:color w:val="auto"/>
          <w:sz w:val="20"/>
          <w:szCs w:val="24"/>
        </w:rPr>
        <w:alias w:val="RPFooterNumber3"/>
        <w:tag w:val="RPFooterNumber3"/>
        <w:id w:val="5718170"/>
        <w:showingPlcHdr/>
      </w:sdtPr>
      <w:sdtContent/>
    </w:sdt>
    <w:sdt>
      <w:sdtPr>
        <w:rPr>
          <w:rFonts w:cs="Times New Roman"/>
          <w:bCs w:val="0"/>
          <w:iCs w:val="0"/>
          <w:color w:val="auto"/>
          <w:sz w:val="20"/>
          <w:szCs w:val="24"/>
        </w:rPr>
        <w:id w:val="5718171"/>
        <w:docPartObj>
          <w:docPartGallery w:val="Page Numbers (Bottom of Page)"/>
          <w:docPartUnique/>
        </w:docPartObj>
      </w:sdtPr>
      <w:sdtContent>
        <w:r w:rsidR="00783D24">
          <w:rPr>
            <w:rFonts w:cs="Times New Roman"/>
            <w:bCs w:val="0"/>
            <w:iCs w:val="0"/>
            <w:color w:val="auto"/>
            <w:sz w:val="20"/>
            <w:szCs w:val="24"/>
          </w:rPr>
          <w:tab/>
        </w:r>
        <w:r w:rsidR="00783D24">
          <w:rPr>
            <w:rFonts w:cs="Times New Roman"/>
            <w:bCs w:val="0"/>
            <w:iCs w:val="0"/>
            <w:color w:val="auto"/>
            <w:sz w:val="20"/>
            <w:szCs w:val="24"/>
          </w:rPr>
          <w:tab/>
        </w:r>
        <w:r w:rsidR="00783D24">
          <w:rPr>
            <w:rFonts w:cs="Times New Roman"/>
            <w:bCs w:val="0"/>
            <w:iCs w:val="0"/>
            <w:color w:val="auto"/>
            <w:sz w:val="20"/>
            <w:szCs w:val="24"/>
          </w:rPr>
          <w:tab/>
        </w:r>
        <w:r w:rsidR="00783D24" w:rsidRPr="007A2E1D">
          <w:t>Este documento só pode ser reproduzido na íntegra</w:t>
        </w:r>
        <w:r w:rsidR="00783D24">
          <w:t>.</w:t>
        </w:r>
        <w:r w:rsidR="00783D24">
          <w:tab/>
        </w:r>
        <w:r w:rsidR="00783D24">
          <w:tab/>
        </w:r>
        <w:r w:rsidR="00B4196E">
          <w:rPr>
            <w:rFonts w:cs="Times New Roman"/>
            <w:bCs w:val="0"/>
            <w:iCs w:val="0"/>
            <w:color w:val="auto"/>
            <w:sz w:val="20"/>
            <w:szCs w:val="24"/>
          </w:rPr>
          <w:fldChar w:fldCharType="begin"/>
        </w:r>
        <w:r w:rsidR="00783D24">
          <w:rPr>
            <w:rFonts w:cs="Times New Roman"/>
            <w:bCs w:val="0"/>
            <w:iCs w:val="0"/>
            <w:color w:val="auto"/>
            <w:sz w:val="20"/>
            <w:szCs w:val="24"/>
          </w:rPr>
          <w:instrText xml:space="preserve"> PAGE   \* MERGEFORMAT </w:instrText>
        </w:r>
        <w:r w:rsidR="00B4196E">
          <w:rPr>
            <w:rFonts w:cs="Times New Roman"/>
            <w:bCs w:val="0"/>
            <w:iCs w:val="0"/>
            <w:color w:val="auto"/>
            <w:sz w:val="20"/>
            <w:szCs w:val="24"/>
          </w:rPr>
          <w:fldChar w:fldCharType="separate"/>
        </w:r>
        <w:r w:rsidR="00F17A63" w:rsidRPr="00F17A63">
          <w:rPr>
            <w:noProof/>
          </w:rPr>
          <w:t>i</w:t>
        </w:r>
        <w:r w:rsidR="00B4196E">
          <w:rPr>
            <w:rFonts w:cs="Times New Roman"/>
            <w:bCs w:val="0"/>
            <w:iCs w:val="0"/>
            <w:color w:val="auto"/>
            <w:sz w:val="20"/>
            <w:szCs w:val="24"/>
          </w:rPr>
          <w:fldChar w:fldCharType="end"/>
        </w:r>
      </w:sdtContent>
    </w:sdt>
    <w:r w:rsidR="00783D24">
      <w:rPr>
        <w:rFonts w:cs="Times New Roman"/>
        <w:bCs w:val="0"/>
        <w:iCs w:val="0"/>
        <w:color w:val="auto"/>
        <w:sz w:val="20"/>
        <w:szCs w:val="24"/>
      </w:rPr>
      <w:tab/>
    </w:r>
  </w:p>
  <w:p w:rsidR="005E2D59" w:rsidRPr="00375BA7" w:rsidRDefault="005E2D59" w:rsidP="00375BA7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D59" w:rsidRPr="00E8671D" w:rsidRDefault="005E2D59" w:rsidP="00E8671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085E" w:rsidRDefault="006C085E">
      <w:r>
        <w:separator/>
      </w:r>
    </w:p>
  </w:footnote>
  <w:footnote w:type="continuationSeparator" w:id="1">
    <w:p w:rsidR="006C085E" w:rsidRDefault="006C08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1EF" w:rsidRDefault="00FC61E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D59" w:rsidRDefault="005E2D59">
    <w:pPr>
      <w:pStyle w:val="Header"/>
    </w:pPr>
  </w:p>
  <w:p w:rsidR="005E2D59" w:rsidRDefault="005E2D59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1EF" w:rsidRDefault="00FC61EF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D59" w:rsidRDefault="005E2D59">
    <w:pPr>
      <w:pStyle w:val="Header"/>
    </w:pPr>
  </w:p>
  <w:p w:rsidR="005E2D59" w:rsidRDefault="00BF5CDE" w:rsidP="00595436">
    <w:pPr>
      <w:pStyle w:val="Header"/>
      <w:tabs>
        <w:tab w:val="clear" w:pos="4252"/>
        <w:tab w:val="clear" w:pos="8504"/>
        <w:tab w:val="left" w:pos="3885"/>
      </w:tabs>
    </w:pPr>
    <w:r>
      <w:rPr>
        <w:noProof/>
        <w:lang w:val="en-US" w:eastAsia="en-US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-76200</wp:posOffset>
          </wp:positionH>
          <wp:positionV relativeFrom="paragraph">
            <wp:posOffset>-175260</wp:posOffset>
          </wp:positionV>
          <wp:extent cx="1085850" cy="666115"/>
          <wp:effectExtent l="0" t="0" r="0" b="635"/>
          <wp:wrapTight wrapText="bothSides">
            <wp:wrapPolygon edited="0">
              <wp:start x="0" y="0"/>
              <wp:lineTo x="0" y="21003"/>
              <wp:lineTo x="21221" y="21003"/>
              <wp:lineTo x="21221" y="0"/>
              <wp:lineTo x="0" y="0"/>
            </wp:wrapPolygon>
          </wp:wrapTight>
          <wp:docPr id="8" name="Picture 8" descr="Logo Ros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ogo Rost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666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595436">
      <w:tab/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D59" w:rsidRPr="00E8671D" w:rsidRDefault="005E2D59" w:rsidP="00E8671D">
    <w:pPr>
      <w:pStyle w:val="Header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D59" w:rsidRDefault="005E2D59">
    <w:pPr>
      <w:pStyle w:val="Header"/>
    </w:pPr>
  </w:p>
  <w:p w:rsidR="005E2D59" w:rsidRDefault="00BF5CDE">
    <w:pPr>
      <w:pStyle w:val="Header"/>
    </w:pPr>
    <w:r>
      <w:rPr>
        <w:noProof/>
        <w:lang w:val="en-US" w:eastAsia="en-US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-76200</wp:posOffset>
          </wp:positionH>
          <wp:positionV relativeFrom="paragraph">
            <wp:posOffset>-175260</wp:posOffset>
          </wp:positionV>
          <wp:extent cx="1085850" cy="666115"/>
          <wp:effectExtent l="0" t="0" r="0" b="635"/>
          <wp:wrapTight wrapText="bothSides">
            <wp:wrapPolygon edited="0">
              <wp:start x="4168" y="0"/>
              <wp:lineTo x="4168" y="6177"/>
              <wp:lineTo x="6442" y="9884"/>
              <wp:lineTo x="0" y="11737"/>
              <wp:lineTo x="0" y="21003"/>
              <wp:lineTo x="21221" y="21003"/>
              <wp:lineTo x="21221" y="11119"/>
              <wp:lineTo x="10611" y="9884"/>
              <wp:lineTo x="11368" y="0"/>
              <wp:lineTo x="4168" y="0"/>
            </wp:wrapPolygon>
          </wp:wrapTight>
          <wp:docPr id="17" name="Picture 17" descr="Logo Ros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Logo Rost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DFDFD"/>
                      </a:clrFrom>
                      <a:clrTo>
                        <a:srgbClr val="FDFDFD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666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D59" w:rsidRPr="009A517B" w:rsidRDefault="005E2D59" w:rsidP="009A517B">
    <w:pPr>
      <w:pStyle w:val="Head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D59" w:rsidRDefault="005E2D59">
    <w:pPr>
      <w:pStyle w:val="Header"/>
    </w:pPr>
  </w:p>
  <w:p w:rsidR="005E2D59" w:rsidRDefault="00BF5CDE">
    <w:pPr>
      <w:pStyle w:val="Header"/>
    </w:pPr>
    <w:r>
      <w:rPr>
        <w:noProof/>
        <w:lang w:val="en-US" w:eastAsia="en-U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-76200</wp:posOffset>
          </wp:positionH>
          <wp:positionV relativeFrom="paragraph">
            <wp:posOffset>-175260</wp:posOffset>
          </wp:positionV>
          <wp:extent cx="1085850" cy="666115"/>
          <wp:effectExtent l="0" t="0" r="0" b="635"/>
          <wp:wrapTight wrapText="bothSides">
            <wp:wrapPolygon edited="0">
              <wp:start x="0" y="0"/>
              <wp:lineTo x="0" y="21003"/>
              <wp:lineTo x="21221" y="21003"/>
              <wp:lineTo x="21221" y="0"/>
              <wp:lineTo x="0" y="0"/>
            </wp:wrapPolygon>
          </wp:wrapTight>
          <wp:docPr id="18" name="Picture 18" descr="Logo Ros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Logo Rost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666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D59" w:rsidRPr="004166C5" w:rsidRDefault="005E2D59" w:rsidP="004166C5">
    <w:pPr>
      <w:pStyle w:val="Header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D59" w:rsidRDefault="005E2D59">
    <w:pPr>
      <w:pStyle w:val="Header"/>
    </w:pPr>
  </w:p>
  <w:p w:rsidR="005E2D59" w:rsidRDefault="00BF5CDE">
    <w:pPr>
      <w:pStyle w:val="Header"/>
    </w:pP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-76200</wp:posOffset>
          </wp:positionH>
          <wp:positionV relativeFrom="paragraph">
            <wp:posOffset>-175260</wp:posOffset>
          </wp:positionV>
          <wp:extent cx="1085850" cy="666115"/>
          <wp:effectExtent l="0" t="0" r="0" b="635"/>
          <wp:wrapTight wrapText="bothSides">
            <wp:wrapPolygon edited="0">
              <wp:start x="0" y="0"/>
              <wp:lineTo x="0" y="21003"/>
              <wp:lineTo x="21221" y="21003"/>
              <wp:lineTo x="21221" y="0"/>
              <wp:lineTo x="0" y="0"/>
            </wp:wrapPolygon>
          </wp:wrapTight>
          <wp:docPr id="22" name="Picture 22" descr="Logo Ros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Logo Rost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666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D59" w:rsidRPr="00E8671D" w:rsidRDefault="005E2D59" w:rsidP="00E8671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B0A80"/>
    <w:multiLevelType w:val="multilevel"/>
    <w:tmpl w:val="2C10E8A8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1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0C233E9E"/>
    <w:multiLevelType w:val="multilevel"/>
    <w:tmpl w:val="831C609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>
    <w:nsid w:val="10CA3BA4"/>
    <w:multiLevelType w:val="multilevel"/>
    <w:tmpl w:val="2F1E075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1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>
    <w:nsid w:val="171245E4"/>
    <w:multiLevelType w:val="multilevel"/>
    <w:tmpl w:val="EB721AA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color w:val="516473"/>
        <w:sz w:val="22"/>
        <w:szCs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bCs w:val="0"/>
        <w:i w:val="0"/>
        <w:iCs w:val="0"/>
        <w:strike w:val="0"/>
        <w:dstrike w:val="0"/>
        <w:vanish w:val="0"/>
        <w:color w:val="516473"/>
        <w:spacing w:val="0"/>
        <w:kern w:val="0"/>
        <w:position w:val="0"/>
        <w:sz w:val="22"/>
        <w:u w:val="none"/>
        <w:vertAlign w:val="baseline"/>
        <w:em w:val="none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18937914"/>
    <w:multiLevelType w:val="multilevel"/>
    <w:tmpl w:val="0F40734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2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19E50BF0"/>
    <w:multiLevelType w:val="multilevel"/>
    <w:tmpl w:val="887C7562"/>
    <w:numStyleLink w:val="Style1"/>
  </w:abstractNum>
  <w:abstractNum w:abstractNumId="6">
    <w:nsid w:val="1CF063BD"/>
    <w:multiLevelType w:val="multilevel"/>
    <w:tmpl w:val="8C1484B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2.%1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">
    <w:nsid w:val="1D6A122B"/>
    <w:multiLevelType w:val="multilevel"/>
    <w:tmpl w:val="1F02FE4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>
    <w:nsid w:val="220F41C5"/>
    <w:multiLevelType w:val="multilevel"/>
    <w:tmpl w:val="71461630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>
    <w:nsid w:val="22320DC2"/>
    <w:multiLevelType w:val="multilevel"/>
    <w:tmpl w:val="88768C6E"/>
    <w:lvl w:ilvl="0">
      <w:start w:val="1"/>
      <w:numFmt w:val="decimal"/>
      <w:pStyle w:val="TITULO1"/>
      <w:isLgl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Ttulo11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Ttulo111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>
    <w:nsid w:val="272029F6"/>
    <w:multiLevelType w:val="multilevel"/>
    <w:tmpl w:val="887C7562"/>
    <w:numStyleLink w:val="Style1"/>
  </w:abstractNum>
  <w:abstractNum w:abstractNumId="11">
    <w:nsid w:val="28521AA5"/>
    <w:multiLevelType w:val="multilevel"/>
    <w:tmpl w:val="A308DB4A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1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>
    <w:nsid w:val="2A1A5B7B"/>
    <w:multiLevelType w:val="multilevel"/>
    <w:tmpl w:val="8C1484B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2.%1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>
    <w:nsid w:val="2F7A1D93"/>
    <w:multiLevelType w:val="hybridMultilevel"/>
    <w:tmpl w:val="11DC72F4"/>
    <w:lvl w:ilvl="0" w:tplc="38D6F0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color w:val="516473"/>
        <w:sz w:val="22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06139E8"/>
    <w:multiLevelType w:val="multilevel"/>
    <w:tmpl w:val="0816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37365203"/>
    <w:multiLevelType w:val="multilevel"/>
    <w:tmpl w:val="56AA268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1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>
    <w:nsid w:val="3F5029F8"/>
    <w:multiLevelType w:val="multilevel"/>
    <w:tmpl w:val="01EC2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color w:val="516473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954418"/>
    <w:multiLevelType w:val="multilevel"/>
    <w:tmpl w:val="CEF87654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1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8">
    <w:nsid w:val="43985FAC"/>
    <w:multiLevelType w:val="multilevel"/>
    <w:tmpl w:val="291C5CE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2.%1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9">
    <w:nsid w:val="46102507"/>
    <w:multiLevelType w:val="multilevel"/>
    <w:tmpl w:val="1CD0C1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00008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Arial Narrow" w:hAnsi="Arial Narrow" w:cs="Times New Roman" w:hint="default"/>
        <w:b/>
        <w:bCs w:val="0"/>
        <w:i w:val="0"/>
        <w:iCs w:val="0"/>
        <w:strike w:val="0"/>
        <w:dstrike w:val="0"/>
        <w:vanish w:val="0"/>
        <w:color w:val="000080"/>
        <w:spacing w:val="0"/>
        <w:kern w:val="0"/>
        <w:position w:val="0"/>
        <w:sz w:val="22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0">
    <w:nsid w:val="47B24963"/>
    <w:multiLevelType w:val="multilevel"/>
    <w:tmpl w:val="5C7C6F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color w:val="516473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Arial Narrow" w:hAnsi="Arial Narrow" w:cs="Times New Roman" w:hint="default"/>
        <w:b/>
        <w:bCs w:val="0"/>
        <w:i w:val="0"/>
        <w:iCs w:val="0"/>
        <w:strike w:val="0"/>
        <w:dstrike w:val="0"/>
        <w:vanish w:val="0"/>
        <w:color w:val="000080"/>
        <w:spacing w:val="0"/>
        <w:kern w:val="0"/>
        <w:position w:val="0"/>
        <w:sz w:val="22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1">
    <w:nsid w:val="4C5D521B"/>
    <w:multiLevelType w:val="multilevel"/>
    <w:tmpl w:val="A66C2B4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2.%1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2">
    <w:nsid w:val="502201A5"/>
    <w:multiLevelType w:val="multilevel"/>
    <w:tmpl w:val="887C7562"/>
    <w:styleLink w:val="Style1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23">
    <w:nsid w:val="50FA3C85"/>
    <w:multiLevelType w:val="hybridMultilevel"/>
    <w:tmpl w:val="D6B21484"/>
    <w:lvl w:ilvl="0" w:tplc="D7E04C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color w:val="516473"/>
        <w:sz w:val="22"/>
      </w:rPr>
    </w:lvl>
    <w:lvl w:ilvl="1" w:tplc="AA0297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2658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5283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2648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00D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82ED5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D7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44CA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1417F29"/>
    <w:multiLevelType w:val="multilevel"/>
    <w:tmpl w:val="831C609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5">
    <w:nsid w:val="613E5244"/>
    <w:multiLevelType w:val="multilevel"/>
    <w:tmpl w:val="C4D0E67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1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6">
    <w:nsid w:val="61B227C8"/>
    <w:multiLevelType w:val="multilevel"/>
    <w:tmpl w:val="887C7562"/>
    <w:numStyleLink w:val="Style1"/>
  </w:abstractNum>
  <w:abstractNum w:abstractNumId="27">
    <w:nsid w:val="72770F55"/>
    <w:multiLevelType w:val="multilevel"/>
    <w:tmpl w:val="C504C868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1.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8">
    <w:nsid w:val="74605958"/>
    <w:multiLevelType w:val="multilevel"/>
    <w:tmpl w:val="B4EA1CF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1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9">
    <w:nsid w:val="78150666"/>
    <w:multiLevelType w:val="multilevel"/>
    <w:tmpl w:val="51DAA3D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2.%1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0">
    <w:nsid w:val="78C20371"/>
    <w:multiLevelType w:val="multilevel"/>
    <w:tmpl w:val="887C7562"/>
    <w:numStyleLink w:val="Style1"/>
  </w:abstractNum>
  <w:num w:numId="1">
    <w:abstractNumId w:val="25"/>
  </w:num>
  <w:num w:numId="2">
    <w:abstractNumId w:val="8"/>
  </w:num>
  <w:num w:numId="3">
    <w:abstractNumId w:val="2"/>
  </w:num>
  <w:num w:numId="4">
    <w:abstractNumId w:val="11"/>
  </w:num>
  <w:num w:numId="5">
    <w:abstractNumId w:val="27"/>
  </w:num>
  <w:num w:numId="6">
    <w:abstractNumId w:val="17"/>
  </w:num>
  <w:num w:numId="7">
    <w:abstractNumId w:val="0"/>
  </w:num>
  <w:num w:numId="8">
    <w:abstractNumId w:val="23"/>
  </w:num>
  <w:num w:numId="9">
    <w:abstractNumId w:val="13"/>
  </w:num>
  <w:num w:numId="10">
    <w:abstractNumId w:val="16"/>
  </w:num>
  <w:num w:numId="11">
    <w:abstractNumId w:val="28"/>
  </w:num>
  <w:num w:numId="12">
    <w:abstractNumId w:val="15"/>
  </w:num>
  <w:num w:numId="13">
    <w:abstractNumId w:val="9"/>
  </w:num>
  <w:num w:numId="14">
    <w:abstractNumId w:val="21"/>
  </w:num>
  <w:num w:numId="15">
    <w:abstractNumId w:val="3"/>
  </w:num>
  <w:num w:numId="16">
    <w:abstractNumId w:val="19"/>
  </w:num>
  <w:num w:numId="17">
    <w:abstractNumId w:val="20"/>
  </w:num>
  <w:num w:numId="18">
    <w:abstractNumId w:val="29"/>
  </w:num>
  <w:num w:numId="19">
    <w:abstractNumId w:val="18"/>
  </w:num>
  <w:num w:numId="20">
    <w:abstractNumId w:val="6"/>
  </w:num>
  <w:num w:numId="21">
    <w:abstractNumId w:val="12"/>
  </w:num>
  <w:num w:numId="22">
    <w:abstractNumId w:val="4"/>
  </w:num>
  <w:num w:numId="23">
    <w:abstractNumId w:val="14"/>
  </w:num>
  <w:num w:numId="24">
    <w:abstractNumId w:val="7"/>
  </w:num>
  <w:num w:numId="25">
    <w:abstractNumId w:val="24"/>
  </w:num>
  <w:num w:numId="26">
    <w:abstractNumId w:val="1"/>
  </w:num>
  <w:num w:numId="27">
    <w:abstractNumId w:val="9"/>
  </w:num>
  <w:num w:numId="28">
    <w:abstractNumId w:val="9"/>
  </w:num>
  <w:num w:numId="29">
    <w:abstractNumId w:val="22"/>
  </w:num>
  <w:num w:numId="30">
    <w:abstractNumId w:val="30"/>
  </w:num>
  <w:num w:numId="31">
    <w:abstractNumId w:val="10"/>
  </w:num>
  <w:num w:numId="32">
    <w:abstractNumId w:val="26"/>
  </w:num>
  <w:num w:numId="3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formsDesign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34146"/>
  </w:hdrShapeDefaults>
  <w:footnotePr>
    <w:footnote w:id="0"/>
    <w:footnote w:id="1"/>
  </w:footnotePr>
  <w:endnotePr>
    <w:endnote w:id="0"/>
    <w:endnote w:id="1"/>
  </w:endnotePr>
  <w:compat/>
  <w:rsids>
    <w:rsidRoot w:val="008B36E1"/>
    <w:rsid w:val="00013AFD"/>
    <w:rsid w:val="000173AD"/>
    <w:rsid w:val="0002503C"/>
    <w:rsid w:val="00026EC2"/>
    <w:rsid w:val="00047AEE"/>
    <w:rsid w:val="00050F90"/>
    <w:rsid w:val="0005486A"/>
    <w:rsid w:val="00054DF9"/>
    <w:rsid w:val="00056316"/>
    <w:rsid w:val="00070C04"/>
    <w:rsid w:val="0007798B"/>
    <w:rsid w:val="000933C8"/>
    <w:rsid w:val="000A3D49"/>
    <w:rsid w:val="000B5C6F"/>
    <w:rsid w:val="000C0128"/>
    <w:rsid w:val="000C191B"/>
    <w:rsid w:val="000C2729"/>
    <w:rsid w:val="000C2F0B"/>
    <w:rsid w:val="000C3647"/>
    <w:rsid w:val="000C53A3"/>
    <w:rsid w:val="000C64DE"/>
    <w:rsid w:val="000C7A98"/>
    <w:rsid w:val="000D23CD"/>
    <w:rsid w:val="000D2FF2"/>
    <w:rsid w:val="000D6DC9"/>
    <w:rsid w:val="000D7A19"/>
    <w:rsid w:val="000E1A4E"/>
    <w:rsid w:val="000E4DB0"/>
    <w:rsid w:val="000E5FEF"/>
    <w:rsid w:val="000F3B2B"/>
    <w:rsid w:val="000F5FC7"/>
    <w:rsid w:val="000F78FA"/>
    <w:rsid w:val="001022D6"/>
    <w:rsid w:val="00102F5B"/>
    <w:rsid w:val="00112D12"/>
    <w:rsid w:val="00117DEF"/>
    <w:rsid w:val="001437BD"/>
    <w:rsid w:val="00145018"/>
    <w:rsid w:val="00146EEF"/>
    <w:rsid w:val="00151438"/>
    <w:rsid w:val="00152DE6"/>
    <w:rsid w:val="00156E8A"/>
    <w:rsid w:val="00163030"/>
    <w:rsid w:val="001663ED"/>
    <w:rsid w:val="001809D1"/>
    <w:rsid w:val="0019114C"/>
    <w:rsid w:val="001947C8"/>
    <w:rsid w:val="0019580B"/>
    <w:rsid w:val="001A042A"/>
    <w:rsid w:val="001A0545"/>
    <w:rsid w:val="001A26E3"/>
    <w:rsid w:val="001A2AC2"/>
    <w:rsid w:val="001A2BF3"/>
    <w:rsid w:val="001B2D4A"/>
    <w:rsid w:val="001B3243"/>
    <w:rsid w:val="001B6D64"/>
    <w:rsid w:val="001C0486"/>
    <w:rsid w:val="001C1482"/>
    <w:rsid w:val="001C326A"/>
    <w:rsid w:val="001C3C43"/>
    <w:rsid w:val="001C5BC8"/>
    <w:rsid w:val="001C746A"/>
    <w:rsid w:val="001D4742"/>
    <w:rsid w:val="001D4C01"/>
    <w:rsid w:val="001E0B43"/>
    <w:rsid w:val="001E708B"/>
    <w:rsid w:val="001E793B"/>
    <w:rsid w:val="001F24F4"/>
    <w:rsid w:val="00201758"/>
    <w:rsid w:val="00201BB2"/>
    <w:rsid w:val="00203EFC"/>
    <w:rsid w:val="002051E5"/>
    <w:rsid w:val="00205358"/>
    <w:rsid w:val="00205A5D"/>
    <w:rsid w:val="00211DDD"/>
    <w:rsid w:val="0021362D"/>
    <w:rsid w:val="00221479"/>
    <w:rsid w:val="002412EF"/>
    <w:rsid w:val="00242AD9"/>
    <w:rsid w:val="002504B7"/>
    <w:rsid w:val="002652A8"/>
    <w:rsid w:val="0026634E"/>
    <w:rsid w:val="00270E71"/>
    <w:rsid w:val="0028298E"/>
    <w:rsid w:val="00291E05"/>
    <w:rsid w:val="0029763B"/>
    <w:rsid w:val="002A3580"/>
    <w:rsid w:val="002A3A93"/>
    <w:rsid w:val="002A6463"/>
    <w:rsid w:val="002B42CC"/>
    <w:rsid w:val="002B6D79"/>
    <w:rsid w:val="002B6F45"/>
    <w:rsid w:val="002C3B40"/>
    <w:rsid w:val="002C7922"/>
    <w:rsid w:val="002C7FC1"/>
    <w:rsid w:val="002D083B"/>
    <w:rsid w:val="002E6B03"/>
    <w:rsid w:val="002F27D8"/>
    <w:rsid w:val="002F29CB"/>
    <w:rsid w:val="00310E9B"/>
    <w:rsid w:val="0032164F"/>
    <w:rsid w:val="00337723"/>
    <w:rsid w:val="003663CA"/>
    <w:rsid w:val="00366D79"/>
    <w:rsid w:val="00373EFB"/>
    <w:rsid w:val="00375BA7"/>
    <w:rsid w:val="0037619A"/>
    <w:rsid w:val="00376DCF"/>
    <w:rsid w:val="003821F8"/>
    <w:rsid w:val="0038543B"/>
    <w:rsid w:val="00385896"/>
    <w:rsid w:val="0039208B"/>
    <w:rsid w:val="003A411F"/>
    <w:rsid w:val="003B5CAF"/>
    <w:rsid w:val="003B6AD6"/>
    <w:rsid w:val="003C5AC8"/>
    <w:rsid w:val="003D2A74"/>
    <w:rsid w:val="003D6772"/>
    <w:rsid w:val="003E1581"/>
    <w:rsid w:val="003E4DE7"/>
    <w:rsid w:val="003F0444"/>
    <w:rsid w:val="00401D1D"/>
    <w:rsid w:val="00406312"/>
    <w:rsid w:val="00415B3F"/>
    <w:rsid w:val="004166C5"/>
    <w:rsid w:val="00424E97"/>
    <w:rsid w:val="0042654A"/>
    <w:rsid w:val="00430AC6"/>
    <w:rsid w:val="00430E4B"/>
    <w:rsid w:val="00436F65"/>
    <w:rsid w:val="004435F9"/>
    <w:rsid w:val="00456604"/>
    <w:rsid w:val="0046052B"/>
    <w:rsid w:val="00475696"/>
    <w:rsid w:val="00477034"/>
    <w:rsid w:val="00480D4D"/>
    <w:rsid w:val="00487401"/>
    <w:rsid w:val="0049073F"/>
    <w:rsid w:val="00492A38"/>
    <w:rsid w:val="004A099F"/>
    <w:rsid w:val="004A19AC"/>
    <w:rsid w:val="004A3558"/>
    <w:rsid w:val="004A763E"/>
    <w:rsid w:val="004B3983"/>
    <w:rsid w:val="004B3999"/>
    <w:rsid w:val="004B4B78"/>
    <w:rsid w:val="004D678E"/>
    <w:rsid w:val="004E059E"/>
    <w:rsid w:val="004F1D07"/>
    <w:rsid w:val="004F2153"/>
    <w:rsid w:val="004F39C1"/>
    <w:rsid w:val="004F6EAD"/>
    <w:rsid w:val="00503599"/>
    <w:rsid w:val="00510BC8"/>
    <w:rsid w:val="00510F61"/>
    <w:rsid w:val="00517EAB"/>
    <w:rsid w:val="00520F38"/>
    <w:rsid w:val="00527C93"/>
    <w:rsid w:val="005321FF"/>
    <w:rsid w:val="005529EA"/>
    <w:rsid w:val="0055699F"/>
    <w:rsid w:val="00556EB0"/>
    <w:rsid w:val="00562702"/>
    <w:rsid w:val="0056332E"/>
    <w:rsid w:val="00564E1F"/>
    <w:rsid w:val="00574361"/>
    <w:rsid w:val="00574FAE"/>
    <w:rsid w:val="00576285"/>
    <w:rsid w:val="00576693"/>
    <w:rsid w:val="005771F0"/>
    <w:rsid w:val="005825C8"/>
    <w:rsid w:val="0058524B"/>
    <w:rsid w:val="00591618"/>
    <w:rsid w:val="00592D4D"/>
    <w:rsid w:val="00595436"/>
    <w:rsid w:val="005A6E1A"/>
    <w:rsid w:val="005A7A9D"/>
    <w:rsid w:val="005B31AC"/>
    <w:rsid w:val="005B67D9"/>
    <w:rsid w:val="005B7CCF"/>
    <w:rsid w:val="005B7DEE"/>
    <w:rsid w:val="005C22DA"/>
    <w:rsid w:val="005C2A20"/>
    <w:rsid w:val="005C3143"/>
    <w:rsid w:val="005C3291"/>
    <w:rsid w:val="005C48BD"/>
    <w:rsid w:val="005D1BE8"/>
    <w:rsid w:val="005D4588"/>
    <w:rsid w:val="005D6CC3"/>
    <w:rsid w:val="005E0936"/>
    <w:rsid w:val="005E0E88"/>
    <w:rsid w:val="005E2D59"/>
    <w:rsid w:val="005E4D06"/>
    <w:rsid w:val="005E4FD8"/>
    <w:rsid w:val="005E6C20"/>
    <w:rsid w:val="005E7C6A"/>
    <w:rsid w:val="005F530E"/>
    <w:rsid w:val="00603F42"/>
    <w:rsid w:val="00613A07"/>
    <w:rsid w:val="00616B7A"/>
    <w:rsid w:val="00620F74"/>
    <w:rsid w:val="00623AB8"/>
    <w:rsid w:val="0063072F"/>
    <w:rsid w:val="00632468"/>
    <w:rsid w:val="006326FD"/>
    <w:rsid w:val="006459E7"/>
    <w:rsid w:val="00645A13"/>
    <w:rsid w:val="00651052"/>
    <w:rsid w:val="006511E3"/>
    <w:rsid w:val="0065248A"/>
    <w:rsid w:val="0065291E"/>
    <w:rsid w:val="006540C5"/>
    <w:rsid w:val="006604AF"/>
    <w:rsid w:val="00661457"/>
    <w:rsid w:val="00663631"/>
    <w:rsid w:val="00665F56"/>
    <w:rsid w:val="006746B6"/>
    <w:rsid w:val="0068291C"/>
    <w:rsid w:val="00692136"/>
    <w:rsid w:val="00695FB9"/>
    <w:rsid w:val="006A184E"/>
    <w:rsid w:val="006A1F0C"/>
    <w:rsid w:val="006A38A1"/>
    <w:rsid w:val="006A583D"/>
    <w:rsid w:val="006B3BE9"/>
    <w:rsid w:val="006B4ABF"/>
    <w:rsid w:val="006C02B3"/>
    <w:rsid w:val="006C085E"/>
    <w:rsid w:val="006C5289"/>
    <w:rsid w:val="006C56A4"/>
    <w:rsid w:val="006C7084"/>
    <w:rsid w:val="006D5C68"/>
    <w:rsid w:val="006E2E44"/>
    <w:rsid w:val="006E421D"/>
    <w:rsid w:val="006F45EA"/>
    <w:rsid w:val="006F4A2F"/>
    <w:rsid w:val="006F6047"/>
    <w:rsid w:val="0070020B"/>
    <w:rsid w:val="00707501"/>
    <w:rsid w:val="00707A0A"/>
    <w:rsid w:val="00710491"/>
    <w:rsid w:val="00711788"/>
    <w:rsid w:val="007144F9"/>
    <w:rsid w:val="0071469B"/>
    <w:rsid w:val="00715F26"/>
    <w:rsid w:val="00717131"/>
    <w:rsid w:val="0071762F"/>
    <w:rsid w:val="00723360"/>
    <w:rsid w:val="0074009D"/>
    <w:rsid w:val="007428F2"/>
    <w:rsid w:val="00754392"/>
    <w:rsid w:val="00760DCF"/>
    <w:rsid w:val="007635DE"/>
    <w:rsid w:val="00763EB9"/>
    <w:rsid w:val="00767C43"/>
    <w:rsid w:val="007700C6"/>
    <w:rsid w:val="00771045"/>
    <w:rsid w:val="0077556D"/>
    <w:rsid w:val="00783D24"/>
    <w:rsid w:val="00796C6D"/>
    <w:rsid w:val="007A3789"/>
    <w:rsid w:val="007A4E3A"/>
    <w:rsid w:val="007A6E61"/>
    <w:rsid w:val="007C272D"/>
    <w:rsid w:val="007C487F"/>
    <w:rsid w:val="007C5B27"/>
    <w:rsid w:val="007C73DE"/>
    <w:rsid w:val="007C75EC"/>
    <w:rsid w:val="007D6B70"/>
    <w:rsid w:val="007E041D"/>
    <w:rsid w:val="007E1140"/>
    <w:rsid w:val="007E50C4"/>
    <w:rsid w:val="007E6A10"/>
    <w:rsid w:val="007F1494"/>
    <w:rsid w:val="007F38F0"/>
    <w:rsid w:val="007F71EA"/>
    <w:rsid w:val="0080211A"/>
    <w:rsid w:val="0080771E"/>
    <w:rsid w:val="00807745"/>
    <w:rsid w:val="0081691D"/>
    <w:rsid w:val="00820CFF"/>
    <w:rsid w:val="00821026"/>
    <w:rsid w:val="00821419"/>
    <w:rsid w:val="00834537"/>
    <w:rsid w:val="00841036"/>
    <w:rsid w:val="00843007"/>
    <w:rsid w:val="00846E5D"/>
    <w:rsid w:val="008518F6"/>
    <w:rsid w:val="00851E59"/>
    <w:rsid w:val="008538BE"/>
    <w:rsid w:val="00853D60"/>
    <w:rsid w:val="008541DC"/>
    <w:rsid w:val="008553CE"/>
    <w:rsid w:val="00855541"/>
    <w:rsid w:val="008635D8"/>
    <w:rsid w:val="0086416F"/>
    <w:rsid w:val="00865E6D"/>
    <w:rsid w:val="0086658A"/>
    <w:rsid w:val="008677CC"/>
    <w:rsid w:val="008712D7"/>
    <w:rsid w:val="00873812"/>
    <w:rsid w:val="00886DCB"/>
    <w:rsid w:val="008950CF"/>
    <w:rsid w:val="008A6650"/>
    <w:rsid w:val="008A72D9"/>
    <w:rsid w:val="008B36E1"/>
    <w:rsid w:val="008B6230"/>
    <w:rsid w:val="008C4C22"/>
    <w:rsid w:val="008D3970"/>
    <w:rsid w:val="008D7750"/>
    <w:rsid w:val="008D7798"/>
    <w:rsid w:val="008D781E"/>
    <w:rsid w:val="008E212B"/>
    <w:rsid w:val="008E45B0"/>
    <w:rsid w:val="008E4972"/>
    <w:rsid w:val="008E4C79"/>
    <w:rsid w:val="008E55C8"/>
    <w:rsid w:val="008F2D7D"/>
    <w:rsid w:val="008F34DC"/>
    <w:rsid w:val="009044ED"/>
    <w:rsid w:val="00904781"/>
    <w:rsid w:val="00904D56"/>
    <w:rsid w:val="00905B63"/>
    <w:rsid w:val="00913BE8"/>
    <w:rsid w:val="0091469A"/>
    <w:rsid w:val="0093239C"/>
    <w:rsid w:val="009539EE"/>
    <w:rsid w:val="009616E7"/>
    <w:rsid w:val="00961A12"/>
    <w:rsid w:val="00966CA4"/>
    <w:rsid w:val="009719D0"/>
    <w:rsid w:val="00972F0E"/>
    <w:rsid w:val="00976C46"/>
    <w:rsid w:val="00982865"/>
    <w:rsid w:val="0098713F"/>
    <w:rsid w:val="00993495"/>
    <w:rsid w:val="009A121C"/>
    <w:rsid w:val="009A4DF1"/>
    <w:rsid w:val="009A5029"/>
    <w:rsid w:val="009A517B"/>
    <w:rsid w:val="009B2841"/>
    <w:rsid w:val="009B3C2C"/>
    <w:rsid w:val="009B3E27"/>
    <w:rsid w:val="009B56D3"/>
    <w:rsid w:val="009C2FE6"/>
    <w:rsid w:val="009D1128"/>
    <w:rsid w:val="009D2D04"/>
    <w:rsid w:val="009D3CC4"/>
    <w:rsid w:val="009D7C16"/>
    <w:rsid w:val="009F31F9"/>
    <w:rsid w:val="00A01AB6"/>
    <w:rsid w:val="00A03D0A"/>
    <w:rsid w:val="00A11E9D"/>
    <w:rsid w:val="00A34AAB"/>
    <w:rsid w:val="00A3778F"/>
    <w:rsid w:val="00A41D08"/>
    <w:rsid w:val="00A50DC1"/>
    <w:rsid w:val="00A530C7"/>
    <w:rsid w:val="00A53E3E"/>
    <w:rsid w:val="00A54EDD"/>
    <w:rsid w:val="00A60682"/>
    <w:rsid w:val="00A6783C"/>
    <w:rsid w:val="00A70B78"/>
    <w:rsid w:val="00A71DA1"/>
    <w:rsid w:val="00A91387"/>
    <w:rsid w:val="00A96F5E"/>
    <w:rsid w:val="00A97F99"/>
    <w:rsid w:val="00AA1948"/>
    <w:rsid w:val="00AA1E14"/>
    <w:rsid w:val="00AA1FAF"/>
    <w:rsid w:val="00AC1563"/>
    <w:rsid w:val="00AC3CA2"/>
    <w:rsid w:val="00AC4ACF"/>
    <w:rsid w:val="00AC7DAA"/>
    <w:rsid w:val="00AD7CF8"/>
    <w:rsid w:val="00AE0E80"/>
    <w:rsid w:val="00AE4A88"/>
    <w:rsid w:val="00AF5F93"/>
    <w:rsid w:val="00AF7627"/>
    <w:rsid w:val="00B12228"/>
    <w:rsid w:val="00B15B84"/>
    <w:rsid w:val="00B2112E"/>
    <w:rsid w:val="00B25498"/>
    <w:rsid w:val="00B30D09"/>
    <w:rsid w:val="00B355A2"/>
    <w:rsid w:val="00B4196E"/>
    <w:rsid w:val="00B4444D"/>
    <w:rsid w:val="00B46AE7"/>
    <w:rsid w:val="00B51198"/>
    <w:rsid w:val="00B62900"/>
    <w:rsid w:val="00B62DEF"/>
    <w:rsid w:val="00B66AE9"/>
    <w:rsid w:val="00B727FF"/>
    <w:rsid w:val="00B766B3"/>
    <w:rsid w:val="00B8472A"/>
    <w:rsid w:val="00B950ED"/>
    <w:rsid w:val="00B95561"/>
    <w:rsid w:val="00BA4D7A"/>
    <w:rsid w:val="00BB1D33"/>
    <w:rsid w:val="00BB2DE0"/>
    <w:rsid w:val="00BC1015"/>
    <w:rsid w:val="00BC311D"/>
    <w:rsid w:val="00BC354F"/>
    <w:rsid w:val="00BC6918"/>
    <w:rsid w:val="00BD02B2"/>
    <w:rsid w:val="00BD4570"/>
    <w:rsid w:val="00BD62B2"/>
    <w:rsid w:val="00BE09B6"/>
    <w:rsid w:val="00BE70B5"/>
    <w:rsid w:val="00BE78BF"/>
    <w:rsid w:val="00BF5CDE"/>
    <w:rsid w:val="00BF7A06"/>
    <w:rsid w:val="00C00818"/>
    <w:rsid w:val="00C113F8"/>
    <w:rsid w:val="00C11DC3"/>
    <w:rsid w:val="00C1506B"/>
    <w:rsid w:val="00C168B4"/>
    <w:rsid w:val="00C27D41"/>
    <w:rsid w:val="00C32937"/>
    <w:rsid w:val="00C36E0B"/>
    <w:rsid w:val="00C40F60"/>
    <w:rsid w:val="00C43609"/>
    <w:rsid w:val="00C46BEA"/>
    <w:rsid w:val="00C53351"/>
    <w:rsid w:val="00C667E3"/>
    <w:rsid w:val="00C71F38"/>
    <w:rsid w:val="00C7625C"/>
    <w:rsid w:val="00C7630A"/>
    <w:rsid w:val="00C8112A"/>
    <w:rsid w:val="00C83851"/>
    <w:rsid w:val="00C877B4"/>
    <w:rsid w:val="00C9000D"/>
    <w:rsid w:val="00C940E7"/>
    <w:rsid w:val="00CA6714"/>
    <w:rsid w:val="00CB1BF8"/>
    <w:rsid w:val="00CB454A"/>
    <w:rsid w:val="00CB57EA"/>
    <w:rsid w:val="00CC31D8"/>
    <w:rsid w:val="00CC3D13"/>
    <w:rsid w:val="00CC7246"/>
    <w:rsid w:val="00CC7844"/>
    <w:rsid w:val="00CD0924"/>
    <w:rsid w:val="00CD59C7"/>
    <w:rsid w:val="00CE0136"/>
    <w:rsid w:val="00CE0E30"/>
    <w:rsid w:val="00CE43CE"/>
    <w:rsid w:val="00CE5C0B"/>
    <w:rsid w:val="00CF20AB"/>
    <w:rsid w:val="00CF4308"/>
    <w:rsid w:val="00CF60A6"/>
    <w:rsid w:val="00CF7A6B"/>
    <w:rsid w:val="00D06F8F"/>
    <w:rsid w:val="00D1162B"/>
    <w:rsid w:val="00D129D9"/>
    <w:rsid w:val="00D15321"/>
    <w:rsid w:val="00D1754D"/>
    <w:rsid w:val="00D2225E"/>
    <w:rsid w:val="00D33741"/>
    <w:rsid w:val="00D35738"/>
    <w:rsid w:val="00D36279"/>
    <w:rsid w:val="00D36683"/>
    <w:rsid w:val="00D43768"/>
    <w:rsid w:val="00D472CA"/>
    <w:rsid w:val="00D475C5"/>
    <w:rsid w:val="00D52D82"/>
    <w:rsid w:val="00D551E2"/>
    <w:rsid w:val="00D555CC"/>
    <w:rsid w:val="00D62CD6"/>
    <w:rsid w:val="00D6481E"/>
    <w:rsid w:val="00D677B2"/>
    <w:rsid w:val="00D70706"/>
    <w:rsid w:val="00D7787A"/>
    <w:rsid w:val="00D82720"/>
    <w:rsid w:val="00D84D06"/>
    <w:rsid w:val="00D85FBC"/>
    <w:rsid w:val="00D924B6"/>
    <w:rsid w:val="00D97838"/>
    <w:rsid w:val="00DA4ED0"/>
    <w:rsid w:val="00DB0A99"/>
    <w:rsid w:val="00DB1466"/>
    <w:rsid w:val="00DB233D"/>
    <w:rsid w:val="00DB2CCA"/>
    <w:rsid w:val="00DB3443"/>
    <w:rsid w:val="00DB3E0E"/>
    <w:rsid w:val="00DB4E03"/>
    <w:rsid w:val="00DB6F2F"/>
    <w:rsid w:val="00DC11FD"/>
    <w:rsid w:val="00DC1D56"/>
    <w:rsid w:val="00DC215D"/>
    <w:rsid w:val="00DC2B03"/>
    <w:rsid w:val="00DC521F"/>
    <w:rsid w:val="00DD7B59"/>
    <w:rsid w:val="00DE0675"/>
    <w:rsid w:val="00DE1801"/>
    <w:rsid w:val="00DE59C0"/>
    <w:rsid w:val="00DF0389"/>
    <w:rsid w:val="00DF1278"/>
    <w:rsid w:val="00DF260E"/>
    <w:rsid w:val="00DF2BDD"/>
    <w:rsid w:val="00DF4047"/>
    <w:rsid w:val="00DF629E"/>
    <w:rsid w:val="00E066A9"/>
    <w:rsid w:val="00E07136"/>
    <w:rsid w:val="00E20E6C"/>
    <w:rsid w:val="00E23EB3"/>
    <w:rsid w:val="00E26F79"/>
    <w:rsid w:val="00E361A9"/>
    <w:rsid w:val="00E416A1"/>
    <w:rsid w:val="00E43077"/>
    <w:rsid w:val="00E448C0"/>
    <w:rsid w:val="00E466B1"/>
    <w:rsid w:val="00E5379E"/>
    <w:rsid w:val="00E54844"/>
    <w:rsid w:val="00E551E8"/>
    <w:rsid w:val="00E559B1"/>
    <w:rsid w:val="00E60330"/>
    <w:rsid w:val="00E76C61"/>
    <w:rsid w:val="00E76F9B"/>
    <w:rsid w:val="00E80505"/>
    <w:rsid w:val="00E8671D"/>
    <w:rsid w:val="00E97727"/>
    <w:rsid w:val="00EB22E3"/>
    <w:rsid w:val="00EB7292"/>
    <w:rsid w:val="00EC2A9C"/>
    <w:rsid w:val="00EC3CC2"/>
    <w:rsid w:val="00EF4A1D"/>
    <w:rsid w:val="00EF68A7"/>
    <w:rsid w:val="00EF7F57"/>
    <w:rsid w:val="00F02030"/>
    <w:rsid w:val="00F026F7"/>
    <w:rsid w:val="00F07A21"/>
    <w:rsid w:val="00F17A63"/>
    <w:rsid w:val="00F206AA"/>
    <w:rsid w:val="00F20ABB"/>
    <w:rsid w:val="00F225AC"/>
    <w:rsid w:val="00F23B32"/>
    <w:rsid w:val="00F310F4"/>
    <w:rsid w:val="00F31EA2"/>
    <w:rsid w:val="00F44701"/>
    <w:rsid w:val="00F51C2B"/>
    <w:rsid w:val="00F538C3"/>
    <w:rsid w:val="00F55DEF"/>
    <w:rsid w:val="00F61CDF"/>
    <w:rsid w:val="00F63D16"/>
    <w:rsid w:val="00F64723"/>
    <w:rsid w:val="00F7542D"/>
    <w:rsid w:val="00F754CC"/>
    <w:rsid w:val="00F756B6"/>
    <w:rsid w:val="00F824F7"/>
    <w:rsid w:val="00F86158"/>
    <w:rsid w:val="00F9369E"/>
    <w:rsid w:val="00FA15C9"/>
    <w:rsid w:val="00FA282D"/>
    <w:rsid w:val="00FA4442"/>
    <w:rsid w:val="00FA4A98"/>
    <w:rsid w:val="00FA7988"/>
    <w:rsid w:val="00FB3CCB"/>
    <w:rsid w:val="00FB4BE1"/>
    <w:rsid w:val="00FB6D2F"/>
    <w:rsid w:val="00FC0DF7"/>
    <w:rsid w:val="00FC61EF"/>
    <w:rsid w:val="00FD649E"/>
    <w:rsid w:val="00FD69AD"/>
    <w:rsid w:val="00FE29B9"/>
    <w:rsid w:val="00FF22FA"/>
    <w:rsid w:val="00FF449F"/>
    <w:rsid w:val="00FF77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4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555CC"/>
    <w:pPr>
      <w:spacing w:line="360" w:lineRule="auto"/>
      <w:jc w:val="both"/>
    </w:pPr>
    <w:rPr>
      <w:rFonts w:ascii="Arial" w:hAnsi="Arial"/>
      <w:szCs w:val="24"/>
    </w:rPr>
  </w:style>
  <w:style w:type="paragraph" w:styleId="Heading1">
    <w:name w:val="heading 1"/>
    <w:basedOn w:val="Normal"/>
    <w:next w:val="Normal"/>
    <w:autoRedefine/>
    <w:qFormat/>
    <w:rsid w:val="004435F9"/>
    <w:pPr>
      <w:pageBreakBefore/>
      <w:framePr w:w="9469" w:h="567" w:vSpace="425" w:wrap="notBeside" w:vAnchor="text" w:hAnchor="text" w:y="1"/>
      <w:widowControl w:val="0"/>
      <w:numPr>
        <w:numId w:val="29"/>
      </w:numPr>
      <w:pBdr>
        <w:top w:val="single" w:sz="12" w:space="2" w:color="FF6600"/>
        <w:bottom w:val="single" w:sz="12" w:space="1" w:color="FF6600"/>
      </w:pBdr>
      <w:outlineLvl w:val="0"/>
    </w:pPr>
    <w:rPr>
      <w:b/>
      <w:bCs/>
      <w:iCs/>
      <w:caps/>
      <w:color w:val="516473"/>
      <w:position w:val="-10"/>
      <w:sz w:val="22"/>
    </w:rPr>
  </w:style>
  <w:style w:type="paragraph" w:styleId="Heading2">
    <w:name w:val="heading 2"/>
    <w:basedOn w:val="Normal"/>
    <w:next w:val="Meuestilo"/>
    <w:link w:val="Heading2Char"/>
    <w:autoRedefine/>
    <w:qFormat/>
    <w:rsid w:val="00424E97"/>
    <w:pPr>
      <w:widowControl w:val="0"/>
      <w:numPr>
        <w:ilvl w:val="1"/>
        <w:numId w:val="29"/>
      </w:numPr>
      <w:pBdr>
        <w:bottom w:val="single" w:sz="8" w:space="1" w:color="516473"/>
      </w:pBdr>
      <w:outlineLvl w:val="1"/>
    </w:pPr>
    <w:rPr>
      <w:rFonts w:cs="Arial"/>
      <w:b/>
      <w:bCs/>
      <w:iCs/>
      <w:color w:val="516473"/>
      <w:sz w:val="22"/>
      <w:szCs w:val="20"/>
    </w:rPr>
  </w:style>
  <w:style w:type="paragraph" w:styleId="Heading3">
    <w:name w:val="heading 3"/>
    <w:basedOn w:val="Normal"/>
    <w:next w:val="Normal"/>
    <w:autoRedefine/>
    <w:qFormat/>
    <w:rsid w:val="004435F9"/>
    <w:pPr>
      <w:widowControl w:val="0"/>
      <w:numPr>
        <w:ilvl w:val="2"/>
        <w:numId w:val="29"/>
      </w:numPr>
      <w:outlineLvl w:val="2"/>
    </w:pPr>
    <w:rPr>
      <w:rFonts w:cs="Arial"/>
      <w:b/>
      <w:bCs/>
      <w:color w:val="516473"/>
      <w:szCs w:val="20"/>
    </w:rPr>
  </w:style>
  <w:style w:type="paragraph" w:styleId="Heading4">
    <w:name w:val="heading 4"/>
    <w:basedOn w:val="Normal"/>
    <w:next w:val="Normal"/>
    <w:autoRedefine/>
    <w:qFormat/>
    <w:rsid w:val="004435F9"/>
    <w:pPr>
      <w:keepNext/>
      <w:numPr>
        <w:ilvl w:val="3"/>
        <w:numId w:val="29"/>
      </w:numPr>
      <w:spacing w:before="240" w:after="60"/>
      <w:outlineLvl w:val="3"/>
    </w:pPr>
    <w:rPr>
      <w:b/>
      <w:bCs/>
      <w:color w:val="516473"/>
      <w:szCs w:val="20"/>
      <w:u w:color="000080"/>
    </w:rPr>
  </w:style>
  <w:style w:type="paragraph" w:styleId="Heading5">
    <w:name w:val="heading 5"/>
    <w:basedOn w:val="Normal"/>
    <w:next w:val="Normal"/>
    <w:qFormat/>
    <w:rsid w:val="0072336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23360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23360"/>
    <w:pPr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723360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723360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uestilo">
    <w:name w:val="Meu estilo"/>
    <w:basedOn w:val="Normal"/>
    <w:rsid w:val="003F0444"/>
    <w:pPr>
      <w:spacing w:after="120"/>
    </w:pPr>
    <w:rPr>
      <w:rFonts w:cs="Arial"/>
      <w:szCs w:val="20"/>
    </w:rPr>
  </w:style>
  <w:style w:type="character" w:customStyle="1" w:styleId="Heading2Char">
    <w:name w:val="Heading 2 Char"/>
    <w:link w:val="Heading2"/>
    <w:rsid w:val="00424E97"/>
    <w:rPr>
      <w:rFonts w:ascii="Arial" w:hAnsi="Arial" w:cs="Arial"/>
      <w:b/>
      <w:bCs/>
      <w:iCs/>
      <w:color w:val="516473"/>
      <w:sz w:val="22"/>
    </w:rPr>
  </w:style>
  <w:style w:type="table" w:styleId="TableGrid">
    <w:name w:val="Table Grid"/>
    <w:basedOn w:val="TableNormal"/>
    <w:rsid w:val="005916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aliases w:val="Char"/>
    <w:basedOn w:val="Normal"/>
    <w:rsid w:val="00591618"/>
    <w:pPr>
      <w:tabs>
        <w:tab w:val="center" w:pos="4252"/>
        <w:tab w:val="right" w:pos="8504"/>
      </w:tabs>
    </w:pPr>
  </w:style>
  <w:style w:type="paragraph" w:styleId="Footer">
    <w:name w:val="footer"/>
    <w:basedOn w:val="Normal"/>
    <w:link w:val="FooterChar"/>
    <w:uiPriority w:val="99"/>
    <w:rsid w:val="00591618"/>
    <w:pPr>
      <w:tabs>
        <w:tab w:val="center" w:pos="4252"/>
        <w:tab w:val="right" w:pos="8504"/>
      </w:tabs>
    </w:pPr>
  </w:style>
  <w:style w:type="character" w:styleId="PageNumber">
    <w:name w:val="page number"/>
    <w:basedOn w:val="DefaultParagraphFont"/>
    <w:rsid w:val="00591618"/>
  </w:style>
  <w:style w:type="paragraph" w:styleId="BalloonText">
    <w:name w:val="Balloon Text"/>
    <w:basedOn w:val="Normal"/>
    <w:semiHidden/>
    <w:rsid w:val="005825C8"/>
    <w:rPr>
      <w:rFonts w:ascii="Tahoma" w:hAnsi="Tahoma" w:cs="Tahoma"/>
      <w:sz w:val="16"/>
      <w:szCs w:val="16"/>
    </w:rPr>
  </w:style>
  <w:style w:type="paragraph" w:styleId="TOC1">
    <w:name w:val="toc 1"/>
    <w:basedOn w:val="Normal"/>
    <w:next w:val="Normal"/>
    <w:autoRedefine/>
    <w:uiPriority w:val="39"/>
    <w:qFormat/>
    <w:rsid w:val="0056332E"/>
    <w:pPr>
      <w:spacing w:after="120" w:line="240" w:lineRule="auto"/>
      <w:ind w:left="3067"/>
    </w:pPr>
    <w:rPr>
      <w:b/>
      <w:bCs/>
      <w:caps/>
      <w:noProof/>
    </w:rPr>
  </w:style>
  <w:style w:type="character" w:styleId="Hyperlink">
    <w:name w:val="Hyperlink"/>
    <w:uiPriority w:val="99"/>
    <w:rsid w:val="00EF68A7"/>
    <w:rPr>
      <w:color w:val="0000FF"/>
      <w:u w:val="single"/>
    </w:rPr>
  </w:style>
  <w:style w:type="paragraph" w:styleId="TOC2">
    <w:name w:val="toc 2"/>
    <w:basedOn w:val="Normal"/>
    <w:next w:val="Normal"/>
    <w:autoRedefine/>
    <w:uiPriority w:val="39"/>
    <w:qFormat/>
    <w:rsid w:val="00574FAE"/>
    <w:pPr>
      <w:spacing w:after="120" w:line="240" w:lineRule="auto"/>
      <w:ind w:left="3067"/>
      <w:jc w:val="left"/>
    </w:pPr>
  </w:style>
  <w:style w:type="paragraph" w:customStyle="1" w:styleId="Texto1Carcter">
    <w:name w:val="Texto1 Carácter"/>
    <w:basedOn w:val="Normal"/>
    <w:rsid w:val="006C56A4"/>
    <w:pPr>
      <w:spacing w:after="120"/>
    </w:pPr>
    <w:rPr>
      <w:rFonts w:ascii="Arial Narrow" w:hAnsi="Arial Narrow"/>
      <w:sz w:val="22"/>
      <w:szCs w:val="22"/>
      <w:lang w:eastAsia="en-US"/>
    </w:rPr>
  </w:style>
  <w:style w:type="paragraph" w:styleId="TOC3">
    <w:name w:val="toc 3"/>
    <w:basedOn w:val="Normal"/>
    <w:next w:val="Normal"/>
    <w:autoRedefine/>
    <w:uiPriority w:val="39"/>
    <w:qFormat/>
    <w:rsid w:val="00013AFD"/>
    <w:pPr>
      <w:tabs>
        <w:tab w:val="right" w:leader="dot" w:pos="9214"/>
      </w:tabs>
      <w:ind w:left="3062"/>
    </w:pPr>
  </w:style>
  <w:style w:type="paragraph" w:customStyle="1" w:styleId="TITULO1">
    <w:name w:val="TITULO1"/>
    <w:basedOn w:val="Normal"/>
    <w:next w:val="Ttulo11"/>
    <w:autoRedefine/>
    <w:rsid w:val="00B8472A"/>
    <w:pPr>
      <w:pageBreakBefore/>
      <w:numPr>
        <w:numId w:val="28"/>
      </w:numPr>
      <w:pBdr>
        <w:top w:val="single" w:sz="12" w:space="6" w:color="FF6600"/>
        <w:bottom w:val="single" w:sz="12" w:space="5" w:color="FF6600"/>
      </w:pBdr>
      <w:spacing w:before="360" w:after="360"/>
      <w:outlineLvl w:val="0"/>
    </w:pPr>
    <w:rPr>
      <w:b/>
      <w:caps/>
      <w:color w:val="516473"/>
      <w:sz w:val="22"/>
    </w:rPr>
  </w:style>
  <w:style w:type="paragraph" w:customStyle="1" w:styleId="Ttulo11">
    <w:name w:val="Título1.1"/>
    <w:basedOn w:val="Normal"/>
    <w:rsid w:val="00663631"/>
    <w:pPr>
      <w:numPr>
        <w:ilvl w:val="1"/>
        <w:numId w:val="28"/>
      </w:numPr>
      <w:pBdr>
        <w:bottom w:val="single" w:sz="4" w:space="3" w:color="808080"/>
      </w:pBdr>
      <w:spacing w:before="120" w:after="240"/>
    </w:pPr>
    <w:rPr>
      <w:b/>
      <w:color w:val="516473"/>
      <w:sz w:val="22"/>
    </w:rPr>
  </w:style>
  <w:style w:type="paragraph" w:customStyle="1" w:styleId="Ttulo111">
    <w:name w:val="Título1.1.1"/>
    <w:basedOn w:val="Normal"/>
    <w:rsid w:val="00BD62B2"/>
    <w:pPr>
      <w:numPr>
        <w:ilvl w:val="2"/>
        <w:numId w:val="28"/>
      </w:numPr>
      <w:pBdr>
        <w:bottom w:val="single" w:sz="4" w:space="3" w:color="808080"/>
      </w:pBdr>
      <w:spacing w:before="120" w:after="240"/>
    </w:pPr>
    <w:rPr>
      <w:b/>
      <w:color w:val="516473"/>
    </w:rPr>
  </w:style>
  <w:style w:type="paragraph" w:customStyle="1" w:styleId="Titulosemnmero">
    <w:name w:val="Titulo sem número"/>
    <w:basedOn w:val="TITULO1"/>
    <w:next w:val="Meuestilo"/>
    <w:rsid w:val="00DF4047"/>
    <w:pPr>
      <w:numPr>
        <w:numId w:val="0"/>
      </w:numPr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727FF"/>
    <w:pPr>
      <w:keepNext/>
      <w:keepLines/>
      <w:pageBreakBefore w:val="0"/>
      <w:framePr w:w="0" w:hRule="auto" w:vSpace="0" w:wrap="auto" w:vAnchor="margin" w:yAlign="inline"/>
      <w:widowControl/>
      <w:pBdr>
        <w:top w:val="none" w:sz="0" w:space="0" w:color="auto"/>
        <w:bottom w:val="none" w:sz="0" w:space="0" w:color="auto"/>
      </w:pBdr>
      <w:spacing w:before="480" w:line="276" w:lineRule="auto"/>
      <w:jc w:val="left"/>
      <w:outlineLvl w:val="9"/>
    </w:pPr>
    <w:rPr>
      <w:rFonts w:ascii="Cambria" w:eastAsia="MS Gothic" w:hAnsi="Cambria"/>
      <w:iCs w:val="0"/>
      <w:caps w:val="0"/>
      <w:color w:val="365F91"/>
      <w:position w:val="0"/>
      <w:sz w:val="28"/>
      <w:szCs w:val="28"/>
      <w:lang w:val="en-US" w:eastAsia="ja-JP"/>
    </w:rPr>
  </w:style>
  <w:style w:type="character" w:styleId="PlaceholderText">
    <w:name w:val="Placeholder Text"/>
    <w:basedOn w:val="DefaultParagraphFont"/>
    <w:uiPriority w:val="99"/>
    <w:semiHidden/>
    <w:rsid w:val="00E559B1"/>
    <w:rPr>
      <w:color w:val="808080"/>
    </w:rPr>
  </w:style>
  <w:style w:type="numbering" w:customStyle="1" w:styleId="Style1">
    <w:name w:val="Style1"/>
    <w:uiPriority w:val="99"/>
    <w:rsid w:val="004435F9"/>
    <w:pPr>
      <w:numPr>
        <w:numId w:val="29"/>
      </w:numPr>
    </w:pPr>
  </w:style>
  <w:style w:type="paragraph" w:styleId="ListParagraph">
    <w:name w:val="List Paragraph"/>
    <w:basedOn w:val="Normal"/>
    <w:uiPriority w:val="34"/>
    <w:qFormat/>
    <w:rsid w:val="002D083B"/>
    <w:pPr>
      <w:ind w:left="720"/>
      <w:contextualSpacing/>
    </w:pPr>
  </w:style>
  <w:style w:type="character" w:styleId="Emphasis">
    <w:name w:val="Emphasis"/>
    <w:basedOn w:val="DefaultParagraphFont"/>
    <w:qFormat/>
    <w:rsid w:val="00BE78BF"/>
    <w:rPr>
      <w:i/>
      <w:iCs/>
    </w:rPr>
  </w:style>
  <w:style w:type="paragraph" w:customStyle="1" w:styleId="Arial16">
    <w:name w:val="Arial16"/>
    <w:qFormat/>
    <w:rsid w:val="009C2FE6"/>
    <w:pPr>
      <w:autoSpaceDE w:val="0"/>
      <w:autoSpaceDN w:val="0"/>
      <w:adjustRightInd w:val="0"/>
      <w:jc w:val="right"/>
    </w:pPr>
    <w:rPr>
      <w:rFonts w:ascii="Arial" w:hAnsi="Arial" w:cs="Arial"/>
      <w:color w:val="516473"/>
      <w:sz w:val="32"/>
      <w:szCs w:val="40"/>
    </w:rPr>
  </w:style>
  <w:style w:type="paragraph" w:customStyle="1" w:styleId="Arial20">
    <w:name w:val="Arial20"/>
    <w:qFormat/>
    <w:rsid w:val="009C2FE6"/>
    <w:pPr>
      <w:autoSpaceDE w:val="0"/>
      <w:autoSpaceDN w:val="0"/>
      <w:adjustRightInd w:val="0"/>
      <w:jc w:val="right"/>
    </w:pPr>
    <w:rPr>
      <w:rFonts w:ascii="Arial" w:hAnsi="Arial" w:cs="Arial"/>
      <w:color w:val="516473"/>
      <w:sz w:val="40"/>
      <w:szCs w:val="32"/>
    </w:rPr>
  </w:style>
  <w:style w:type="paragraph" w:customStyle="1" w:styleId="Arial8">
    <w:name w:val="Arial8"/>
    <w:qFormat/>
    <w:rsid w:val="009C2FE6"/>
    <w:pPr>
      <w:jc w:val="right"/>
    </w:pPr>
    <w:rPr>
      <w:rFonts w:ascii="Arial" w:hAnsi="Arial" w:cs="Arial"/>
      <w:color w:val="516473"/>
      <w:sz w:val="16"/>
      <w:szCs w:val="40"/>
    </w:rPr>
  </w:style>
  <w:style w:type="paragraph" w:customStyle="1" w:styleId="RptFooter">
    <w:name w:val="RptFooter"/>
    <w:qFormat/>
    <w:rsid w:val="0065291E"/>
    <w:pPr>
      <w:ind w:left="504" w:hanging="360"/>
    </w:pPr>
    <w:rPr>
      <w:rFonts w:ascii="Arial" w:hAnsi="Arial" w:cs="Arial"/>
      <w:bCs/>
      <w:iCs/>
      <w:color w:val="516473"/>
      <w:sz w:val="16"/>
    </w:rPr>
  </w:style>
  <w:style w:type="paragraph" w:customStyle="1" w:styleId="TableHeader">
    <w:name w:val="TableHeader"/>
    <w:qFormat/>
    <w:rsid w:val="001C326A"/>
    <w:pPr>
      <w:shd w:val="clear" w:color="auto" w:fill="B2B2B2"/>
      <w:jc w:val="center"/>
    </w:pPr>
    <w:rPr>
      <w:rFonts w:ascii="Arial" w:hAnsi="Arial"/>
      <w:b/>
      <w:sz w:val="16"/>
      <w:szCs w:val="24"/>
      <w:lang w:val="en-US"/>
    </w:rPr>
  </w:style>
  <w:style w:type="paragraph" w:customStyle="1" w:styleId="Tablecontent">
    <w:name w:val="Tablecontent"/>
    <w:qFormat/>
    <w:rsid w:val="007635DE"/>
    <w:pPr>
      <w:shd w:val="clear" w:color="auto" w:fill="F2F2F2"/>
      <w:spacing w:line="360" w:lineRule="auto"/>
      <w:jc w:val="center"/>
    </w:pPr>
    <w:rPr>
      <w:rFonts w:ascii="Arial" w:hAnsi="Arial"/>
      <w:color w:val="000000" w:themeColor="text1"/>
      <w:sz w:val="18"/>
      <w:szCs w:val="24"/>
      <w:lang w:val="en-US"/>
    </w:rPr>
  </w:style>
  <w:style w:type="paragraph" w:customStyle="1" w:styleId="Techfooter">
    <w:name w:val="Techfooter"/>
    <w:basedOn w:val="Normal"/>
    <w:qFormat/>
    <w:rsid w:val="001663ED"/>
    <w:pPr>
      <w:framePr w:wrap="around" w:vAnchor="text" w:hAnchor="text" w:y="1"/>
    </w:pPr>
    <w:rPr>
      <w:lang w:val="en-US"/>
    </w:rPr>
  </w:style>
  <w:style w:type="paragraph" w:customStyle="1" w:styleId="Technico">
    <w:name w:val="Technico"/>
    <w:qFormat/>
    <w:rsid w:val="00DD7B59"/>
    <w:pPr>
      <w:framePr w:hSpace="187" w:wrap="around" w:vAnchor="page" w:hAnchor="text" w:y="12342"/>
      <w:jc w:val="center"/>
    </w:pPr>
    <w:rPr>
      <w:rFonts w:ascii="Arial" w:hAnsi="Arial" w:cs="Arial"/>
      <w:b/>
      <w:color w:val="000000" w:themeColor="text1"/>
      <w:lang w:val="en-US"/>
    </w:rPr>
  </w:style>
  <w:style w:type="paragraph" w:customStyle="1" w:styleId="BookmarkHeader">
    <w:name w:val="BookmarkHeader"/>
    <w:basedOn w:val="Heading1"/>
    <w:qFormat/>
    <w:rsid w:val="008D781E"/>
    <w:pPr>
      <w:framePr w:wrap="notBeside"/>
      <w:numPr>
        <w:numId w:val="0"/>
      </w:numPr>
      <w:pBdr>
        <w:top w:val="single" w:sz="12" w:space="6" w:color="FF6600"/>
        <w:bottom w:val="single" w:sz="12" w:space="2" w:color="FF6600"/>
      </w:pBdr>
    </w:pPr>
    <w:rPr>
      <w:rFonts w:cs="Arial"/>
    </w:rPr>
  </w:style>
  <w:style w:type="paragraph" w:customStyle="1" w:styleId="BookmarkContent">
    <w:name w:val="BookmarkContent"/>
    <w:basedOn w:val="Normal"/>
    <w:qFormat/>
    <w:rsid w:val="004B3983"/>
    <w:rPr>
      <w:lang w:val="en-US"/>
    </w:rPr>
  </w:style>
  <w:style w:type="table" w:customStyle="1" w:styleId="TableCalculation1">
    <w:name w:val="TableCalculation1"/>
    <w:basedOn w:val="TableNormal"/>
    <w:uiPriority w:val="99"/>
    <w:rsid w:val="00291E05"/>
    <w:pPr>
      <w:spacing w:before="120" w:line="360" w:lineRule="auto"/>
      <w:jc w:val="both"/>
    </w:pPr>
    <w:rPr>
      <w:rFonts w:ascii="Arial" w:hAnsi="Arial"/>
      <w:sz w:val="18"/>
    </w:rPr>
    <w:tblPr>
      <w:tblInd w:w="0" w:type="dxa"/>
      <w:tblBorders>
        <w:bottom w:val="single" w:sz="4" w:space="0" w:color="516473"/>
        <w:insideH w:val="single" w:sz="4" w:space="0" w:color="516473"/>
        <w:insideV w:val="single" w:sz="4" w:space="0" w:color="51647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/>
      <w:vAlign w:val="center"/>
    </w:tcPr>
    <w:tblStylePr w:type="firstRow">
      <w:pPr>
        <w:wordWrap/>
        <w:spacing w:beforeLines="0" w:beforeAutospacing="0" w:afterLines="0" w:afterAutospacing="0" w:line="240" w:lineRule="auto"/>
        <w:ind w:leftChars="0" w:left="0"/>
        <w:jc w:val="center"/>
      </w:pPr>
      <w:rPr>
        <w:rFonts w:ascii="Arial" w:hAnsi="Arial"/>
        <w:b w:val="0"/>
        <w:i w:val="0"/>
        <w:caps/>
        <w:smallCaps w:val="0"/>
        <w:color w:val="FFFFFF" w:themeColor="background1"/>
        <w:sz w:val="16"/>
      </w:rPr>
      <w:tblPr/>
      <w:tcPr>
        <w:tcBorders>
          <w:top w:val="single" w:sz="12" w:space="0" w:color="516473"/>
          <w:left w:val="nil"/>
          <w:bottom w:val="single" w:sz="12" w:space="0" w:color="516473"/>
          <w:right w:val="nil"/>
          <w:insideH w:val="single" w:sz="12" w:space="0" w:color="516473"/>
          <w:insideV w:val="single" w:sz="12" w:space="0" w:color="516473"/>
          <w:tl2br w:val="nil"/>
          <w:tr2bl w:val="nil"/>
        </w:tcBorders>
        <w:shd w:val="clear" w:color="auto" w:fill="738A9D"/>
      </w:tcPr>
    </w:tblStylePr>
  </w:style>
  <w:style w:type="table" w:customStyle="1" w:styleId="TableCalculation2">
    <w:name w:val="TableCalculation2"/>
    <w:basedOn w:val="TableNormal"/>
    <w:uiPriority w:val="99"/>
    <w:rsid w:val="0019580B"/>
    <w:rPr>
      <w:rFonts w:ascii="Arial" w:hAnsi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/>
      <w:vAlign w:val="center"/>
    </w:tcPr>
    <w:tblStylePr w:type="firstRow">
      <w:rPr>
        <w:b/>
        <w:color w:val="FFFFFF" w:themeColor="background1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738A9D"/>
      </w:tcPr>
    </w:tblStylePr>
  </w:style>
  <w:style w:type="table" w:customStyle="1" w:styleId="TableCalculation3">
    <w:name w:val="TableCalculation3"/>
    <w:basedOn w:val="TableNormal"/>
    <w:uiPriority w:val="99"/>
    <w:rsid w:val="0019580B"/>
    <w:rPr>
      <w:rFonts w:ascii="Arial" w:hAnsi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/>
      <w:vAlign w:val="center"/>
    </w:tcPr>
    <w:tblStylePr w:type="firstRow">
      <w:rPr>
        <w:b/>
        <w:color w:val="FFFFFF" w:themeColor="background1"/>
      </w:rPr>
      <w:tblPr/>
      <w:tcPr>
        <w:shd w:val="clear" w:color="auto" w:fill="738A9D"/>
      </w:tcPr>
    </w:tblStylePr>
  </w:style>
  <w:style w:type="table" w:customStyle="1" w:styleId="TableCalculation4">
    <w:name w:val="TableCalculation4"/>
    <w:basedOn w:val="TableNormal"/>
    <w:uiPriority w:val="99"/>
    <w:rsid w:val="00291E05"/>
    <w:pPr>
      <w:spacing w:before="120" w:line="360" w:lineRule="auto"/>
      <w:jc w:val="both"/>
    </w:pPr>
    <w:rPr>
      <w:rFonts w:ascii="Arial" w:hAnsi="Arial"/>
      <w:sz w:val="18"/>
    </w:rPr>
    <w:tblPr>
      <w:tblInd w:w="0" w:type="dxa"/>
      <w:tblBorders>
        <w:bottom w:val="single" w:sz="4" w:space="0" w:color="516473"/>
        <w:insideH w:val="single" w:sz="4" w:space="0" w:color="516473"/>
        <w:insideV w:val="single" w:sz="4" w:space="0" w:color="51647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/>
    </w:tcPr>
    <w:tblStylePr w:type="firstRow">
      <w:pPr>
        <w:wordWrap/>
        <w:spacing w:beforeLines="0" w:beforeAutospacing="0" w:afterLines="0" w:afterAutospacing="0" w:line="240" w:lineRule="auto"/>
        <w:jc w:val="center"/>
      </w:pPr>
      <w:rPr>
        <w:rFonts w:ascii="Arial" w:hAnsi="Arial"/>
        <w:b w:val="0"/>
        <w:i w:val="0"/>
        <w:caps/>
        <w:smallCaps w:val="0"/>
        <w:color w:val="FFFFFF" w:themeColor="background1"/>
        <w:sz w:val="16"/>
      </w:rPr>
      <w:tblPr/>
      <w:tcPr>
        <w:tcBorders>
          <w:top w:val="single" w:sz="12" w:space="0" w:color="516473"/>
          <w:left w:val="nil"/>
          <w:bottom w:val="single" w:sz="12" w:space="0" w:color="516473"/>
          <w:right w:val="nil"/>
          <w:insideH w:val="nil"/>
          <w:insideV w:val="nil"/>
          <w:tl2br w:val="nil"/>
          <w:tr2bl w:val="nil"/>
        </w:tcBorders>
        <w:shd w:val="clear" w:color="auto" w:fill="738A9D"/>
      </w:tcPr>
    </w:tblStylePr>
  </w:style>
  <w:style w:type="table" w:customStyle="1" w:styleId="TableRecommendation">
    <w:name w:val="TableRecommendation"/>
    <w:basedOn w:val="TableNormal"/>
    <w:uiPriority w:val="99"/>
    <w:rsid w:val="00E20E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Mar>
        <w:top w:w="86" w:type="dxa"/>
        <w:left w:w="115" w:type="dxa"/>
        <w:bottom w:w="86" w:type="dxa"/>
        <w:right w:w="115" w:type="dxa"/>
      </w:tcMar>
    </w:tcPr>
    <w:tblStylePr w:type="firstRow">
      <w:rPr>
        <w:b/>
      </w:rPr>
      <w:tblPr/>
      <w:tcPr>
        <w:vAlign w:val="center"/>
      </w:tcPr>
    </w:tblStylePr>
  </w:style>
  <w:style w:type="table" w:customStyle="1" w:styleId="TableCapitals">
    <w:name w:val="TableCapitals"/>
    <w:basedOn w:val="TableNormal"/>
    <w:uiPriority w:val="99"/>
    <w:rsid w:val="00966C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/>
    </w:tcPr>
    <w:tblStylePr w:type="firstRow">
      <w:rPr>
        <w:b/>
        <w:color w:val="FFFFFF" w:themeColor="background1"/>
      </w:rPr>
      <w:tblPr/>
      <w:tcPr>
        <w:shd w:val="clear" w:color="auto" w:fill="738A9D"/>
      </w:tcPr>
    </w:tblStylePr>
  </w:style>
  <w:style w:type="table" w:customStyle="1" w:styleId="TableConclusion">
    <w:name w:val="TableConclusion"/>
    <w:basedOn w:val="TableNormal"/>
    <w:uiPriority w:val="99"/>
    <w:rsid w:val="00291E05"/>
    <w:pPr>
      <w:spacing w:before="120" w:line="360" w:lineRule="auto"/>
      <w:jc w:val="both"/>
    </w:pPr>
    <w:rPr>
      <w:rFonts w:ascii="Arial" w:hAnsi="Arial"/>
      <w:sz w:val="18"/>
    </w:rPr>
    <w:tblPr>
      <w:tblInd w:w="0" w:type="dxa"/>
      <w:tblBorders>
        <w:bottom w:val="single" w:sz="4" w:space="0" w:color="516473"/>
        <w:insideH w:val="single" w:sz="4" w:space="0" w:color="516473"/>
        <w:insideV w:val="single" w:sz="4" w:space="0" w:color="51647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/>
    </w:tcPr>
    <w:tblStylePr w:type="firstRow">
      <w:pPr>
        <w:wordWrap/>
        <w:spacing w:beforeLines="0" w:beforeAutospacing="0" w:afterLines="0" w:afterAutospacing="0" w:line="240" w:lineRule="auto"/>
        <w:jc w:val="center"/>
      </w:pPr>
      <w:rPr>
        <w:rFonts w:ascii="Arial" w:hAnsi="Arial"/>
        <w:b/>
        <w:color w:val="FFFFFF" w:themeColor="background1"/>
        <w:sz w:val="16"/>
      </w:rPr>
      <w:tblPr/>
      <w:tcPr>
        <w:tcBorders>
          <w:top w:val="single" w:sz="12" w:space="0" w:color="516473"/>
          <w:left w:val="nil"/>
          <w:bottom w:val="single" w:sz="12" w:space="0" w:color="516473"/>
          <w:right w:val="nil"/>
          <w:insideH w:val="nil"/>
          <w:insideV w:val="single" w:sz="12" w:space="0" w:color="516473"/>
          <w:tl2br w:val="nil"/>
          <w:tr2bl w:val="nil"/>
        </w:tcBorders>
        <w:shd w:val="clear" w:color="auto" w:fill="738A9D"/>
      </w:tcPr>
    </w:tblStylePr>
  </w:style>
  <w:style w:type="table" w:customStyle="1" w:styleId="TableScenarios">
    <w:name w:val="TableScenarios"/>
    <w:basedOn w:val="TableNormal"/>
    <w:uiPriority w:val="99"/>
    <w:rsid w:val="00291E05"/>
    <w:pPr>
      <w:spacing w:before="120" w:line="360" w:lineRule="auto"/>
    </w:pPr>
    <w:rPr>
      <w:rFonts w:ascii="Arial" w:hAnsi="Arial"/>
      <w:sz w:val="18"/>
    </w:rPr>
    <w:tblPr>
      <w:tblInd w:w="0" w:type="dxa"/>
      <w:tblBorders>
        <w:bottom w:val="single" w:sz="4" w:space="0" w:color="516473"/>
        <w:insideH w:val="single" w:sz="4" w:space="0" w:color="516473"/>
        <w:insideV w:val="single" w:sz="4" w:space="0" w:color="51647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/>
    </w:tcPr>
    <w:tblStylePr w:type="firstRow">
      <w:pPr>
        <w:wordWrap/>
        <w:spacing w:beforeLines="0" w:beforeAutospacing="0" w:afterLines="0" w:afterAutospacing="0" w:line="240" w:lineRule="auto"/>
        <w:jc w:val="center"/>
      </w:pPr>
      <w:rPr>
        <w:rFonts w:ascii="Arial" w:hAnsi="Arial"/>
        <w:b w:val="0"/>
        <w:i w:val="0"/>
        <w:caps/>
        <w:smallCaps w:val="0"/>
        <w:color w:val="FFFFFF" w:themeColor="background1"/>
        <w:sz w:val="16"/>
      </w:rPr>
      <w:tblPr/>
      <w:tcPr>
        <w:tcBorders>
          <w:top w:val="single" w:sz="12" w:space="0" w:color="516473"/>
          <w:left w:val="nil"/>
          <w:bottom w:val="single" w:sz="12" w:space="0" w:color="516473"/>
          <w:right w:val="nil"/>
          <w:insideH w:val="nil"/>
          <w:insideV w:val="single" w:sz="12" w:space="0" w:color="516473"/>
          <w:tl2br w:val="nil"/>
          <w:tr2bl w:val="nil"/>
        </w:tcBorders>
        <w:shd w:val="clear" w:color="auto" w:fill="738A9D"/>
      </w:tcPr>
    </w:tblStylePr>
  </w:style>
  <w:style w:type="table" w:customStyle="1" w:styleId="TableCompanyHistory">
    <w:name w:val="TableCompanyHistory"/>
    <w:basedOn w:val="TableNormal"/>
    <w:uiPriority w:val="99"/>
    <w:rsid w:val="00FA15C9"/>
    <w:pPr>
      <w:spacing w:before="120" w:line="360" w:lineRule="auto"/>
      <w:jc w:val="both"/>
    </w:pPr>
    <w:rPr>
      <w:rFonts w:ascii="Arial" w:hAnsi="Arial"/>
      <w:sz w:val="18"/>
    </w:rPr>
    <w:tblPr>
      <w:tblInd w:w="0" w:type="dxa"/>
      <w:tblBorders>
        <w:bottom w:val="single" w:sz="4" w:space="0" w:color="516473"/>
        <w:insideH w:val="single" w:sz="4" w:space="0" w:color="516473"/>
        <w:insideV w:val="single" w:sz="4" w:space="0" w:color="51647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/>
      <w:vAlign w:val="center"/>
    </w:tcPr>
    <w:tblStylePr w:type="firstRow">
      <w:pPr>
        <w:wordWrap/>
        <w:spacing w:beforeLines="0" w:beforeAutospacing="0" w:afterLines="0" w:afterAutospacing="0" w:line="240" w:lineRule="auto"/>
        <w:jc w:val="center"/>
      </w:pPr>
      <w:rPr>
        <w:rFonts w:ascii="Arial" w:hAnsi="Arial"/>
        <w:b w:val="0"/>
        <w:caps/>
        <w:smallCaps w:val="0"/>
        <w:color w:val="FFFFFF" w:themeColor="background1"/>
        <w:sz w:val="18"/>
      </w:rPr>
      <w:tblPr/>
      <w:tcPr>
        <w:tcBorders>
          <w:top w:val="single" w:sz="12" w:space="0" w:color="516473"/>
          <w:left w:val="nil"/>
          <w:bottom w:val="single" w:sz="12" w:space="0" w:color="516473"/>
          <w:right w:val="nil"/>
          <w:insideH w:val="nil"/>
          <w:insideV w:val="single" w:sz="12" w:space="0" w:color="516473"/>
          <w:tl2br w:val="nil"/>
          <w:tr2bl w:val="nil"/>
        </w:tcBorders>
        <w:shd w:val="clear" w:color="auto" w:fill="738A9D"/>
      </w:tcPr>
    </w:tblStylePr>
  </w:style>
  <w:style w:type="table" w:customStyle="1" w:styleId="TableScale">
    <w:name w:val="TableScale"/>
    <w:basedOn w:val="TableNormal"/>
    <w:uiPriority w:val="99"/>
    <w:rsid w:val="000C53A3"/>
    <w:pPr>
      <w:spacing w:before="120" w:line="360" w:lineRule="auto"/>
      <w:jc w:val="both"/>
    </w:pPr>
    <w:rPr>
      <w:rFonts w:ascii="Arial" w:hAnsi="Arial"/>
      <w:color w:val="000000" w:themeColor="text1"/>
      <w:sz w:val="18"/>
    </w:rPr>
    <w:tblPr>
      <w:tblStyleRowBandSize w:val="1"/>
      <w:tblInd w:w="0" w:type="dxa"/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51647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/>
    </w:tcPr>
    <w:tblStylePr w:type="firstRow">
      <w:pPr>
        <w:wordWrap/>
        <w:spacing w:beforeLines="0" w:beforeAutospacing="0" w:afterLines="0" w:afterAutospacing="0" w:line="240" w:lineRule="auto"/>
        <w:jc w:val="center"/>
      </w:pPr>
      <w:rPr>
        <w:rFonts w:ascii="Arial" w:hAnsi="Arial"/>
        <w:b w:val="0"/>
        <w:i w:val="0"/>
        <w:caps/>
        <w:smallCaps w:val="0"/>
        <w:color w:val="FFFFFF" w:themeColor="background1"/>
        <w:sz w:val="16"/>
      </w:rPr>
      <w:tblPr/>
      <w:tcPr>
        <w:tcBorders>
          <w:top w:val="single" w:sz="12" w:space="0" w:color="516473"/>
          <w:left w:val="nil"/>
          <w:bottom w:val="single" w:sz="12" w:space="0" w:color="516473"/>
          <w:right w:val="nil"/>
          <w:insideH w:val="nil"/>
          <w:insideV w:val="single" w:sz="12" w:space="0" w:color="516473"/>
          <w:tl2br w:val="nil"/>
          <w:tr2bl w:val="nil"/>
        </w:tcBorders>
        <w:shd w:val="clear" w:color="auto" w:fill="738A9D"/>
      </w:tcPr>
    </w:tblStylePr>
  </w:style>
  <w:style w:type="table" w:customStyle="1" w:styleId="TableDynamic">
    <w:name w:val="TableDynamic"/>
    <w:basedOn w:val="TableNormal"/>
    <w:uiPriority w:val="99"/>
    <w:rsid w:val="00C43609"/>
    <w:pPr>
      <w:spacing w:before="120" w:line="360" w:lineRule="auto"/>
      <w:jc w:val="both"/>
    </w:pPr>
    <w:rPr>
      <w:rFonts w:ascii="Arial" w:hAnsi="Arial"/>
      <w:sz w:val="18"/>
    </w:rPr>
    <w:tblPr>
      <w:tblInd w:w="0" w:type="dxa"/>
      <w:tblBorders>
        <w:bottom w:val="single" w:sz="4" w:space="0" w:color="516473"/>
        <w:insideH w:val="single" w:sz="4" w:space="0" w:color="516473"/>
        <w:insideV w:val="single" w:sz="4" w:space="0" w:color="51647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wordWrap/>
        <w:spacing w:beforeLines="0" w:beforeAutospacing="0" w:afterLines="0" w:afterAutospacing="0"/>
        <w:jc w:val="center"/>
      </w:pPr>
      <w:rPr>
        <w:rFonts w:ascii="Arial" w:hAnsi="Arial"/>
        <w:b w:val="0"/>
        <w:i w:val="0"/>
        <w:caps/>
        <w:smallCaps w:val="0"/>
        <w:color w:val="FFFFFF" w:themeColor="background1"/>
        <w:sz w:val="16"/>
      </w:rPr>
      <w:tblPr/>
      <w:tcPr>
        <w:tcBorders>
          <w:top w:val="single" w:sz="12" w:space="0" w:color="516473"/>
          <w:left w:val="nil"/>
          <w:bottom w:val="single" w:sz="12" w:space="0" w:color="516473"/>
          <w:right w:val="nil"/>
          <w:insideH w:val="nil"/>
          <w:insideV w:val="single" w:sz="12" w:space="0" w:color="516473"/>
          <w:tl2br w:val="nil"/>
          <w:tr2bl w:val="nil"/>
        </w:tcBorders>
        <w:shd w:val="clear" w:color="auto" w:fill="738A9D"/>
      </w:tcPr>
    </w:tblStylePr>
  </w:style>
  <w:style w:type="table" w:customStyle="1" w:styleId="TableSign">
    <w:name w:val="TableSign"/>
    <w:basedOn w:val="TableNormal"/>
    <w:uiPriority w:val="99"/>
    <w:rsid w:val="009B3C2C"/>
    <w:rPr>
      <w:rFonts w:ascii="Arial" w:hAnsi="Arial"/>
      <w:sz w:val="16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">
    <w:name w:val="Style2"/>
    <w:qFormat/>
    <w:rsid w:val="001C746A"/>
    <w:pPr>
      <w:spacing w:line="360" w:lineRule="auto"/>
    </w:pPr>
    <w:rPr>
      <w:rFonts w:ascii="Arial" w:hAnsi="Arial" w:cs="Arial"/>
      <w:noProof/>
    </w:rPr>
  </w:style>
  <w:style w:type="paragraph" w:customStyle="1" w:styleId="Answers">
    <w:name w:val="Answers"/>
    <w:qFormat/>
    <w:rsid w:val="006C02B3"/>
    <w:rPr>
      <w:rFonts w:ascii="Arial" w:hAnsi="Arial" w:cs="Arial"/>
      <w:noProof/>
    </w:rPr>
  </w:style>
  <w:style w:type="character" w:customStyle="1" w:styleId="FooterChar">
    <w:name w:val="Footer Char"/>
    <w:basedOn w:val="DefaultParagraphFont"/>
    <w:link w:val="Footer"/>
    <w:uiPriority w:val="99"/>
    <w:rsid w:val="000C0128"/>
    <w:rPr>
      <w:rFonts w:ascii="Arial" w:hAnsi="Arial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Meuestilo">
    <w:name w:val="Style1"/>
    <w:pPr>
      <w:numPr>
        <w:numId w:val="29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image" Target="media/image1.jpeg"/><Relationship Id="rId26" Type="http://schemas.openxmlformats.org/officeDocument/2006/relationships/footer" Target="footer6.xml"/><Relationship Id="rId39" Type="http://schemas.microsoft.com/office/2007/relationships/stylesWithEffects" Target="stylesWithEffects.xml"/><Relationship Id="rId3" Type="http://schemas.openxmlformats.org/officeDocument/2006/relationships/customXml" Target="../customXml/item2.xml"/><Relationship Id="rId21" Type="http://schemas.openxmlformats.org/officeDocument/2006/relationships/header" Target="header5.xml"/><Relationship Id="rId34" Type="http://schemas.openxmlformats.org/officeDocument/2006/relationships/header" Target="header11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5" Type="http://schemas.openxmlformats.org/officeDocument/2006/relationships/header" Target="header7.xml"/><Relationship Id="rId33" Type="http://schemas.openxmlformats.org/officeDocument/2006/relationships/image" Target="media/image2.jpeg"/><Relationship Id="rId38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header" Target="header3.xml"/><Relationship Id="rId20" Type="http://schemas.openxmlformats.org/officeDocument/2006/relationships/image" Target="media/image3.jpeg"/><Relationship Id="rId29" Type="http://schemas.openxmlformats.org/officeDocument/2006/relationships/header" Target="header9.xml"/><Relationship Id="rId1" Type="http://schemas.microsoft.com/office/2006/relationships/keyMapCustomizations" Target="customizations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5.xml"/><Relationship Id="rId32" Type="http://schemas.openxmlformats.org/officeDocument/2006/relationships/footer" Target="footer9.xml"/><Relationship Id="rId37" Type="http://schemas.openxmlformats.org/officeDocument/2006/relationships/glossaryDocument" Target="glossary/document.xml"/><Relationship Id="rId5" Type="http://schemas.openxmlformats.org/officeDocument/2006/relationships/customXml" Target="../customXml/item4.xml"/><Relationship Id="rId15" Type="http://schemas.openxmlformats.org/officeDocument/2006/relationships/footer" Target="footer2.xml"/><Relationship Id="rId23" Type="http://schemas.openxmlformats.org/officeDocument/2006/relationships/header" Target="header6.xml"/><Relationship Id="rId28" Type="http://schemas.openxmlformats.org/officeDocument/2006/relationships/footer" Target="footer7.xml"/><Relationship Id="rId36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header" Target="header4.xml"/><Relationship Id="rId31" Type="http://schemas.openxmlformats.org/officeDocument/2006/relationships/header" Target="header10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footer" Target="footer1.xml"/><Relationship Id="rId22" Type="http://schemas.openxmlformats.org/officeDocument/2006/relationships/footer" Target="footer4.xml"/><Relationship Id="rId27" Type="http://schemas.openxmlformats.org/officeDocument/2006/relationships/header" Target="header8.xml"/><Relationship Id="rId30" Type="http://schemas.openxmlformats.org/officeDocument/2006/relationships/footer" Target="footer8.xml"/><Relationship Id="rId35" Type="http://schemas.openxmlformats.org/officeDocument/2006/relationships/footer" Target="footer10.xml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45097F-4827-4B8E-B651-9208C3A37433}"/>
      </w:docPartPr>
      <w:docPartBody>
        <w:p w:rsidR="00A768FE" w:rsidRDefault="00A2493E">
          <w:r w:rsidRPr="004940FD">
            <w:rPr>
              <w:rStyle w:val="PlaceholderText"/>
            </w:rPr>
            <w:t>Click here to enter text.</w:t>
          </w:r>
        </w:p>
      </w:docPartBody>
    </w:docPart>
    <w:docPart>
      <w:docPartPr>
        <w:name w:val="96176136EAF647D7AA693F1499711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2265E5-3B26-4858-8D7D-266878837522}"/>
      </w:docPartPr>
      <w:docPartBody>
        <w:p w:rsidR="002D1CFD" w:rsidRDefault="00FD185D" w:rsidP="00FD185D">
          <w:pPr>
            <w:pStyle w:val="96176136EAF647D7AA693F1499711078"/>
          </w:pPr>
          <w:r w:rsidRPr="004940FD">
            <w:rPr>
              <w:rStyle w:val="PlaceholderText"/>
            </w:rPr>
            <w:t>Click here to enter text.</w:t>
          </w:r>
        </w:p>
      </w:docPartBody>
    </w:docPart>
    <w:docPart>
      <w:docPartPr>
        <w:name w:val="2FA4C0772A3C43CD9682824A0DE7BA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F6B8BD-E5F3-4382-A55F-2D5F1AEAA9F2}"/>
      </w:docPartPr>
      <w:docPartBody>
        <w:p w:rsidR="002D1CFD" w:rsidRDefault="00FD185D" w:rsidP="00FD185D">
          <w:pPr>
            <w:pStyle w:val="2FA4C0772A3C43CD9682824A0DE7BA4E"/>
          </w:pPr>
          <w:r w:rsidRPr="004940FD">
            <w:rPr>
              <w:rStyle w:val="PlaceholderText"/>
            </w:rPr>
            <w:t>Click here to enter text.</w:t>
          </w:r>
        </w:p>
      </w:docPartBody>
    </w:docPart>
    <w:docPart>
      <w:docPartPr>
        <w:name w:val="A60A65C36BDE40C0814D365706FE68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9BD31-2BF2-47C6-BA19-4307E11AFB88}"/>
      </w:docPartPr>
      <w:docPartBody>
        <w:p w:rsidR="002D1CFD" w:rsidRDefault="00FD185D" w:rsidP="00FD185D">
          <w:pPr>
            <w:pStyle w:val="A60A65C36BDE40C0814D365706FE6840"/>
          </w:pPr>
          <w:r w:rsidRPr="004940FD">
            <w:rPr>
              <w:rStyle w:val="PlaceholderText"/>
            </w:rPr>
            <w:t>Click here to enter text.</w:t>
          </w:r>
        </w:p>
      </w:docPartBody>
    </w:docPart>
    <w:docPart>
      <w:docPartPr>
        <w:name w:val="A6D3453F54364D589DB90B6E6DF7F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7FD3FF-BDD5-473A-8113-7A2D1FA658E3}"/>
      </w:docPartPr>
      <w:docPartBody>
        <w:p w:rsidR="002D1CFD" w:rsidRDefault="00FD185D" w:rsidP="00FD185D">
          <w:pPr>
            <w:pStyle w:val="A6D3453F54364D589DB90B6E6DF7F3E8"/>
          </w:pPr>
          <w:r w:rsidRPr="004940FD">
            <w:rPr>
              <w:rStyle w:val="PlaceholderText"/>
            </w:rPr>
            <w:t>Click here to enter text.</w:t>
          </w:r>
        </w:p>
      </w:docPartBody>
    </w:docPart>
    <w:docPart>
      <w:docPartPr>
        <w:name w:val="8F428CA3D6B34B888339B9771CD93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D2C5A4-A823-498E-9B15-4352EF94F67D}"/>
      </w:docPartPr>
      <w:docPartBody>
        <w:p w:rsidR="002D1CFD" w:rsidRDefault="00FD185D" w:rsidP="00FD185D">
          <w:pPr>
            <w:pStyle w:val="8F428CA3D6B34B888339B9771CD93458"/>
          </w:pPr>
          <w:r w:rsidRPr="004940FD">
            <w:rPr>
              <w:rStyle w:val="PlaceholderText"/>
            </w:rPr>
            <w:t>Click here to enter text.</w:t>
          </w:r>
        </w:p>
      </w:docPartBody>
    </w:docPart>
    <w:docPart>
      <w:docPartPr>
        <w:name w:val="2A61CAFB62F840B68293B83F3C8806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1B07EF-2206-4098-8267-6E39D465173A}"/>
      </w:docPartPr>
      <w:docPartBody>
        <w:p w:rsidR="00455048" w:rsidRDefault="000469BC" w:rsidP="000469BC">
          <w:pPr>
            <w:pStyle w:val="2A61CAFB62F840B68293B83F3C880635"/>
          </w:pPr>
          <w:r w:rsidRPr="004940FD">
            <w:rPr>
              <w:rStyle w:val="PlaceholderText"/>
            </w:rPr>
            <w:t>Click here to enter text.</w:t>
          </w:r>
        </w:p>
      </w:docPartBody>
    </w:docPart>
    <w:docPart>
      <w:docPartPr>
        <w:name w:val="F216AB38F5CA4F9B81FCFB6CA05A4C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9AD0F5-7A8A-4EB3-8674-454271F8876C}"/>
      </w:docPartPr>
      <w:docPartBody>
        <w:p w:rsidR="00455048" w:rsidRDefault="000469BC" w:rsidP="000469BC">
          <w:pPr>
            <w:pStyle w:val="F216AB38F5CA4F9B81FCFB6CA05A4C9F"/>
          </w:pPr>
          <w:r w:rsidRPr="004940FD">
            <w:rPr>
              <w:rStyle w:val="PlaceholderText"/>
            </w:rPr>
            <w:t>Click here to enter text.</w:t>
          </w:r>
        </w:p>
      </w:docPartBody>
    </w:docPart>
    <w:docPart>
      <w:docPartPr>
        <w:name w:val="D200D5252E664231AD22715D0E29B3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80C6DF-22A1-4A50-B113-5DE1B2ABDAEB}"/>
      </w:docPartPr>
      <w:docPartBody>
        <w:p w:rsidR="00455048" w:rsidRDefault="000469BC" w:rsidP="000469BC">
          <w:pPr>
            <w:pStyle w:val="D200D5252E664231AD22715D0E29B35D"/>
          </w:pPr>
          <w:r w:rsidRPr="004940FD">
            <w:rPr>
              <w:rStyle w:val="PlaceholderText"/>
            </w:rPr>
            <w:t>Click here to enter text.</w:t>
          </w:r>
        </w:p>
      </w:docPartBody>
    </w:docPart>
    <w:docPart>
      <w:docPartPr>
        <w:name w:val="CD09D98D0C924B0CBB68F932DB2DF9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AAB971-ED64-482D-9739-AB84D55BF3EB}"/>
      </w:docPartPr>
      <w:docPartBody>
        <w:p w:rsidR="005F36BB" w:rsidRDefault="005D6DC2" w:rsidP="005D6DC2">
          <w:pPr>
            <w:pStyle w:val="CD09D98D0C924B0CBB68F932DB2DF989"/>
          </w:pPr>
          <w:r w:rsidRPr="004940FD">
            <w:rPr>
              <w:rStyle w:val="PlaceholderText"/>
            </w:rPr>
            <w:t>Click here to enter text.</w:t>
          </w:r>
        </w:p>
      </w:docPartBody>
    </w:docPart>
    <w:docPart>
      <w:docPartPr>
        <w:name w:val="5AD21ADEEF7A49C6B31052EE31B488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9631DB-6704-4445-9AB4-3D04EEC17AD6}"/>
      </w:docPartPr>
      <w:docPartBody>
        <w:p w:rsidR="005F36BB" w:rsidRDefault="00806B11" w:rsidP="005D6DC2">
          <w:pPr>
            <w:pStyle w:val="5AD21ADEEF7A49C6B31052EE31B48859"/>
          </w:pPr>
          <w:r>
            <w:t>0078/2012/DST</w:t>
          </w:r>
        </w:p>
      </w:docPartBody>
    </w:docPart>
    <w:docPart>
      <w:docPartPr>
        <w:name w:val="0F5DE5E9B2E443B597775AB56630FF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32699D-857D-4664-84A0-1849CD546ACD}"/>
      </w:docPartPr>
      <w:docPartBody>
        <w:p w:rsidR="00FC44EF" w:rsidRDefault="00F176C5" w:rsidP="00F176C5">
          <w:pPr>
            <w:pStyle w:val="0F5DE5E9B2E443B597775AB56630FF76"/>
          </w:pPr>
          <w:r w:rsidRPr="004940FD">
            <w:rPr>
              <w:rStyle w:val="PlaceholderText"/>
            </w:rPr>
            <w:t>Click here to enter text.</w:t>
          </w:r>
        </w:p>
      </w:docPartBody>
    </w:docPart>
    <w:docPart>
      <w:docPartPr>
        <w:name w:val="F1A2A0A7B73A497596FE835EB5EBBB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6A4EDD-C80F-4A0C-A8C5-2E2091BB3090}"/>
      </w:docPartPr>
      <w:docPartBody>
        <w:p w:rsidR="00FC44EF" w:rsidRDefault="00F176C5" w:rsidP="00F176C5">
          <w:pPr>
            <w:pStyle w:val="F1A2A0A7B73A497596FE835EB5EBBB1D"/>
          </w:pPr>
          <w:r w:rsidRPr="004940FD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hyphenationZone w:val="425"/>
  <w:characterSpacingControl w:val="doNotCompress"/>
  <w:compat>
    <w:useFELayout/>
  </w:compat>
  <w:rsids>
    <w:rsidRoot w:val="00A2493E"/>
    <w:rsid w:val="00001E1C"/>
    <w:rsid w:val="0002668E"/>
    <w:rsid w:val="00032138"/>
    <w:rsid w:val="000469BC"/>
    <w:rsid w:val="000507B4"/>
    <w:rsid w:val="000709DA"/>
    <w:rsid w:val="00077D8D"/>
    <w:rsid w:val="00081531"/>
    <w:rsid w:val="00092DA7"/>
    <w:rsid w:val="000A0C0A"/>
    <w:rsid w:val="000B21E6"/>
    <w:rsid w:val="000E095C"/>
    <w:rsid w:val="001364C7"/>
    <w:rsid w:val="00140D27"/>
    <w:rsid w:val="001565B1"/>
    <w:rsid w:val="0017729E"/>
    <w:rsid w:val="00183560"/>
    <w:rsid w:val="001A667C"/>
    <w:rsid w:val="001C608B"/>
    <w:rsid w:val="001C7C6E"/>
    <w:rsid w:val="001D58C6"/>
    <w:rsid w:val="0020140E"/>
    <w:rsid w:val="002324A3"/>
    <w:rsid w:val="0024750B"/>
    <w:rsid w:val="00260472"/>
    <w:rsid w:val="00262E16"/>
    <w:rsid w:val="00284E7B"/>
    <w:rsid w:val="002C199A"/>
    <w:rsid w:val="002D1CFD"/>
    <w:rsid w:val="002E1604"/>
    <w:rsid w:val="002F472F"/>
    <w:rsid w:val="003429B2"/>
    <w:rsid w:val="003538CD"/>
    <w:rsid w:val="00364EF3"/>
    <w:rsid w:val="00382A13"/>
    <w:rsid w:val="003D3E56"/>
    <w:rsid w:val="003E0811"/>
    <w:rsid w:val="003F5CED"/>
    <w:rsid w:val="00414CCD"/>
    <w:rsid w:val="00422F28"/>
    <w:rsid w:val="004336F3"/>
    <w:rsid w:val="00455048"/>
    <w:rsid w:val="004654A8"/>
    <w:rsid w:val="004B43E1"/>
    <w:rsid w:val="004B73F1"/>
    <w:rsid w:val="004C43F7"/>
    <w:rsid w:val="005078C1"/>
    <w:rsid w:val="005109CF"/>
    <w:rsid w:val="00515CC1"/>
    <w:rsid w:val="00521317"/>
    <w:rsid w:val="00541510"/>
    <w:rsid w:val="005453C4"/>
    <w:rsid w:val="00571C34"/>
    <w:rsid w:val="005768C5"/>
    <w:rsid w:val="0058603E"/>
    <w:rsid w:val="005B0CDD"/>
    <w:rsid w:val="005D1A4D"/>
    <w:rsid w:val="005D5497"/>
    <w:rsid w:val="005D6DC2"/>
    <w:rsid w:val="005E4D46"/>
    <w:rsid w:val="005F36BB"/>
    <w:rsid w:val="00635069"/>
    <w:rsid w:val="0063675C"/>
    <w:rsid w:val="0063790F"/>
    <w:rsid w:val="00637CDE"/>
    <w:rsid w:val="0064038A"/>
    <w:rsid w:val="006D65F7"/>
    <w:rsid w:val="007225E3"/>
    <w:rsid w:val="007312ED"/>
    <w:rsid w:val="00744183"/>
    <w:rsid w:val="0075027A"/>
    <w:rsid w:val="00793817"/>
    <w:rsid w:val="007D139E"/>
    <w:rsid w:val="007D154F"/>
    <w:rsid w:val="007E39B8"/>
    <w:rsid w:val="00806B11"/>
    <w:rsid w:val="00831339"/>
    <w:rsid w:val="008333C6"/>
    <w:rsid w:val="00856B06"/>
    <w:rsid w:val="00857B2A"/>
    <w:rsid w:val="00867341"/>
    <w:rsid w:val="008A7584"/>
    <w:rsid w:val="008D0BDA"/>
    <w:rsid w:val="008E3DEC"/>
    <w:rsid w:val="009321CD"/>
    <w:rsid w:val="009345C3"/>
    <w:rsid w:val="00973A18"/>
    <w:rsid w:val="00993757"/>
    <w:rsid w:val="009C5367"/>
    <w:rsid w:val="009D6AF7"/>
    <w:rsid w:val="009E51F2"/>
    <w:rsid w:val="009F08B4"/>
    <w:rsid w:val="009F0D64"/>
    <w:rsid w:val="00A134B3"/>
    <w:rsid w:val="00A2493E"/>
    <w:rsid w:val="00A700D8"/>
    <w:rsid w:val="00A768FE"/>
    <w:rsid w:val="00A775F0"/>
    <w:rsid w:val="00A838B4"/>
    <w:rsid w:val="00A94D05"/>
    <w:rsid w:val="00AF0C3B"/>
    <w:rsid w:val="00B41E08"/>
    <w:rsid w:val="00B56D46"/>
    <w:rsid w:val="00B67E1B"/>
    <w:rsid w:val="00B82246"/>
    <w:rsid w:val="00B83335"/>
    <w:rsid w:val="00B875E8"/>
    <w:rsid w:val="00BC4484"/>
    <w:rsid w:val="00BE2718"/>
    <w:rsid w:val="00C57BF2"/>
    <w:rsid w:val="00CC03FB"/>
    <w:rsid w:val="00CE7C88"/>
    <w:rsid w:val="00D52604"/>
    <w:rsid w:val="00D67181"/>
    <w:rsid w:val="00D91822"/>
    <w:rsid w:val="00E02B52"/>
    <w:rsid w:val="00E4495F"/>
    <w:rsid w:val="00EB1E9B"/>
    <w:rsid w:val="00EE5960"/>
    <w:rsid w:val="00EF2DE0"/>
    <w:rsid w:val="00F071DE"/>
    <w:rsid w:val="00F176C5"/>
    <w:rsid w:val="00F27475"/>
    <w:rsid w:val="00F905CF"/>
    <w:rsid w:val="00FA46EE"/>
    <w:rsid w:val="00FC44EF"/>
    <w:rsid w:val="00FD185D"/>
    <w:rsid w:val="00FE6E02"/>
    <w:rsid w:val="00FF2A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68FE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176C5"/>
    <w:rPr>
      <w:color w:val="808080"/>
    </w:rPr>
  </w:style>
  <w:style w:type="paragraph" w:customStyle="1" w:styleId="28AF47196285457BA53CE8A992FCDE73">
    <w:name w:val="28AF47196285457BA53CE8A992FCDE73"/>
    <w:rsid w:val="004654A8"/>
  </w:style>
  <w:style w:type="paragraph" w:customStyle="1" w:styleId="96176136EAF647D7AA693F1499711078">
    <w:name w:val="96176136EAF647D7AA693F1499711078"/>
    <w:rsid w:val="00FD185D"/>
  </w:style>
  <w:style w:type="paragraph" w:customStyle="1" w:styleId="2FA4C0772A3C43CD9682824A0DE7BA4E">
    <w:name w:val="2FA4C0772A3C43CD9682824A0DE7BA4E"/>
    <w:rsid w:val="00FD185D"/>
  </w:style>
  <w:style w:type="paragraph" w:customStyle="1" w:styleId="9EB3380FBC0C4D98AF08D22300E7D377">
    <w:name w:val="9EB3380FBC0C4D98AF08D22300E7D377"/>
    <w:rsid w:val="00FD185D"/>
  </w:style>
  <w:style w:type="paragraph" w:customStyle="1" w:styleId="A60A65C36BDE40C0814D365706FE6840">
    <w:name w:val="A60A65C36BDE40C0814D365706FE6840"/>
    <w:rsid w:val="00FD185D"/>
  </w:style>
  <w:style w:type="paragraph" w:customStyle="1" w:styleId="A6D3453F54364D589DB90B6E6DF7F3E8">
    <w:name w:val="A6D3453F54364D589DB90B6E6DF7F3E8"/>
    <w:rsid w:val="00FD185D"/>
  </w:style>
  <w:style w:type="paragraph" w:customStyle="1" w:styleId="8F428CA3D6B34B888339B9771CD93458">
    <w:name w:val="8F428CA3D6B34B888339B9771CD93458"/>
    <w:rsid w:val="00FD185D"/>
  </w:style>
  <w:style w:type="paragraph" w:customStyle="1" w:styleId="AFEC9DF3E8064758862EAF6514A5D2B3">
    <w:name w:val="AFEC9DF3E8064758862EAF6514A5D2B3"/>
    <w:rsid w:val="00FD185D"/>
  </w:style>
  <w:style w:type="paragraph" w:customStyle="1" w:styleId="29EDB34C6B4446E7817528E630FA4E0B">
    <w:name w:val="29EDB34C6B4446E7817528E630FA4E0B"/>
    <w:rsid w:val="00FD185D"/>
  </w:style>
  <w:style w:type="paragraph" w:customStyle="1" w:styleId="85114F6CCE2C45229AD11943A1ECE84F">
    <w:name w:val="85114F6CCE2C45229AD11943A1ECE84F"/>
    <w:rsid w:val="009345C3"/>
    <w:rPr>
      <w:lang w:val="en-IN" w:eastAsia="en-IN"/>
    </w:rPr>
  </w:style>
  <w:style w:type="paragraph" w:customStyle="1" w:styleId="E6DF8B64BE764FDD97740B7C268A926E">
    <w:name w:val="E6DF8B64BE764FDD97740B7C268A926E"/>
    <w:rsid w:val="009345C3"/>
    <w:rPr>
      <w:lang w:val="en-IN" w:eastAsia="en-IN"/>
    </w:rPr>
  </w:style>
  <w:style w:type="paragraph" w:customStyle="1" w:styleId="4EB56B7A7A35427BBA346FB50F3E5FC4">
    <w:name w:val="4EB56B7A7A35427BBA346FB50F3E5FC4"/>
    <w:rsid w:val="009345C3"/>
    <w:rPr>
      <w:lang w:val="en-IN" w:eastAsia="en-IN"/>
    </w:rPr>
  </w:style>
  <w:style w:type="paragraph" w:customStyle="1" w:styleId="60909DD0233440A6BDBA48D87C4340E4">
    <w:name w:val="60909DD0233440A6BDBA48D87C4340E4"/>
    <w:rsid w:val="009345C3"/>
    <w:rPr>
      <w:lang w:val="en-IN" w:eastAsia="en-IN"/>
    </w:rPr>
  </w:style>
  <w:style w:type="paragraph" w:customStyle="1" w:styleId="BEDD916723534CF7A9E193E8C589A63E">
    <w:name w:val="BEDD916723534CF7A9E193E8C589A63E"/>
    <w:rsid w:val="009345C3"/>
    <w:rPr>
      <w:lang w:val="en-IN" w:eastAsia="en-IN"/>
    </w:rPr>
  </w:style>
  <w:style w:type="paragraph" w:customStyle="1" w:styleId="9FE3B7599FF64ADFA874C75E8FF7582F">
    <w:name w:val="9FE3B7599FF64ADFA874C75E8FF7582F"/>
    <w:rsid w:val="009345C3"/>
    <w:rPr>
      <w:lang w:val="en-IN" w:eastAsia="en-IN"/>
    </w:rPr>
  </w:style>
  <w:style w:type="paragraph" w:customStyle="1" w:styleId="8CD650CB58724199B2837B9FE1AEF457">
    <w:name w:val="8CD650CB58724199B2837B9FE1AEF457"/>
    <w:rsid w:val="000469BC"/>
    <w:rPr>
      <w:lang w:val="en-IN" w:eastAsia="en-IN"/>
    </w:rPr>
  </w:style>
  <w:style w:type="paragraph" w:customStyle="1" w:styleId="2A61CAFB62F840B68293B83F3C880635">
    <w:name w:val="2A61CAFB62F840B68293B83F3C880635"/>
    <w:rsid w:val="000469BC"/>
    <w:rPr>
      <w:lang w:val="en-IN" w:eastAsia="en-IN"/>
    </w:rPr>
  </w:style>
  <w:style w:type="paragraph" w:customStyle="1" w:styleId="F216AB38F5CA4F9B81FCFB6CA05A4C9F">
    <w:name w:val="F216AB38F5CA4F9B81FCFB6CA05A4C9F"/>
    <w:rsid w:val="000469BC"/>
    <w:rPr>
      <w:lang w:val="en-IN" w:eastAsia="en-IN"/>
    </w:rPr>
  </w:style>
  <w:style w:type="paragraph" w:customStyle="1" w:styleId="D200D5252E664231AD22715D0E29B35D">
    <w:name w:val="D200D5252E664231AD22715D0E29B35D"/>
    <w:rsid w:val="000469BC"/>
    <w:rPr>
      <w:lang w:val="en-IN" w:eastAsia="en-IN"/>
    </w:rPr>
  </w:style>
  <w:style w:type="paragraph" w:customStyle="1" w:styleId="868EC1F65ABC4232A9DE5E1C775D8DDD">
    <w:name w:val="868EC1F65ABC4232A9DE5E1C775D8DDD"/>
    <w:rsid w:val="00831339"/>
  </w:style>
  <w:style w:type="paragraph" w:customStyle="1" w:styleId="2CC9C28ED25B43B887475C1C5FB1C4E9">
    <w:name w:val="2CC9C28ED25B43B887475C1C5FB1C4E9"/>
    <w:rsid w:val="00831339"/>
  </w:style>
  <w:style w:type="paragraph" w:customStyle="1" w:styleId="D69FC2B89D094EA3900D07E4644868E2">
    <w:name w:val="D69FC2B89D094EA3900D07E4644868E2"/>
    <w:rsid w:val="00831339"/>
  </w:style>
  <w:style w:type="paragraph" w:customStyle="1" w:styleId="F1377B6EC627455A9E1A796E7D2C81AA">
    <w:name w:val="F1377B6EC627455A9E1A796E7D2C81AA"/>
    <w:rsid w:val="001C608B"/>
  </w:style>
  <w:style w:type="paragraph" w:customStyle="1" w:styleId="CD09D98D0C924B0CBB68F932DB2DF989">
    <w:name w:val="CD09D98D0C924B0CBB68F932DB2DF989"/>
    <w:rsid w:val="005D6DC2"/>
  </w:style>
  <w:style w:type="paragraph" w:customStyle="1" w:styleId="6060FE55B8D740CCB35F4162BF47CC1F">
    <w:name w:val="6060FE55B8D740CCB35F4162BF47CC1F"/>
    <w:rsid w:val="005D6DC2"/>
  </w:style>
  <w:style w:type="paragraph" w:customStyle="1" w:styleId="13B34F0B9ECD4A91A1BBA60C1420E066">
    <w:name w:val="13B34F0B9ECD4A91A1BBA60C1420E066"/>
    <w:rsid w:val="005D6DC2"/>
  </w:style>
  <w:style w:type="paragraph" w:customStyle="1" w:styleId="5AD21ADEEF7A49C6B31052EE31B48859">
    <w:name w:val="5AD21ADEEF7A49C6B31052EE31B48859"/>
    <w:rsid w:val="005D6DC2"/>
  </w:style>
  <w:style w:type="paragraph" w:customStyle="1" w:styleId="FB8CE8DAAAF741C28F7AB16944BB56DF">
    <w:name w:val="FB8CE8DAAAF741C28F7AB16944BB56DF"/>
    <w:rsid w:val="005F36BB"/>
  </w:style>
  <w:style w:type="paragraph" w:customStyle="1" w:styleId="B03F96B18CB245DE8092B6FF7662BAD4">
    <w:name w:val="B03F96B18CB245DE8092B6FF7662BAD4"/>
    <w:rsid w:val="005F36BB"/>
  </w:style>
  <w:style w:type="paragraph" w:customStyle="1" w:styleId="021ADB0C762C45D09E45860C5EC5A185">
    <w:name w:val="021ADB0C762C45D09E45860C5EC5A185"/>
    <w:rsid w:val="005F36BB"/>
  </w:style>
  <w:style w:type="paragraph" w:customStyle="1" w:styleId="668C231B3AB1469EA20830E05E09C1BC">
    <w:name w:val="668C231B3AB1469EA20830E05E09C1BC"/>
    <w:rsid w:val="00F176C5"/>
  </w:style>
  <w:style w:type="paragraph" w:customStyle="1" w:styleId="B4EB3556E2E34D0AA023101DB1A16794">
    <w:name w:val="B4EB3556E2E34D0AA023101DB1A16794"/>
    <w:rsid w:val="00F176C5"/>
  </w:style>
  <w:style w:type="paragraph" w:customStyle="1" w:styleId="0F5DE5E9B2E443B597775AB56630FF76">
    <w:name w:val="0F5DE5E9B2E443B597775AB56630FF76"/>
    <w:rsid w:val="00F176C5"/>
  </w:style>
  <w:style w:type="paragraph" w:customStyle="1" w:styleId="F1A2A0A7B73A497596FE835EB5EBBB1D">
    <w:name w:val="F1A2A0A7B73A497596FE835EB5EBBB1D"/>
    <w:rsid w:val="00F176C5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>
    <Participants xmlns="11c67136-0005-4f00-bb6b-16952f9ba9b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6E5BF27BB0404B99D3B50FB4E4C2F6" ma:contentTypeVersion="1" ma:contentTypeDescription="Create a new document." ma:contentTypeScope="" ma:versionID="413c3ebd592570099051fee8134c9b5f">
  <xsd:schema xmlns:xsd="http://www.w3.org/2001/XMLSchema" xmlns:p="http://schemas.microsoft.com/office/2006/metadata/properties" xmlns:ns2="11c67136-0005-4f00-bb6b-16952f9ba9bb" targetNamespace="http://schemas.microsoft.com/office/2006/metadata/properties" ma:root="true" ma:fieldsID="6ea9541d885d739901d3c1b0eeaa76bf" ns2:_="">
    <xsd:import namespace="11c67136-0005-4f00-bb6b-16952f9ba9bb"/>
    <xsd:element name="properties">
      <xsd:complexType>
        <xsd:sequence>
          <xsd:element name="documentManagement">
            <xsd:complexType>
              <xsd:all>
                <xsd:element ref="ns2:Participants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11c67136-0005-4f00-bb6b-16952f9ba9bb" elementFormDefault="qualified">
    <xsd:import namespace="http://schemas.microsoft.com/office/2006/documentManagement/types"/>
    <xsd:element name="Participants" ma:index="8" nillable="true" ma:displayName="Participants" ma:internalName="Participants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7352B3A9-4641-4733-B0DE-893638AFDD69}">
  <ds:schemaRefs>
    <ds:schemaRef ds:uri="http://schemas.microsoft.com/office/2006/metadata/properties"/>
    <ds:schemaRef ds:uri="11c67136-0005-4f00-bb6b-16952f9ba9bb"/>
  </ds:schemaRefs>
</ds:datastoreItem>
</file>

<file path=customXml/itemProps2.xml><?xml version="1.0" encoding="utf-8"?>
<ds:datastoreItem xmlns:ds="http://schemas.openxmlformats.org/officeDocument/2006/customXml" ds:itemID="{E71AC389-7364-4875-B39A-9ABC41CA26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5EE616-E59E-456A-847F-1EA0180F51B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FA19941-69E2-47B6-A477-1BE9A177A4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c67136-0005-4f00-bb6b-16952f9ba9bb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 template-AT.dotx</Template>
  <TotalTime>530</TotalTime>
  <Pages>13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Sumário Executivo</vt:lpstr>
    </vt:vector>
  </TitlesOfParts>
  <Company>Via Directa</Company>
  <LinksUpToDate>false</LinksUpToDate>
  <CharactersWithSpaces>986</CharactersWithSpaces>
  <SharedDoc>false</SharedDoc>
  <HLinks>
    <vt:vector size="66" baseType="variant">
      <vt:variant>
        <vt:i4>1966138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_Toc307575999</vt:lpwstr>
      </vt:variant>
      <vt:variant>
        <vt:i4>1966138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_Toc307575998</vt:lpwstr>
      </vt:variant>
      <vt:variant>
        <vt:i4>1966138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_Toc307575997</vt:lpwstr>
      </vt:variant>
      <vt:variant>
        <vt:i4>1966138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_Toc307575996</vt:lpwstr>
      </vt:variant>
      <vt:variant>
        <vt:i4>1966138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_Toc307575995</vt:lpwstr>
      </vt:variant>
      <vt:variant>
        <vt:i4>1966138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_Toc307575994</vt:lpwstr>
      </vt:variant>
      <vt:variant>
        <vt:i4>1966138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_Toc307575993</vt:lpwstr>
      </vt:variant>
      <vt:variant>
        <vt:i4>1966138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_Toc307575992</vt:lpwstr>
      </vt:variant>
      <vt:variant>
        <vt:i4>1966138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_Toc307575991</vt:lpwstr>
      </vt:variant>
      <vt:variant>
        <vt:i4>1966138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_Toc307575990</vt:lpwstr>
      </vt:variant>
      <vt:variant>
        <vt:i4>2031674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_Toc307575989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Sumário Executivo</dc:title>
  <dc:subject/>
  <dc:creator>Lúcia Filipa Costa Capêlo (SAFEMODE)</dc:creator>
  <cp:keywords/>
  <dc:description/>
  <cp:lastModifiedBy>kalpana.k</cp:lastModifiedBy>
  <cp:revision>368</cp:revision>
  <cp:lastPrinted>2011-05-10T16:47:00Z</cp:lastPrinted>
  <dcterms:created xsi:type="dcterms:W3CDTF">2012-01-23T10:49:00Z</dcterms:created>
  <dcterms:modified xsi:type="dcterms:W3CDTF">2012-05-10T13:20:00Z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0x010100816E5BF27BB0404B99D3B50FB4E4C2F6</vt:lpwstr>
  </property>
</Properties>
</file>