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Pr="00661126" w:rsidR="003F1376" w:rsidP="00661126" w:rsidRDefault="003F1376">
      <w:pPr>
        <w:pStyle w:val="Corpodetexto"/>
        <w:ind w:left="4248" w:firstLine="708"/>
        <w:rPr>
          <w:rFonts w:ascii="Arial" w:hAnsi="Arial" w:cs="Arial"/>
          <w:sz w:val="20"/>
          <w:lang w:val="en-US"/>
        </w:rPr>
      </w:pPr>
      <w:r w:rsidRPr="00661126">
        <w:rPr>
          <w:rFonts w:ascii="Arial" w:hAnsi="Arial" w:cs="Arial"/>
          <w:sz w:val="20"/>
          <w:lang w:val="en-US"/>
        </w:rPr>
        <w:t>Exmº Sr.</w:t>
      </w:r>
    </w:p>
    <w:p w:rsidRPr="00661126" w:rsidR="003F1376" w:rsidP="00661126" w:rsidRDefault="003F1376">
      <w:pPr>
        <w:pStyle w:val="Corpodetexto"/>
        <w:ind w:left="4668" w:firstLine="288"/>
        <w:rPr>
          <w:rFonts w:ascii="Arial" w:hAnsi="Arial" w:cs="Arial"/>
          <w:sz w:val="20"/>
          <w:lang w:val="en-US"/>
        </w:rPr>
      </w:pPr>
      <w:r w:rsidRPr="00661126">
        <w:rPr>
          <w:rFonts w:ascii="Arial" w:hAnsi="Arial" w:cs="Arial"/>
          <w:sz w:val="20"/>
          <w:lang w:val="en-US"/>
        </w:rPr>
        <w:t>[#customerName#]</w:t>
      </w:r>
    </w:p>
    <w:p w:rsidRPr="00446EAE" w:rsidR="003F1376" w:rsidP="00661126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446EAE">
        <w:rPr>
          <w:rFonts w:ascii="Arial" w:hAnsi="Arial" w:cs="Arial"/>
          <w:sz w:val="20"/>
          <w:lang w:val="en-US"/>
        </w:rPr>
        <w:t>[#CustomerAddress#], [#CustomerDoor#]</w:t>
      </w:r>
    </w:p>
    <w:p w:rsidRPr="00661126" w:rsidR="003F1376" w:rsidP="00661126" w:rsidRDefault="003F1376">
      <w:pPr>
        <w:pStyle w:val="Corpodetexto"/>
        <w:ind w:left="4668" w:firstLine="288"/>
        <w:rPr>
          <w:rFonts w:ascii="Arial" w:hAnsi="Arial" w:cs="Arial"/>
          <w:sz w:val="20"/>
        </w:rPr>
      </w:pPr>
      <w:r w:rsidRPr="00661126">
        <w:rPr>
          <w:rFonts w:ascii="Arial" w:hAnsi="Arial" w:cs="Arial"/>
          <w:sz w:val="20"/>
        </w:rPr>
        <w:t>[#CustomerFloor#]</w:t>
      </w:r>
    </w:p>
    <w:p w:rsidRPr="00661126" w:rsidR="003F1376" w:rsidP="00661126" w:rsidRDefault="003F1376">
      <w:pPr>
        <w:pStyle w:val="Corpodetexto"/>
        <w:ind w:left="4380" w:firstLine="576"/>
        <w:rPr>
          <w:rFonts w:ascii="Arial" w:hAnsi="Arial" w:cs="Arial"/>
          <w:sz w:val="20"/>
        </w:rPr>
      </w:pPr>
      <w:r w:rsidRPr="00661126">
        <w:rPr>
          <w:rFonts w:ascii="Arial" w:hAnsi="Arial" w:cs="Arial"/>
          <w:sz w:val="20"/>
        </w:rPr>
        <w:t>[#CustomerCodPostal#]- [#CustomerLocal#]</w:t>
      </w: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3B45FC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3B45FC">
        <w:rPr>
          <w:rFonts w:ascii="Arial" w:hAnsi="Arial" w:cs="Arial"/>
          <w:bCs/>
          <w:sz w:val="20"/>
        </w:rPr>
        <w:fldChar w:fldCharType="separate"/>
      </w:r>
      <w:r w:rsidR="00CB2215">
        <w:rPr>
          <w:rFonts w:ascii="Arial" w:hAnsi="Arial" w:cs="Arial"/>
          <w:bCs/>
          <w:noProof/>
          <w:sz w:val="20"/>
        </w:rPr>
        <w:t>2 de Fevereiro de 2016</w:t>
      </w:r>
      <w:r w:rsidRPr="00B02587" w:rsidR="003B45FC">
        <w:rPr>
          <w:rFonts w:ascii="Arial" w:hAnsi="Arial" w:cs="Arial"/>
          <w:bCs/>
          <w:sz w:val="20"/>
        </w:rPr>
        <w:fldChar w:fldCharType="end"/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135086" w:rsidP="00135086" w:rsidRDefault="00135086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Processo: [#ProcessNumber#]</w:t>
      </w:r>
    </w:p>
    <w:p w:rsidR="00135086" w:rsidP="00135086" w:rsidRDefault="00135086">
      <w:pPr>
        <w:rPr>
          <w:rFonts w:ascii="Arial" w:hAnsi="Arial" w:cs="Arial"/>
          <w:bCs/>
          <w:sz w:val="20"/>
        </w:rPr>
      </w:pPr>
    </w:p>
    <w:p w:rsidR="00135086" w:rsidP="00135086" w:rsidRDefault="00135086">
      <w:pPr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B33" w:rsidRDefault="001D0B33">
      <w:r>
        <w:separator/>
      </w:r>
    </w:p>
  </w:endnote>
  <w:endnote w:type="continuationSeparator" w:id="1">
    <w:p w:rsidR="001D0B33" w:rsidRDefault="001D0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B33" w:rsidRDefault="001D0B33">
      <w:r>
        <w:separator/>
      </w:r>
    </w:p>
  </w:footnote>
  <w:footnote w:type="continuationSeparator" w:id="1">
    <w:p w:rsidR="001D0B33" w:rsidRDefault="001D0B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35086"/>
    <w:rsid w:val="00140E9D"/>
    <w:rsid w:val="001C3751"/>
    <w:rsid w:val="001D0B33"/>
    <w:rsid w:val="00273AFB"/>
    <w:rsid w:val="002C2C2E"/>
    <w:rsid w:val="00305BA4"/>
    <w:rsid w:val="00347EDA"/>
    <w:rsid w:val="003B45FC"/>
    <w:rsid w:val="003C633E"/>
    <w:rsid w:val="003F1376"/>
    <w:rsid w:val="00446EAE"/>
    <w:rsid w:val="00661126"/>
    <w:rsid w:val="009438AD"/>
    <w:rsid w:val="00A0082C"/>
    <w:rsid w:val="00B02587"/>
    <w:rsid w:val="00CB2215"/>
    <w:rsid w:val="00EA21E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Carta_Altera-Insp_GERAL_Proprietario_V3.dotx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2016-02-02T10:40:00Z</dcterms:created>
  <dcterms:modified xsi:type="dcterms:W3CDTF">2016-02-02T10:40:00Z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