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="urn:schemas-microsoft-com:vml" xmlns:o="urn:schemas-microsoft-com:office:office" xmlns:r="http://schemas.openxmlformats.org/officeDocument/2006/relationships" xmlns:w="http://schemas.openxmlformats.org/wordprocessingml/2006/main">
  <w:body>
    <w:p w:rsidRPr="005E575D" w:rsidR="009015F2" w:rsidP="009015F2" w:rsidRDefault="002D2A0D">
      <w:pPr>
        <w:pStyle w:val="Cabealho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 w:rsidRPr="005E575D" w:rsidR="009015F2" w:rsidP="005360C4" w:rsidRDefault="009015F2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Pr="00E401BE" w:rsidR="00E401BE">
        <w:rPr>
          <w:sz w:val="20"/>
          <w:szCs w:val="20"/>
        </w:rPr>
        <w:t>[#InspectionNo#]</w:t>
      </w:r>
    </w:p>
    <w:p w:rsidR="009015F2" w:rsidP="005360C4" w:rsidRDefault="009015F2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4A19E7"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5360C4" w:rsidRDefault="0097261E">
      <w:pPr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none" w:color="auto" w:sz="0" w:space="0"/>
        </w:tblBorders>
        <w:tblLook w:val="04A0"/>
      </w:tblPr>
      <w:tblGrid>
        <w:gridCol w:w="4518"/>
        <w:gridCol w:w="5490"/>
      </w:tblGrid>
      <w:tr w:rsidRPr="005E575D" w:rsidR="009015F2" w:rsidTr="005E575D">
        <w:trPr>
          <w:trHeight w:val="197"/>
        </w:trPr>
        <w:tc>
          <w:tcPr>
            <w:tcW w:w="4518" w:type="dxa"/>
            <w:vAlign w:val="center"/>
          </w:tcPr>
          <w:p w:rsidRPr="005E575D" w:rsidR="009015F2" w:rsidP="00B17EA6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Pr="005E575D" w:rsidR="009015F2" w:rsidP="009C6C97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[#Address#]</w:t>
            </w:r>
            <w:r w:rsidRPr="005E575D" w:rsidR="009015F2">
              <w:rPr>
                <w:sz w:val="20"/>
                <w:szCs w:val="20"/>
              </w:rPr>
              <w:t>,</w:t>
            </w:r>
            <w:r w:rsidRPr="0031596A">
              <w:rPr>
                <w:sz w:val="20"/>
                <w:szCs w:val="20"/>
              </w:rPr>
              <w:t>[#DoorNo#]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260D79" w:rsidR="00260D79">
              <w:rPr>
                <w:sz w:val="20"/>
                <w:szCs w:val="20"/>
              </w:rPr>
              <w:t>[#Pincode#]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9C6C97" w:rsidR="009C6C97"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336"/>
        <w:gridCol w:w="1668"/>
        <w:gridCol w:w="1668"/>
        <w:gridCol w:w="3336"/>
      </w:tblGrid>
      <w:tr w:rsidRPr="005E575D" w:rsidR="009015F2" w:rsidTr="00CF7192">
        <w:trPr>
          <w:trHeight w:val="262" w:hRule="exact"/>
        </w:trPr>
        <w:tc>
          <w:tcPr>
            <w:tcW w:w="3336" w:type="dxa"/>
            <w:vAlign w:val="center"/>
          </w:tcPr>
          <w:p w:rsidRPr="005E575D" w:rsidR="009015F2" w:rsidP="00600434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600434" w:rsidR="00600434">
              <w:rPr>
                <w:sz w:val="20"/>
                <w:szCs w:val="20"/>
              </w:rPr>
              <w:t>[#PlanningName#]</w:t>
            </w:r>
          </w:p>
        </w:tc>
        <w:tc>
          <w:tcPr>
            <w:tcW w:w="3336" w:type="dxa"/>
            <w:gridSpan w:val="2"/>
            <w:vAlign w:val="center"/>
          </w:tcPr>
          <w:p w:rsidRPr="005E575D" w:rsidR="009015F2" w:rsidP="001E2614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Projecto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1E2614" w:rsidR="001E2614">
              <w:rPr>
                <w:sz w:val="20"/>
                <w:szCs w:val="20"/>
              </w:rPr>
              <w:t>[#ProjectCode1#]</w:t>
            </w:r>
          </w:p>
        </w:tc>
        <w:tc>
          <w:tcPr>
            <w:tcW w:w="3336" w:type="dxa"/>
            <w:vAlign w:val="center"/>
          </w:tcPr>
          <w:p w:rsidRPr="005E575D" w:rsidR="009015F2" w:rsidP="00052E36" w:rsidRDefault="00C950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CF7192">
        <w:trPr>
          <w:trHeight w:val="271" w:hRule="exact"/>
        </w:trPr>
        <w:tc>
          <w:tcPr>
            <w:tcW w:w="5004" w:type="dxa"/>
            <w:gridSpan w:val="2"/>
            <w:vAlign w:val="center"/>
          </w:tcPr>
          <w:p w:rsidRPr="005E575D" w:rsidR="00C27605" w:rsidP="008B1941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8B1941" w:rsidR="008B1941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C27605" w:rsidP="00052E36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CF7192">
        <w:trPr>
          <w:trHeight w:val="253" w:hRule="exact"/>
        </w:trPr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462543">
              <w:rPr>
                <w:sz w:val="20"/>
                <w:szCs w:val="20"/>
              </w:rPr>
              <w:t xml:space="preserve"> 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5418"/>
        <w:gridCol w:w="4590"/>
      </w:tblGrid>
      <w:tr w:rsidRPr="005E575D" w:rsidR="002709A9" w:rsidTr="00462543">
        <w:trPr>
          <w:trHeight w:val="235" w:hRule="exact"/>
        </w:trPr>
        <w:tc>
          <w:tcPr>
            <w:tcW w:w="5418" w:type="dxa"/>
            <w:vAlign w:val="bottom"/>
          </w:tcPr>
          <w:p w:rsidRPr="005E575D" w:rsidR="002709A9" w:rsidP="00462543" w:rsidRDefault="00260E70"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42369A" w:rsidR="002709A9"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vAlign w:val="bottom"/>
          </w:tcPr>
          <w:p w:rsidRPr="005E575D" w:rsidR="002709A9" w:rsidP="00260E70" w:rsidRDefault="0026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I/R</w:t>
            </w:r>
            <w:r>
              <w:tab/>
            </w:r>
            <w:r>
              <w:tab/>
            </w:r>
            <w:r>
              <w:tab/>
            </w:r>
            <w:r w:rsidR="002709A9">
              <w:rPr>
                <w:sz w:val="20"/>
                <w:szCs w:val="20"/>
              </w:rPr>
              <w:t xml:space="preserve">: </w:t>
            </w:r>
            <w:r w:rsidRPr="00372FF8" w:rsidR="002709A9"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</w:t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CB76AD"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vAlign w:val="bottom"/>
          </w:tcPr>
          <w:p w:rsidRPr="005E575D" w:rsidR="002709A9" w:rsidP="00584E89" w:rsidRDefault="004625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="00260E70"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B345CB" w:rsidR="002709A9"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Inspe</w:t>
            </w:r>
            <w:r w:rsidRPr="00F62119">
              <w:rPr>
                <w:sz w:val="20"/>
                <w:szCs w:val="20"/>
              </w:rPr>
              <w:t>ção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F62119">
              <w:rPr>
                <w:sz w:val="20"/>
                <w:szCs w:val="20"/>
              </w:rPr>
              <w:t>:</w:t>
            </w:r>
            <w:r>
              <w:t xml:space="preserve"> </w:t>
            </w:r>
            <w:r w:rsidRPr="002021FE"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vAlign w:val="bottom"/>
          </w:tcPr>
          <w:p w:rsidR="002709A9" w:rsidP="00584E89" w:rsidRDefault="002709A9">
            <w:pPr>
              <w:jc w:val="both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Hora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671746">
              <w:rPr>
                <w:sz w:val="20"/>
                <w:szCs w:val="20"/>
              </w:rPr>
              <w:t>[#InspectionTime#]</w:t>
            </w: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Pr="005E575D" w:rsidR="00B73717" w:rsidP="00B73717" w:rsidRDefault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153273" w:rsidR="00153273">
        <w:rPr>
          <w:sz w:val="20"/>
          <w:szCs w:val="20"/>
        </w:rPr>
        <w:t>[#FluidUsed#]</w:t>
      </w:r>
      <w:r w:rsidR="00462543">
        <w:rPr>
          <w:sz w:val="20"/>
          <w:szCs w:val="20"/>
        </w:rPr>
        <w:t xml:space="preserve"> </w:t>
      </w:r>
    </w:p>
    <w:tbl>
      <w:tblPr>
        <w:tblStyle w:val="Tabelacomgrelha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9674"/>
      </w:tblGrid>
      <w:tr w:rsidRPr="005E575D" w:rsidR="00B73717" w:rsidTr="002709A9">
        <w:trPr>
          <w:trHeight w:val="117"/>
        </w:trPr>
        <w:tc>
          <w:tcPr>
            <w:tcW w:w="9674" w:type="dxa"/>
            <w:vAlign w:val="center"/>
          </w:tcPr>
          <w:p w:rsidRPr="00B73717" w:rsidR="00B73717" w:rsidP="00FA1FAD" w:rsidRDefault="00FA1FA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 w:rsidRPr="00FA1FA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73717" w:rsidP="00B17EA6" w:rsidRDefault="00BE3BF2">
      <w:pPr>
        <w:contextualSpacing/>
        <w:rPr>
          <w:b/>
          <w:bCs/>
          <w:sz w:val="20"/>
          <w:szCs w:val="20"/>
        </w:rPr>
      </w:pPr>
      <w:r w:rsidRPr="00BE3BF2">
        <w:rPr>
          <w:b/>
          <w:bCs/>
          <w:sz w:val="20"/>
          <w:szCs w:val="20"/>
        </w:rPr>
        <w:t>[#Aparelhos#]</w:t>
      </w:r>
    </w:p>
    <w:p w:rsidR="00B73717" w:rsidP="00B17EA6" w:rsidRDefault="00902C98">
      <w:pPr>
        <w:contextualSpacing/>
        <w:rPr>
          <w:bCs/>
          <w:sz w:val="20"/>
          <w:szCs w:val="20"/>
        </w:rPr>
      </w:pPr>
      <w:r w:rsidRPr="00902C98">
        <w:rPr>
          <w:bCs/>
          <w:sz w:val="20"/>
          <w:szCs w:val="20"/>
        </w:rPr>
        <w:t>[#EmptyText#]</w:t>
      </w:r>
    </w:p>
    <w:tbl>
      <w:tblPr>
        <w:tblStyle w:val="Tabelacomgrelha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Look w:val="04A0"/>
      </w:tblPr>
      <w:tblGrid>
        <w:gridCol w:w="9738"/>
      </w:tblGrid>
      <w:tr w:rsidR="002115F1" w:rsidTr="002115F1">
        <w:tc>
          <w:tcPr>
            <w:tcW w:w="9738" w:type="dxa"/>
          </w:tcPr>
          <w:p w:rsidR="002115F1" w:rsidP="002115F1" w:rsidRDefault="002115F1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981E34"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Style w:val="Tabelacomgrelha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1343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761D5B" w:rsidR="00134309" w:rsidP="00E60620" w:rsidRDefault="00DB2A5B">
            <w:pPr>
              <w:rPr>
                <w:bCs/>
                <w:sz w:val="20"/>
                <w:szCs w:val="20"/>
              </w:rPr>
            </w:pPr>
            <w:r w:rsidRPr="00C8460A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873FBC">
        <w:trPr>
          <w:trHeight w:val="188"/>
        </w:trPr>
        <w:tc>
          <w:tcPr>
            <w:tcW w:w="10008" w:type="dxa"/>
            <w:vAlign w:val="center"/>
          </w:tcPr>
          <w:p w:rsidRPr="00761D5B" w:rsidR="005300C8" w:rsidP="00E60620" w:rsidRDefault="00DB2A5B">
            <w:pPr>
              <w:rPr>
                <w:bCs/>
                <w:sz w:val="20"/>
                <w:szCs w:val="20"/>
              </w:rPr>
            </w:pPr>
            <w:r w:rsidRPr="00BA4822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2446CC">
        <w:rPr>
          <w:b/>
          <w:bCs/>
          <w:sz w:val="20"/>
          <w:szCs w:val="20"/>
        </w:rPr>
        <w:t xml:space="preserve"> </w:t>
      </w:r>
      <w:r w:rsidRPr="00F016BF">
        <w:rPr>
          <w:b/>
          <w:bCs/>
          <w:sz w:val="20"/>
          <w:szCs w:val="20"/>
        </w:rPr>
        <w:t>finais</w:t>
      </w:r>
      <w:r w:rsidRPr="005E575D" w:rsidR="009015F2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E95A1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5E575D" w:rsidR="005300C8" w:rsidP="00E60620" w:rsidRDefault="00B74BF5">
            <w:pPr>
              <w:contextualSpacing/>
              <w:rPr>
                <w:bCs/>
                <w:sz w:val="20"/>
                <w:szCs w:val="20"/>
              </w:rPr>
            </w:pPr>
            <w:r w:rsidRPr="00B74BF5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c>
          <w:tcPr>
            <w:tcW w:w="10008" w:type="dxa"/>
            <w:vAlign w:val="center"/>
          </w:tcPr>
          <w:p w:rsidRPr="005E575D" w:rsidR="009015F2" w:rsidP="00B17EA6" w:rsidRDefault="009A1B94">
            <w:pPr>
              <w:contextualSpacing/>
              <w:rPr>
                <w:bCs/>
                <w:sz w:val="20"/>
                <w:szCs w:val="20"/>
              </w:rPr>
            </w:pPr>
            <w:r w:rsidRPr="009A1B94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1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8E2154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</w:tcPr>
          <w:p w:rsidRPr="009310F7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BD25BE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692CC4" w:rsidR="00E50936" w:rsidP="00B17EA6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692CC4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F921EE" w:rsidR="00E50936" w:rsidP="0008592B" w:rsidRDefault="00F921EE">
            <w:pPr>
              <w:rPr>
                <w:color w:val="FFFFFF" w:themeColor="background1"/>
                <w:sz w:val="20"/>
                <w:szCs w:val="20"/>
              </w:rPr>
            </w:pPr>
            <w:r w:rsidRPr="00F921EE">
              <w:rPr>
                <w:color w:val="FFFFFF" w:themeColor="background1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2E4B07" w:rsidR="00E50936" w:rsidP="0008592B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Pr="00BD25BE" w:rsidR="00E50936" w:rsidTr="0008592B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925CA4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925CA4">
              <w:rPr>
                <w:bCs/>
                <w:sz w:val="20"/>
                <w:szCs w:val="20"/>
              </w:rPr>
              <w:t>[#EntityName#]</w:t>
            </w:r>
            <w:r w:rsidRPr="00BD25BE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043106" w:rsidR="00E50936" w:rsidP="0008592B" w:rsidRDefault="00950596">
            <w:pPr>
              <w:rPr>
                <w:bCs/>
                <w:sz w:val="20"/>
                <w:szCs w:val="20"/>
              </w:rPr>
            </w:pPr>
            <w:r w:rsidRPr="00950596"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043106">
              <w:rPr>
                <w:bCs/>
                <w:sz w:val="20"/>
                <w:szCs w:val="20"/>
              </w:rPr>
              <w:t>[#TechnicoName#]</w:t>
            </w:r>
          </w:p>
          <w:p w:rsidRPr="002F45BF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575E57"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50936" w:rsidTr="0008592B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556DFD" w:rsidR="00E50936" w:rsidP="00B17EA6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50936" w:rsidTr="008E2154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</w:tcPr>
          <w:p w:rsidRPr="00762644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466DD8"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59164C">
      <w:pPr>
        <w:jc w:val="center"/>
        <w:rPr>
          <w:b/>
        </w:rPr>
      </w:pPr>
      <w:r w:rsidRPr="0059164C"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8240" o:connectortype="straight" type="#_x0000_t32"/>
        </w:pict>
      </w:r>
    </w:p>
    <w:p w:rsidR="008E2154" w:rsidP="00781B2D" w:rsidRDefault="008E2154">
      <w:pPr>
        <w:jc w:val="center"/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5009D7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 w:themeColor="background1"/>
          <w:sz w:val="18"/>
          <w:szCs w:val="20"/>
        </w:rPr>
      </w:pPr>
      <w:bookmarkStart w:name="CONTEUDOPRINCIPAL" w:id="0"/>
      <w:bookmarkEnd w:id="0"/>
      <w:r w:rsidRPr="005009D7">
        <w:rPr>
          <w:rFonts w:cs="Calibri"/>
          <w:b/>
          <w:color w:val="FFFFFF" w:themeColor="background1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E45428" w:rsidP="00370DAB" w:rsidRDefault="00E45428">
      <w:pPr>
        <w:rPr>
          <w:rFonts w:cs="Calibri"/>
          <w:b/>
          <w:sz w:val="20"/>
          <w:szCs w:val="20"/>
        </w:rPr>
        <w:sectPr w:rsidR="00E45428" w:rsidSect="00370DA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0" w:gutter="0"/>
          <w:pgNumType w:start="1"/>
          <w:cols w:space="708"/>
          <w:docGrid w:linePitch="360"/>
        </w:sectPr>
      </w:pPr>
    </w:p>
    <w:p w:rsidRPr="004152BF" w:rsidR="007E07C1" w:rsidP="007E07C1" w:rsidRDefault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="007E07C1" w:rsidP="007E07C1" w:rsidRDefault="007E07C1">
      <w:pPr>
        <w:jc w:val="both"/>
        <w:rPr>
          <w:rFonts w:cs="DIN-Bold" w:asciiTheme="minorHAnsi" w:hAnsiTheme="minorHAnsi"/>
          <w:b/>
          <w:bCs/>
          <w:sz w:val="18"/>
          <w:szCs w:val="20"/>
          <w:lang w:eastAsia="pt-PT"/>
        </w:rPr>
      </w:pPr>
    </w:p>
    <w:p w:rsidRPr="004152BF" w:rsidR="007E07C1" w:rsidP="007E07C1" w:rsidRDefault="007E07C1">
      <w:pPr>
        <w:jc w:val="both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Bold" w:asciiTheme="minorHAnsi" w:hAnsiTheme="minorHAnsi"/>
          <w:b/>
          <w:bCs/>
          <w:sz w:val="18"/>
          <w:szCs w:val="20"/>
          <w:lang w:eastAsia="pt-PT"/>
        </w:rPr>
        <w:t xml:space="preserve">1. 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BUREAU VERITAS RINAVE, SOCIEDADE UNIPESSOAL, LDA, Pólo Tecnológico de Lisboa, Lote 21, 1600-485 Lisboa, NIPC 502 054 883, adiante designada abreviadamente por BUREAU </w:t>
      </w:r>
      <w:r>
        <w:rPr>
          <w:rFonts w:cs="DIN-Regular" w:asciiTheme="minorHAnsi" w:hAnsiTheme="minorHAnsi"/>
          <w:sz w:val="18"/>
          <w:szCs w:val="20"/>
          <w:lang w:eastAsia="pt-PT"/>
        </w:rPr>
        <w:t>VERITAS RINAVE.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 w:asciiTheme="minorHAnsi" w:hAnsiTheme="minorHAnsi"/>
          <w:sz w:val="18"/>
          <w:szCs w:val="20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2.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 Organismo de Inspeção de Redes e Ramais de Distribuição e Instalações de Gás ao abrigo do Decreto-Lei n.º 521/99, de 10 de Dezembro, e da Portaria n.º 362/2000, de 20 de Junho, reconhecido pela Direcção Geral de Energia e Geologia (DGEG) por Despacho (extrato) n.º 1013/2014 (2ª série) do Diário da República n.º 15, de 22 de Janeiro de 2014 e acreditado pelo Instituto Português de Acreditação (IPAC), por conformidade com a norma ISO/IEC 17020, com o Certificado de Acreditação n.º I0006.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3.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Através do presente contrato o proprietário ou utente da instalação de gás ou seu representante, adiante designado abreviadamente por Requerente, formaliza a requisição de uma Inspeção ao BUREAU VERITAS RINAVE.</w:t>
      </w:r>
    </w:p>
    <w:p w:rsidRPr="004152BF" w:rsidR="007E07C1" w:rsidP="007E07C1" w:rsidRDefault="007E07C1">
      <w:pPr>
        <w:pStyle w:val="Style20"/>
      </w:pPr>
      <w:r w:rsidRPr="004152BF">
        <w:rPr>
          <w:b/>
          <w:lang w:eastAsia="pt-PT"/>
        </w:rPr>
        <w:t>4.</w:t>
      </w:r>
      <w:r w:rsidRPr="004152BF">
        <w:rPr>
          <w:lang w:eastAsia="pt-PT"/>
        </w:rPr>
        <w:t xml:space="preserve"> O Requerente declara que a requisição da Inspeção à instalação de gás deve-se a: </w:t>
      </w:r>
      <w:r w:rsidRPr="000E2A89">
        <w:rPr>
          <w:lang w:eastAsia="pt-PT"/>
        </w:rPr>
        <w:t>[#RequestType#]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5.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6.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 w:rsidRPr="004152BF" w:rsidR="007E07C1" w:rsidP="007E07C1" w:rsidRDefault="007E07C1">
      <w:pPr>
        <w:pStyle w:val="Style20"/>
        <w:rPr>
          <w:rFonts w:cs="DIN-Regular" w:asciiTheme="minorHAnsi" w:hAnsiTheme="minorHAnsi"/>
          <w:lang w:eastAsia="pt-PT"/>
        </w:rPr>
      </w:pPr>
      <w:r w:rsidRPr="003713E5">
        <w:rPr>
          <w:rFonts w:cs="DIN-Regular" w:asciiTheme="minorHAnsi" w:hAnsiTheme="minorHAnsi"/>
          <w:lang w:eastAsia="pt-PT"/>
        </w:rPr>
        <w:t>7.</w:t>
      </w:r>
      <w:r w:rsidRPr="004152BF">
        <w:rPr>
          <w:rFonts w:cs="DIN-Regular" w:asciiTheme="minorHAnsi" w:hAnsiTheme="minorHAnsi"/>
          <w:lang w:eastAsia="pt-PT"/>
        </w:rPr>
        <w:t xml:space="preserve"> A instalação de gás objeto de inspeção é ide</w:t>
      </w:r>
      <w:r w:rsidR="00996C86">
        <w:rPr>
          <w:rFonts w:cs="DIN-Regular" w:asciiTheme="minorHAnsi" w:hAnsiTheme="minorHAnsi"/>
          <w:lang w:eastAsia="pt-PT"/>
        </w:rPr>
        <w:t>ntificada no Relatório de Inspe</w:t>
      </w:r>
      <w:r w:rsidRPr="004152BF">
        <w:rPr>
          <w:rFonts w:cs="DIN-Regular" w:asciiTheme="minorHAnsi" w:hAnsiTheme="minorHAnsi"/>
          <w:lang w:eastAsia="pt-PT"/>
        </w:rPr>
        <w:t xml:space="preserve">ção nº </w:t>
      </w:r>
      <w:r w:rsidRPr="004152BF">
        <w:t>[#InspectionNo#]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8.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Se na inspeção não forem detetadas anomalias o BUREAU VERITAS RINAVE emite um certificado de conformidade.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9. O Certificado de Inspeção poderá ser levantado pelo Requerente, ou seu mandatário, nas instalações do BUREAU VERITAS RINAVE da delegação geograficamente abrangida. O prazo de emissão do Certificado de Inspeção é de 15 dias após a data da </w:t>
      </w:r>
      <w:bookmarkStart w:name="_GoBack"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inspeção</w:t>
      </w:r>
      <w:bookmarkEnd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, sendo que o seu levantamento deverá ser efetuado pelo Requerente no prazo de 90 dias a contar da data de emissão do Certificado.</w:t>
      </w:r>
    </w:p>
    <w:p w:rsidRPr="004152BF" w:rsidR="007E07C1" w:rsidP="007E07C1" w:rsidRDefault="007E07C1">
      <w:pPr>
        <w:pStyle w:val="Style20"/>
      </w:pPr>
      <w:r w:rsidRPr="004152BF">
        <w:rPr>
          <w:rFonts w:cs="Calibri"/>
        </w:rPr>
        <w:t xml:space="preserve">O Requerente pretende receber a documentação inerente à inspeção, o presente contrato, o relatório de inspeção de instalações de gás e o certificado de inspeção (quando aplicável): </w:t>
      </w:r>
      <w:r w:rsidRPr="00662785" w:rsidR="00E61FAD">
        <w:rPr>
          <w:rFonts w:cs="Calibri"/>
          <w:b/>
        </w:rPr>
        <w:t>[#Documentation#]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10.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bCs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11. Se na inspeção forem detetadas anomalias caracterizadas como defeitos não críticos, fica o Requerente notificado para proceder à sua eliminação dentro do prazo máximo de três meses, após a qual deve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 w:rsidRPr="004152BF" w:rsidR="007E07C1" w:rsidP="007E07C1" w:rsidRDefault="007E07C1">
      <w:pPr>
        <w:pStyle w:val="Style20"/>
        <w:rPr>
          <w:rFonts w:cs="Calibri"/>
        </w:rPr>
      </w:pPr>
      <w:r w:rsidRPr="004152BF">
        <w:rPr>
          <w:rFonts w:cs="Calibri"/>
        </w:rPr>
        <w:t xml:space="preserve">12. Para a realização da inspeção à instalação de gás o Requerente paga ao BUREAU VERITAS RINAVE, neste ato, a quantia de: </w:t>
      </w:r>
      <w:r w:rsidRPr="00A77DF5">
        <w:rPr>
          <w:b/>
        </w:rPr>
        <w:t>[#InspectionValuewithVAT#]</w:t>
      </w:r>
      <w:r w:rsidRPr="004152BF">
        <w:rPr>
          <w:rFonts w:cs="Calibri"/>
        </w:rPr>
        <w:t xml:space="preserve"> € conforme estabelecido.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13. O IVA está incluído nos valores indicados, à taxa legal em vigor.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14. Dados do Requerente: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D14D26">
        <w:t xml:space="preserve"> </w:t>
      </w:r>
      <w:r w:rsidRPr="00223003">
        <w:t>[#EntityName#]</w:t>
      </w:r>
      <w:r w:rsidRPr="004152BF">
        <w:rPr>
          <w:b/>
        </w:rPr>
        <w:t xml:space="preserve">, </w:t>
      </w:r>
      <w:r w:rsidRPr="004152BF">
        <w:t>Contribuinte:</w:t>
      </w:r>
      <w:r w:rsidRPr="00A33DDC">
        <w:t xml:space="preserve"> </w:t>
      </w:r>
      <w:r w:rsidRPr="008A5BC6">
        <w:t>[#NIFNumber#]</w:t>
      </w:r>
      <w:r w:rsidRPr="004152BF">
        <w:t>, Representante (em caso de empresa):</w:t>
      </w:r>
      <w:r w:rsidRPr="0041175C">
        <w:t xml:space="preserve"> </w:t>
      </w:r>
      <w:r w:rsidRPr="008A5BC6">
        <w:t>[#MarcadoporName#]</w:t>
      </w:r>
      <w:r w:rsidRPr="004152BF">
        <w:rPr>
          <w:b/>
        </w:rPr>
        <w:t xml:space="preserve">, </w:t>
      </w:r>
      <w:r w:rsidRPr="004152BF">
        <w:t>Telefone:</w:t>
      </w:r>
      <w:r w:rsidRPr="0021436D">
        <w:t xml:space="preserve"> </w:t>
      </w:r>
      <w:r w:rsidRPr="00362D63">
        <w:t>[#Requerente PhoneNumber#]</w:t>
      </w:r>
      <w:r w:rsidRPr="004152BF">
        <w:t>, E-mail:</w:t>
      </w:r>
      <w:r w:rsidRPr="002A5F76">
        <w:t xml:space="preserve"> </w:t>
      </w:r>
      <w:r w:rsidRPr="009479AB">
        <w:t>[#RequerenteEmail#]</w:t>
      </w:r>
      <w:r w:rsidRPr="004152BF">
        <w:t>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15. Dados para documento de venda: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B5671D">
        <w:t xml:space="preserve"> </w:t>
      </w:r>
      <w:r w:rsidRPr="007459A9">
        <w:t>[#EntityName#]</w:t>
      </w:r>
      <w:r w:rsidRPr="004152BF">
        <w:t>, Contribuinte:</w:t>
      </w:r>
      <w:r w:rsidRPr="008A3AB1">
        <w:t xml:space="preserve"> </w:t>
      </w:r>
      <w:r w:rsidRPr="00FC7CE5">
        <w:t>[#NIFNumber#]</w:t>
      </w:r>
      <w:r w:rsidRPr="004152BF">
        <w:t>, Morada:</w:t>
      </w:r>
      <w:r w:rsidRPr="00C03AFB">
        <w:t xml:space="preserve"> </w:t>
      </w:r>
      <w:r w:rsidRPr="00FC7CE5">
        <w:t>[#Address#]</w:t>
      </w:r>
      <w:r w:rsidRPr="004152BF">
        <w:t>,</w:t>
      </w:r>
      <w:r w:rsidRPr="00191F1C">
        <w:t>[#DoorNo#]</w:t>
      </w:r>
      <w:r w:rsidRPr="004152BF">
        <w:t xml:space="preserve">  </w:t>
      </w:r>
      <w:r w:rsidRPr="004B5B33">
        <w:t>[#Pincode#]</w:t>
      </w:r>
      <w:r w:rsidRPr="004152BF">
        <w:t xml:space="preserve">  </w:t>
      </w:r>
      <w:r w:rsidRPr="008C00FF">
        <w:t>[#Location#]</w:t>
      </w:r>
    </w:p>
    <w:p w:rsidR="007E07C1" w:rsidP="007E07C1" w:rsidRDefault="007E07C1">
      <w:pPr>
        <w:pStyle w:val="Style20"/>
      </w:pPr>
      <w:r w:rsidRPr="004152BF">
        <w:t xml:space="preserve">16. Outras condições: </w:t>
      </w:r>
      <w:r w:rsidRPr="007A7276">
        <w:t>[#ContractConditions#]</w:t>
      </w:r>
    </w:p>
    <w:p w:rsidRPr="004152BF" w:rsidR="005C6BD8" w:rsidP="007E07C1" w:rsidRDefault="005C6BD8">
      <w:pPr>
        <w:pStyle w:val="Style20"/>
      </w:pP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7E07C1" w:rsidRDefault="007E07C1">
      <w:pPr>
        <w:jc w:val="both"/>
        <w:rPr>
          <w:rFonts w:cs="Calibri"/>
          <w:sz w:val="18"/>
          <w:szCs w:val="20"/>
        </w:rPr>
      </w:pPr>
    </w:p>
    <w:tbl>
      <w:tblPr>
        <w:tblStyle w:val="Tabelacomgrelha"/>
        <w:tblW w:w="9900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02"/>
        <w:gridCol w:w="5098"/>
      </w:tblGrid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bCs/>
                <w:sz w:val="18"/>
                <w:szCs w:val="20"/>
              </w:rPr>
              <w:t xml:space="preserve">  </w:t>
            </w:r>
            <w:r w:rsidRPr="004152BF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05300F" w:rsidR="007E07C1" w:rsidP="00BF51AC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4152BF">
              <w:rPr>
                <w:bCs/>
                <w:color w:val="FFFFFF" w:themeColor="background1"/>
                <w:sz w:val="18"/>
                <w:szCs w:val="20"/>
              </w:rPr>
              <w:t xml:space="preserve"> </w:t>
            </w:r>
            <w:r w:rsidRPr="0005300F" w:rsidR="00BF51AC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05300F" w:rsidR="007E07C1" w:rsidP="0033276B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05300F">
              <w:rPr>
                <w:color w:val="FFFFFF" w:themeColor="background1"/>
                <w:sz w:val="18"/>
                <w:szCs w:val="20"/>
              </w:rPr>
              <w:t>InspectorImage</w:t>
            </w:r>
          </w:p>
        </w:tc>
      </w:tr>
      <w:tr w:rsidRPr="004152BF" w:rsidR="007E07C1" w:rsidTr="0033276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pStyle w:val="Style20"/>
            </w:pPr>
            <w:r w:rsidRPr="004152BF">
              <w:t xml:space="preserve">  </w:t>
            </w:r>
            <w:r w:rsidRPr="008458C7"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Pr="00E70E6E" w:rsidR="007E07C1" w:rsidP="0033276B" w:rsidRDefault="007E07C1">
            <w:pPr>
              <w:pStyle w:val="Style20"/>
            </w:pPr>
            <w:r w:rsidRPr="00E70E6E">
              <w:t>[#TechnicoName#]</w:t>
            </w:r>
          </w:p>
        </w:tc>
      </w:tr>
      <w:tr w:rsidRPr="004152BF" w:rsidR="007E07C1" w:rsidTr="0033276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  <w:tr w:rsidRPr="004152BF" w:rsidR="007E07C1" w:rsidTr="0033276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</w:tbl>
    <w:p w:rsidRPr="004152BF" w:rsidR="00C20B37" w:rsidP="00A84027" w:rsidRDefault="007E07C1">
      <w:pPr>
        <w:pStyle w:val="Style20"/>
        <w:rPr>
          <w:b/>
        </w:rPr>
      </w:pPr>
      <w:r w:rsidRPr="00611FD1">
        <w:t>[#Location#]</w:t>
      </w:r>
      <w:r w:rsidRPr="004152BF">
        <w:t xml:space="preserve">  ,  </w:t>
      </w:r>
      <w:r w:rsidRPr="00CD503F">
        <w:t>[#DateTimeNow#]</w:t>
      </w:r>
    </w:p>
    <w:sectPr w:rsidRPr="004152BF" w:rsidR="00C20B37" w:rsidSect="00370DAB">
      <w:footerReference w:type="default" r:id="rId14"/>
      <w:pgSz w:w="11906" w:h="16838" w:code="9"/>
      <w:pgMar w:top="1296" w:right="1138" w:bottom="1138" w:left="1138" w:header="432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54B" w:rsidRDefault="0010654B" w:rsidP="002F5558">
      <w:r>
        <w:separator/>
      </w:r>
    </w:p>
  </w:endnote>
  <w:endnote w:type="continuationSeparator" w:id="1">
    <w:p w:rsidR="0010654B" w:rsidRDefault="0010654B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7D3" w:rsidRDefault="0059164C" w:rsidP="002E67D3">
    <w:pPr>
      <w:pStyle w:val="Rodap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-34.4pt;margin-top:8.05pt;width:548.9pt;height:.05pt;z-index:251664384" o:connectortype="straight"/>
      </w:pict>
    </w:r>
  </w:p>
  <w:p w:rsidR="002E67D3" w:rsidRPr="004F1FD9" w:rsidRDefault="002E67D3" w:rsidP="002E67D3">
    <w:pPr>
      <w:tabs>
        <w:tab w:val="right" w:pos="9630"/>
      </w:tabs>
      <w:jc w:val="right"/>
      <w:rPr>
        <w:b/>
        <w:bCs/>
      </w:rPr>
    </w:pPr>
    <w:r w:rsidRPr="004F1FD9">
      <w:rPr>
        <w:b/>
        <w:bCs/>
        <w:sz w:val="20"/>
      </w:rPr>
      <w:t xml:space="preserve">Página </w:t>
    </w:r>
    <w:r w:rsidR="0059164C" w:rsidRPr="004F1FD9">
      <w:rPr>
        <w:b/>
        <w:bCs/>
        <w:sz w:val="20"/>
      </w:rPr>
      <w:fldChar w:fldCharType="begin"/>
    </w:r>
    <w:r w:rsidRPr="004F1FD9">
      <w:rPr>
        <w:b/>
        <w:bCs/>
        <w:sz w:val="20"/>
      </w:rPr>
      <w:instrText xml:space="preserve"> PAGE </w:instrText>
    </w:r>
    <w:r w:rsidR="0059164C" w:rsidRPr="004F1FD9">
      <w:rPr>
        <w:b/>
        <w:bCs/>
        <w:sz w:val="20"/>
      </w:rPr>
      <w:fldChar w:fldCharType="separate"/>
    </w:r>
    <w:r w:rsidR="00F87C55">
      <w:rPr>
        <w:b/>
        <w:bCs/>
        <w:noProof/>
        <w:sz w:val="20"/>
      </w:rPr>
      <w:t>1</w:t>
    </w:r>
    <w:r w:rsidR="0059164C" w:rsidRPr="004F1FD9">
      <w:rPr>
        <w:b/>
        <w:bCs/>
        <w:sz w:val="20"/>
      </w:rPr>
      <w:fldChar w:fldCharType="end"/>
    </w:r>
    <w:r w:rsidRPr="004F1FD9">
      <w:rPr>
        <w:b/>
      </w:rPr>
      <w:t xml:space="preserve"> </w:t>
    </w:r>
    <w:r w:rsidR="004F1FD9" w:rsidRPr="004F1FD9">
      <w:rPr>
        <w:b/>
      </w:rPr>
      <w:t xml:space="preserve">/ </w:t>
    </w:r>
    <w:r w:rsidR="0059164C" w:rsidRPr="00564C6D">
      <w:rPr>
        <w:rStyle w:val="Nmerodepgina"/>
        <w:b/>
        <w:sz w:val="20"/>
        <w:szCs w:val="20"/>
      </w:rPr>
      <w:fldChar w:fldCharType="begin"/>
    </w:r>
    <w:r w:rsidR="004F1FD9" w:rsidRPr="00564C6D">
      <w:rPr>
        <w:rStyle w:val="Nmerodepgina"/>
        <w:b/>
        <w:sz w:val="20"/>
        <w:szCs w:val="20"/>
      </w:rPr>
      <w:instrText>SECTIONPAGES</w:instrText>
    </w:r>
    <w:r w:rsidR="0059164C" w:rsidRPr="00564C6D">
      <w:rPr>
        <w:rStyle w:val="Nmerodepgina"/>
        <w:b/>
        <w:sz w:val="20"/>
        <w:szCs w:val="20"/>
      </w:rPr>
      <w:fldChar w:fldCharType="separate"/>
    </w:r>
    <w:r w:rsidR="00F87C55">
      <w:rPr>
        <w:rStyle w:val="Nmerodepgina"/>
        <w:b/>
        <w:noProof/>
        <w:sz w:val="20"/>
        <w:szCs w:val="20"/>
      </w:rPr>
      <w:t>1</w:t>
    </w:r>
    <w:r w:rsidR="0059164C" w:rsidRPr="00564C6D">
      <w:rPr>
        <w:rStyle w:val="Nmerodepgina"/>
        <w:b/>
        <w:sz w:val="20"/>
        <w:szCs w:val="20"/>
      </w:rPr>
      <w:fldChar w:fldCharType="end"/>
    </w:r>
  </w:p>
  <w:tbl>
    <w:tblPr>
      <w:tblStyle w:val="Tabelacomgrelha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930"/>
      <w:gridCol w:w="4320"/>
    </w:tblGrid>
    <w:tr w:rsidR="002E67D3" w:rsidRPr="000A5888" w:rsidTr="00014633">
      <w:trPr>
        <w:trHeight w:val="828"/>
      </w:trPr>
      <w:tc>
        <w:tcPr>
          <w:tcW w:w="6930" w:type="dxa"/>
        </w:tcPr>
        <w:p w:rsidR="00014633" w:rsidRPr="00014633" w:rsidRDefault="00014633" w:rsidP="00014633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014633">
            <w:rPr>
              <w:sz w:val="20"/>
            </w:rPr>
            <w:t xml:space="preserve"> – Polo Tecnológico de Lisboa, Lote 21, 1600-485 Lisboa</w:t>
          </w:r>
        </w:p>
        <w:p w:rsidR="002E67D3" w:rsidRPr="00574404" w:rsidRDefault="00014633" w:rsidP="00014633">
          <w:pPr>
            <w:rPr>
              <w:sz w:val="20"/>
            </w:rPr>
          </w:pPr>
          <w:r w:rsidRPr="00014633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4320" w:type="dxa"/>
        </w:tcPr>
        <w:p w:rsidR="002E67D3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 w:rsidR="002E67D3" w:rsidRPr="000A5888">
            <w:rPr>
              <w:sz w:val="20"/>
            </w:rPr>
            <w:t xml:space="preserve">  :</w:t>
          </w:r>
          <w:r>
            <w:rPr>
              <w:sz w:val="20"/>
            </w:rPr>
            <w:t xml:space="preserve"> </w:t>
          </w:r>
          <w:r w:rsidR="002E67D3" w:rsidRPr="000A5888">
            <w:rPr>
              <w:sz w:val="20"/>
            </w:rPr>
            <w:t xml:space="preserve"> [#VersionNumber#]</w:t>
          </w:r>
        </w:p>
        <w:p w:rsidR="002E67D3" w:rsidRPr="000A5888" w:rsidRDefault="002E67D3" w:rsidP="00D40228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Mod.QS-4-072.9</w:t>
          </w:r>
        </w:p>
      </w:tc>
    </w:tr>
  </w:tbl>
  <w:p w:rsidR="002E67D3" w:rsidRDefault="002E67D3" w:rsidP="002E67D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93926"/>
      <w:docPartObj>
        <w:docPartGallery w:val="Page Numbers (Bottom of Page)"/>
        <w:docPartUnique/>
      </w:docPartObj>
    </w:sdtPr>
    <w:sdtContent>
      <w:p w:rsidR="004D2556" w:rsidRDefault="0059164C" w:rsidP="004D2556">
        <w:pPr>
          <w:pStyle w:val="Rodap"/>
          <w:pBdr>
            <w:top w:val="single" w:sz="4" w:space="0" w:color="D9D9D9" w:themeColor="background1" w:themeShade="D9"/>
          </w:pBdr>
          <w:ind w:left="1440"/>
          <w:jc w:val="right"/>
        </w:pPr>
        <w:r w:rsidRPr="0059164C">
          <w:rPr>
            <w:noProof/>
            <w:lang w:val="en-US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0" type="#_x0000_t32" style="position:absolute;left:0;text-align:left;margin-left:-33.2pt;margin-top:12.55pt;width:544.05pt;height:.6pt;flip:y;z-index:251660288;mso-position-horizontal-relative:text;mso-position-vertical-relative:text" o:connectortype="straight"/>
          </w:pict>
        </w:r>
      </w:p>
      <w:p w:rsidR="003B1638" w:rsidRDefault="003B1638" w:rsidP="00355930">
        <w:pPr>
          <w:tabs>
            <w:tab w:val="left" w:pos="6511"/>
            <w:tab w:val="right" w:pos="9630"/>
          </w:tabs>
          <w:rPr>
            <w:b/>
            <w:bCs/>
          </w:rPr>
        </w:pPr>
        <w:r>
          <w:rPr>
            <w:b/>
            <w:bCs/>
          </w:rPr>
          <w:tab/>
        </w:r>
        <w:r w:rsidR="00355930">
          <w:rPr>
            <w:b/>
            <w:bCs/>
          </w:rPr>
          <w:tab/>
        </w:r>
        <w:r w:rsidRPr="00BF4984">
          <w:rPr>
            <w:b/>
            <w:bCs/>
          </w:rPr>
          <w:t>Página</w:t>
        </w:r>
        <w:r>
          <w:rPr>
            <w:b/>
            <w:bCs/>
          </w:rPr>
          <w:t xml:space="preserve"> </w:t>
        </w:r>
        <w:r w:rsidR="0059164C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PAGE </w:instrText>
        </w:r>
        <w:r w:rsidR="0059164C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1</w:t>
        </w:r>
        <w:r w:rsidR="0059164C" w:rsidRPr="00BF4984">
          <w:rPr>
            <w:b/>
            <w:bCs/>
          </w:rPr>
          <w:fldChar w:fldCharType="end"/>
        </w:r>
        <w:r w:rsidRPr="00BF4984">
          <w:t xml:space="preserve"> / </w:t>
        </w:r>
        <w:r w:rsidR="0059164C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NUMPAGES  </w:instrText>
        </w:r>
        <w:r w:rsidR="0059164C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2</w:t>
        </w:r>
        <w:r w:rsidR="0059164C" w:rsidRPr="00BF4984">
          <w:rPr>
            <w:b/>
            <w:bCs/>
          </w:rPr>
          <w:fldChar w:fldCharType="end"/>
        </w:r>
        <w:r w:rsidR="00821F50">
          <w:rPr>
            <w:b/>
            <w:bCs/>
          </w:rPr>
          <w:tab/>
        </w:r>
      </w:p>
      <w:p w:rsidR="004D2556" w:rsidRDefault="0059164C" w:rsidP="004D2556">
        <w:pPr>
          <w:tabs>
            <w:tab w:val="right" w:pos="9630"/>
          </w:tabs>
        </w:pPr>
      </w:p>
    </w:sdtContent>
  </w:sdt>
  <w:tbl>
    <w:tblPr>
      <w:tblStyle w:val="Tabelacomgrelha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560"/>
      <w:gridCol w:w="3510"/>
    </w:tblGrid>
    <w:tr w:rsidR="004D2556" w:rsidTr="00B56763">
      <w:tc>
        <w:tcPr>
          <w:tcW w:w="7560" w:type="dxa"/>
        </w:tcPr>
        <w:p w:rsidR="004D2556" w:rsidRPr="000B61B7" w:rsidRDefault="004D2556" w:rsidP="00B56763">
          <w:r>
            <w:tab/>
          </w:r>
          <w:r w:rsidRPr="008E42D7">
            <w:rPr>
              <w:b/>
            </w:rPr>
            <w:t>BUREAU VERITAS RINAVE</w:t>
          </w:r>
          <w:r w:rsidRPr="000B61B7">
            <w:t xml:space="preserve"> - </w:t>
          </w:r>
          <w:r>
            <w:t xml:space="preserve"> </w:t>
          </w:r>
          <w:r w:rsidRPr="00E42FA1">
            <w:t>[#RegionCompanyAddress#]</w:t>
          </w:r>
        </w:p>
        <w:p w:rsidR="004D2556" w:rsidRPr="000B61B7" w:rsidRDefault="004D2556" w:rsidP="00B56763">
          <w:r w:rsidRPr="000B61B7">
            <w:t>Capital Social xxxxxxxx Euros - Reg. Corn. de Lisboa - Contribuinte ng 504 330 551-</w:t>
          </w:r>
        </w:p>
        <w:p w:rsidR="004D2556" w:rsidRPr="006819F2" w:rsidRDefault="004D2556" w:rsidP="00B56763">
          <w:pPr>
            <w:rPr>
              <w:lang w:val="en-US"/>
            </w:rPr>
          </w:pPr>
          <w:r w:rsidRPr="006819F2">
            <w:rPr>
              <w:lang w:val="en-US"/>
            </w:rPr>
            <w:t xml:space="preserve">Mail: </w:t>
          </w:r>
          <w:r w:rsidRPr="006819F2">
            <w:rPr>
              <w:color w:val="004C80" w:themeColor="text2" w:themeShade="80"/>
              <w:u w:val="single"/>
              <w:lang w:val="en-US"/>
            </w:rPr>
            <w:t>infoPpt.bureauveritas.pt</w:t>
          </w:r>
          <w:r w:rsidRPr="006819F2">
            <w:rPr>
              <w:lang w:val="en-US"/>
            </w:rPr>
            <w:t xml:space="preserve"> - Web: </w:t>
          </w:r>
          <w:r w:rsidRPr="006819F2">
            <w:rPr>
              <w:color w:val="004C80" w:themeColor="text2" w:themeShade="80"/>
              <w:u w:val="single"/>
              <w:lang w:val="en-US"/>
            </w:rPr>
            <w:t>http://www.bureauveritas.pt</w:t>
          </w:r>
        </w:p>
        <w:p w:rsidR="004D2556" w:rsidRDefault="004D2556" w:rsidP="00B56763">
          <w:r w:rsidRPr="000B61B7">
            <w:t>Tel: + 351 21 710 09 00 Fax: + 351 21 710 09 10</w:t>
          </w:r>
        </w:p>
      </w:tc>
      <w:tc>
        <w:tcPr>
          <w:tcW w:w="3510" w:type="dxa"/>
        </w:tcPr>
        <w:p w:rsidR="004D2556" w:rsidRDefault="004D2556" w:rsidP="00B56763">
          <w:pPr>
            <w:jc w:val="right"/>
          </w:pPr>
          <w:r w:rsidRPr="002844A2">
            <w:t>Versão  :</w:t>
          </w:r>
          <w:r>
            <w:t xml:space="preserve"> </w:t>
          </w:r>
          <w:r w:rsidRPr="002844A2">
            <w:t>[#VersionNumber#]</w:t>
          </w:r>
        </w:p>
        <w:p w:rsidR="004D2556" w:rsidRDefault="004D2556" w:rsidP="00B56763">
          <w:pPr>
            <w:jc w:val="right"/>
          </w:pPr>
          <w:r>
            <w:t>Mod.QS-4-072.9</w:t>
          </w:r>
        </w:p>
      </w:tc>
    </w:tr>
  </w:tbl>
  <w:p w:rsidR="004D2556" w:rsidRDefault="004D2556">
    <w:pPr>
      <w:pStyle w:val="Rodap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59164C" w:rsidP="007E66B9">
    <w:pPr>
      <w:pStyle w:val="Rodap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6643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59164C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59164C" w:rsidRPr="0098287A">
      <w:rPr>
        <w:b/>
        <w:bCs/>
        <w:sz w:val="20"/>
      </w:rPr>
      <w:fldChar w:fldCharType="separate"/>
    </w:r>
    <w:r w:rsidR="00F87C55">
      <w:rPr>
        <w:b/>
        <w:bCs/>
        <w:noProof/>
        <w:sz w:val="20"/>
      </w:rPr>
      <w:t>1</w:t>
    </w:r>
    <w:r w:rsidR="0059164C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</w:t>
    </w:r>
    <w:r w:rsidR="004F1FD9" w:rsidRPr="0098287A">
      <w:rPr>
        <w:b/>
        <w:bCs/>
        <w:sz w:val="20"/>
      </w:rPr>
      <w:t xml:space="preserve">/ </w:t>
    </w:r>
    <w:r w:rsidR="0059164C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59164C" w:rsidRPr="0098287A">
      <w:rPr>
        <w:b/>
        <w:bCs/>
        <w:sz w:val="20"/>
      </w:rPr>
      <w:fldChar w:fldCharType="separate"/>
    </w:r>
    <w:r w:rsidR="00F87C55">
      <w:rPr>
        <w:b/>
        <w:bCs/>
        <w:noProof/>
        <w:sz w:val="20"/>
      </w:rPr>
      <w:t>1</w:t>
    </w:r>
    <w:r w:rsidR="0059164C" w:rsidRPr="0098287A">
      <w:rPr>
        <w:b/>
        <w:bCs/>
        <w:sz w:val="20"/>
      </w:rPr>
      <w:fldChar w:fldCharType="end"/>
    </w:r>
  </w:p>
  <w:tbl>
    <w:tblPr>
      <w:tblStyle w:val="Tabelacomgrelha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470"/>
      <w:gridCol w:w="3780"/>
    </w:tblGrid>
    <w:tr w:rsidR="007E66B9" w:rsidRPr="000A5888" w:rsidTr="00194F46">
      <w:tc>
        <w:tcPr>
          <w:tcW w:w="7470" w:type="dxa"/>
        </w:tcPr>
        <w:p w:rsidR="00194F46" w:rsidRPr="00194F46" w:rsidRDefault="00194F46" w:rsidP="00194F46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194F46">
            <w:rPr>
              <w:sz w:val="20"/>
            </w:rPr>
            <w:t xml:space="preserve"> – Polo Tecnológico de Lisboa, Lote 21, 1600-485 Lisboa</w:t>
          </w:r>
        </w:p>
        <w:p w:rsidR="007E66B9" w:rsidRPr="000A5888" w:rsidRDefault="00194F46" w:rsidP="00194F46">
          <w:pPr>
            <w:rPr>
              <w:sz w:val="20"/>
            </w:rPr>
          </w:pPr>
          <w:r w:rsidRPr="00194F46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</w:tcPr>
        <w:p w:rsidR="007E66B9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>
            <w:rPr>
              <w:sz w:val="20"/>
            </w:rPr>
            <w:t xml:space="preserve">  </w:t>
          </w:r>
          <w:r w:rsidR="007E66B9" w:rsidRPr="000A5888">
            <w:rPr>
              <w:sz w:val="20"/>
            </w:rPr>
            <w:t>:</w:t>
          </w:r>
          <w:r>
            <w:rPr>
              <w:sz w:val="20"/>
            </w:rPr>
            <w:t xml:space="preserve"> </w:t>
          </w:r>
          <w:r w:rsidR="007E66B9" w:rsidRPr="000A5888">
            <w:rPr>
              <w:sz w:val="20"/>
            </w:rPr>
            <w:t xml:space="preserve"> [#VersionNumber#]</w:t>
          </w:r>
        </w:p>
        <w:p w:rsidR="007E66B9" w:rsidRPr="000A5888" w:rsidRDefault="007E66B9" w:rsidP="00BB41C6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</w:t>
          </w:r>
          <w:r w:rsidR="00BB41C6">
            <w:rPr>
              <w:sz w:val="20"/>
            </w:rPr>
            <w:t>140.3</w:t>
          </w:r>
        </w:p>
      </w:tc>
    </w:tr>
  </w:tbl>
  <w:p w:rsidR="00370DAB" w:rsidRPr="007E66B9" w:rsidRDefault="007E66B9" w:rsidP="007E66B9">
    <w:pPr>
      <w:pStyle w:val="Rodap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54B" w:rsidRDefault="0010654B" w:rsidP="002F5558">
      <w:r>
        <w:separator/>
      </w:r>
    </w:p>
  </w:footnote>
  <w:footnote w:type="continuationSeparator" w:id="1">
    <w:p w:rsidR="0010654B" w:rsidRDefault="0010654B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5490"/>
      <w:gridCol w:w="5400"/>
    </w:tblGrid>
    <w:tr w:rsidR="008A7037" w:rsidTr="00102E13">
      <w:trPr>
        <w:trHeight w:val="1070"/>
      </w:trPr>
      <w:tc>
        <w:tcPr>
          <w:tcW w:w="5490" w:type="dxa"/>
        </w:tcPr>
        <w:p w:rsidR="0097261E" w:rsidRDefault="00F87C55" w:rsidP="002E7EEB">
          <w:pPr>
            <w:pStyle w:val="Cabealho"/>
          </w:pPr>
          <w:r w:rsidRPr="00F87C55">
            <w:drawing>
              <wp:inline distT="0" distB="0" distL="0" distR="0">
                <wp:extent cx="1224550" cy="1303655"/>
                <wp:effectExtent l="1905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4550" cy="1303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</w:tcPr>
        <w:p w:rsidR="00102E13" w:rsidRDefault="00102E13" w:rsidP="00102E13">
          <w:pPr>
            <w:pStyle w:val="Cabealho"/>
            <w:tabs>
              <w:tab w:val="left" w:pos="3630"/>
              <w:tab w:val="right" w:pos="5184"/>
            </w:tabs>
          </w:pPr>
          <w:r>
            <w:tab/>
          </w:r>
        </w:p>
        <w:p w:rsidR="00102E13" w:rsidRDefault="00102E13" w:rsidP="00102E13">
          <w:pPr>
            <w:pStyle w:val="Cabealho"/>
            <w:tabs>
              <w:tab w:val="left" w:pos="3630"/>
              <w:tab w:val="right" w:pos="5184"/>
            </w:tabs>
          </w:pPr>
          <w:r>
            <w:tab/>
          </w:r>
          <w:r w:rsidRPr="00102E13">
            <w:rPr>
              <w:noProof/>
              <w:lang w:eastAsia="pt-PT"/>
            </w:rPr>
            <w:drawing>
              <wp:inline distT="0" distB="0" distL="0" distR="0">
                <wp:extent cx="803910" cy="767983"/>
                <wp:effectExtent l="19050" t="0" r="0" b="0"/>
                <wp:docPr id="6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5216" cy="769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300C8" w:rsidRDefault="005300C8" w:rsidP="0097261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390"/>
      <w:gridCol w:w="4500"/>
    </w:tblGrid>
    <w:tr w:rsidR="008A66DB" w:rsidTr="008A66DB">
      <w:trPr>
        <w:trHeight w:val="1070"/>
      </w:trPr>
      <w:tc>
        <w:tcPr>
          <w:tcW w:w="6390" w:type="dxa"/>
        </w:tcPr>
        <w:p w:rsidR="008A66DB" w:rsidRDefault="008A66DB" w:rsidP="00D013BB">
          <w:pPr>
            <w:pStyle w:val="Cabealho"/>
          </w:pPr>
          <w:r w:rsidRPr="008A66DB">
            <w:rPr>
              <w:noProof/>
              <w:lang w:eastAsia="pt-PT"/>
            </w:rPr>
            <w:drawing>
              <wp:inline distT="0" distB="0" distL="0" distR="0">
                <wp:extent cx="858774" cy="919861"/>
                <wp:effectExtent l="19050" t="0" r="0" b="0"/>
                <wp:docPr id="7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554" cy="931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D013BB">
          <w:pPr>
            <w:pStyle w:val="Cabealho"/>
          </w:pPr>
        </w:p>
      </w:tc>
      <w:tc>
        <w:tcPr>
          <w:tcW w:w="4500" w:type="dxa"/>
        </w:tcPr>
        <w:p w:rsidR="008A66DB" w:rsidRDefault="008A66DB" w:rsidP="008B2667">
          <w:pPr>
            <w:pStyle w:val="Cabealho"/>
            <w:jc w:val="right"/>
          </w:pPr>
          <w:r w:rsidRPr="008A66DB">
            <w:rPr>
              <w:noProof/>
              <w:lang w:eastAsia="pt-PT"/>
            </w:rPr>
            <w:drawing>
              <wp:inline distT="0" distB="0" distL="0" distR="0">
                <wp:extent cx="959358" cy="916172"/>
                <wp:effectExtent l="19050" t="0" r="0" b="0"/>
                <wp:docPr id="8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9602" cy="91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2"/>
    <o:shapelayout v:ext="edit">
      <o:idmap v:ext="edit" data="2"/>
      <o:rules v:ext="edit">
        <o:r id="V:Rule4" type="connector" idref="#_x0000_s2055"/>
        <o:r id="V:Rule5" type="connector" idref="#_x0000_s2054"/>
        <o:r id="V:Rule6" type="connector" idref="#_x0000_s2050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97E02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9075E"/>
    <w:rsid w:val="00092838"/>
    <w:rsid w:val="00094B38"/>
    <w:rsid w:val="000A3C37"/>
    <w:rsid w:val="000A5888"/>
    <w:rsid w:val="000A7C66"/>
    <w:rsid w:val="000B561C"/>
    <w:rsid w:val="000B61B7"/>
    <w:rsid w:val="000C19E9"/>
    <w:rsid w:val="000C36CB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102E13"/>
    <w:rsid w:val="00102E8F"/>
    <w:rsid w:val="00103FAA"/>
    <w:rsid w:val="0010654B"/>
    <w:rsid w:val="001126E5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C10"/>
    <w:rsid w:val="00227794"/>
    <w:rsid w:val="002310CB"/>
    <w:rsid w:val="00232A95"/>
    <w:rsid w:val="002330E6"/>
    <w:rsid w:val="0024046B"/>
    <w:rsid w:val="0024154F"/>
    <w:rsid w:val="002446CC"/>
    <w:rsid w:val="0025014A"/>
    <w:rsid w:val="0025189B"/>
    <w:rsid w:val="00260D79"/>
    <w:rsid w:val="00260E70"/>
    <w:rsid w:val="00261B06"/>
    <w:rsid w:val="00267682"/>
    <w:rsid w:val="002709A9"/>
    <w:rsid w:val="00276A64"/>
    <w:rsid w:val="00276EA0"/>
    <w:rsid w:val="0027745D"/>
    <w:rsid w:val="002816A9"/>
    <w:rsid w:val="00282463"/>
    <w:rsid w:val="00283037"/>
    <w:rsid w:val="00283496"/>
    <w:rsid w:val="002844A2"/>
    <w:rsid w:val="002907D6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EA4"/>
    <w:rsid w:val="0032105E"/>
    <w:rsid w:val="00330C28"/>
    <w:rsid w:val="00331BB6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F31"/>
    <w:rsid w:val="00370DAB"/>
    <w:rsid w:val="0037167E"/>
    <w:rsid w:val="0037196E"/>
    <w:rsid w:val="00371F5C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A27"/>
    <w:rsid w:val="00412261"/>
    <w:rsid w:val="00412D0B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769"/>
    <w:rsid w:val="0043444F"/>
    <w:rsid w:val="00442FA5"/>
    <w:rsid w:val="00443C06"/>
    <w:rsid w:val="00445177"/>
    <w:rsid w:val="0044567E"/>
    <w:rsid w:val="004500E9"/>
    <w:rsid w:val="00453982"/>
    <w:rsid w:val="00453FA2"/>
    <w:rsid w:val="004546EE"/>
    <w:rsid w:val="00454815"/>
    <w:rsid w:val="00454BB6"/>
    <w:rsid w:val="004563A8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C0A46"/>
    <w:rsid w:val="004C255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4E89"/>
    <w:rsid w:val="00586862"/>
    <w:rsid w:val="00590D20"/>
    <w:rsid w:val="0059164C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904"/>
    <w:rsid w:val="005D75A6"/>
    <w:rsid w:val="005E44F3"/>
    <w:rsid w:val="005E575D"/>
    <w:rsid w:val="005F03C9"/>
    <w:rsid w:val="005F08C3"/>
    <w:rsid w:val="005F1B70"/>
    <w:rsid w:val="005F27C8"/>
    <w:rsid w:val="005F6B01"/>
    <w:rsid w:val="005F7544"/>
    <w:rsid w:val="00600434"/>
    <w:rsid w:val="00602130"/>
    <w:rsid w:val="00603A37"/>
    <w:rsid w:val="00604BE6"/>
    <w:rsid w:val="00606610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593D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5EB5"/>
    <w:rsid w:val="007D11D2"/>
    <w:rsid w:val="007D3CFD"/>
    <w:rsid w:val="007D53A7"/>
    <w:rsid w:val="007D7825"/>
    <w:rsid w:val="007E07C1"/>
    <w:rsid w:val="007E165C"/>
    <w:rsid w:val="007E2FE5"/>
    <w:rsid w:val="007E53D6"/>
    <w:rsid w:val="007E5E26"/>
    <w:rsid w:val="007E66B9"/>
    <w:rsid w:val="007F39AA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21F50"/>
    <w:rsid w:val="00824EF8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30F5"/>
    <w:rsid w:val="0088520B"/>
    <w:rsid w:val="008869E9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1A48"/>
    <w:rsid w:val="0099317F"/>
    <w:rsid w:val="00994E3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2227"/>
    <w:rsid w:val="00A13318"/>
    <w:rsid w:val="00A136CB"/>
    <w:rsid w:val="00A13736"/>
    <w:rsid w:val="00A139FB"/>
    <w:rsid w:val="00A14A1B"/>
    <w:rsid w:val="00A153A6"/>
    <w:rsid w:val="00A25B52"/>
    <w:rsid w:val="00A32EE5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7024C"/>
    <w:rsid w:val="00A71FFF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87E0F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1D4F"/>
    <w:rsid w:val="00AE451A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5CB"/>
    <w:rsid w:val="00B37560"/>
    <w:rsid w:val="00B40AEF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76AD"/>
    <w:rsid w:val="00CB78A6"/>
    <w:rsid w:val="00CC66EE"/>
    <w:rsid w:val="00CD36EB"/>
    <w:rsid w:val="00CD4698"/>
    <w:rsid w:val="00CD4C6D"/>
    <w:rsid w:val="00CD5BD4"/>
    <w:rsid w:val="00CD6945"/>
    <w:rsid w:val="00CD6CA2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CB2"/>
    <w:rsid w:val="00DA18BC"/>
    <w:rsid w:val="00DA1A4B"/>
    <w:rsid w:val="00DA41B6"/>
    <w:rsid w:val="00DA432A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301AD"/>
    <w:rsid w:val="00E30397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3989"/>
    <w:rsid w:val="00E76DED"/>
    <w:rsid w:val="00E86B53"/>
    <w:rsid w:val="00E93347"/>
    <w:rsid w:val="00E9576D"/>
    <w:rsid w:val="00E95A19"/>
    <w:rsid w:val="00E97B32"/>
    <w:rsid w:val="00EA3BF1"/>
    <w:rsid w:val="00EB4C67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F18"/>
    <w:rsid w:val="00F81566"/>
    <w:rsid w:val="00F82A10"/>
    <w:rsid w:val="00F85314"/>
    <w:rsid w:val="00F87C55"/>
    <w:rsid w:val="00F90CD6"/>
    <w:rsid w:val="00F921EE"/>
    <w:rsid w:val="00F93471"/>
    <w:rsid w:val="00F93C7E"/>
    <w:rsid w:val="00F94306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Ttulo2">
    <w:name w:val="heading 2"/>
    <w:basedOn w:val="Ttulo1"/>
    <w:next w:val="Normal"/>
    <w:link w:val="Ttulo2Carcte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Ttulo3">
    <w:name w:val="heading 3"/>
    <w:basedOn w:val="Ttulo2"/>
    <w:next w:val="Normal"/>
    <w:link w:val="Ttulo3Carcte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Ttulo4">
    <w:name w:val="heading 4"/>
    <w:basedOn w:val="Normal"/>
    <w:next w:val="Normal"/>
    <w:link w:val="Ttulo4Carcte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arc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F5558"/>
    <w:rPr>
      <w:sz w:val="22"/>
      <w:szCs w:val="22"/>
      <w:lang w:eastAsia="en-US"/>
    </w:rPr>
  </w:style>
  <w:style w:type="paragraph" w:styleId="Rodap">
    <w:name w:val="footer"/>
    <w:basedOn w:val="Normal"/>
    <w:link w:val="RodapCarc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F5558"/>
    <w:rPr>
      <w:sz w:val="22"/>
      <w:szCs w:val="22"/>
      <w:lang w:eastAsia="en-US"/>
    </w:rPr>
  </w:style>
  <w:style w:type="character" w:styleId="TextodoMarcadordePosio">
    <w:name w:val="Placeholder Text"/>
    <w:basedOn w:val="Tipodeletrapredefinidodopargrafo"/>
    <w:uiPriority w:val="99"/>
    <w:semiHidden/>
    <w:rsid w:val="006B75AA"/>
    <w:rPr>
      <w:color w:val="808080"/>
    </w:rPr>
  </w:style>
  <w:style w:type="character" w:customStyle="1" w:styleId="Ttulo1Carcter">
    <w:name w:val="Título 1 Carácter"/>
    <w:basedOn w:val="Tipodeletrapredefinidodopargrafo"/>
    <w:link w:val="Ttulo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Ttulo4Carcter">
    <w:name w:val="Título 4 Carácter"/>
    <w:basedOn w:val="Tipodeletrapredefinidodopargrafo"/>
    <w:link w:val="Ttulo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Ttulo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ela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Ttulo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Ttulo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Ttulo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Ttulo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iperligao">
    <w:name w:val="Hyperlink"/>
    <w:basedOn w:val="Tipodeletrapredefinidodopargrafo"/>
    <w:uiPriority w:val="99"/>
    <w:unhideWhenUsed/>
    <w:rsid w:val="00E301AD"/>
    <w:rPr>
      <w:color w:val="B292CA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ela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Forte">
    <w:name w:val="Strong"/>
    <w:basedOn w:val="Tipodeletrapredefinidodopargrafo"/>
    <w:uiPriority w:val="22"/>
    <w:qFormat/>
    <w:rsid w:val="005652DC"/>
    <w:rPr>
      <w:b/>
      <w:bCs/>
    </w:rPr>
  </w:style>
  <w:style w:type="character" w:styleId="nfaseIntenso">
    <w:name w:val="Intense Emphasis"/>
    <w:basedOn w:val="Tipodeletrapredefinidodopargrafo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Tipodeletrapredefinidodopargrafo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Tipodeletrapredefinidodopargrafo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Tipodeletrapredefinidodopargrafo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ela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ela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elacomgrelha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Nmerodepgina">
    <w:name w:val="page number"/>
    <w:basedOn w:val="Tipodeletrapredefinidodopargrafo"/>
    <w:rsid w:val="004F1F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0B7C9-FE3F-4A84-B246-42C6890AC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Template V5.dotx</Template>
  <TotalTime>1</TotalTime>
  <Pages>2</Pages>
  <Words>790</Words>
  <Characters>4271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palpedrinha</cp:lastModifiedBy>
  <cp:revision>2</cp:revision>
  <dcterms:created xsi:type="dcterms:W3CDTF">2016-02-16T22:57:00Z</dcterms:created>
  <dcterms:modified xsi:type="dcterms:W3CDTF">2016-02-16T22:57:00Z</dcterms:modified>
</cp:coreProperties>
</file>