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2D2A0D" w:rsidP="009015F2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="009015F2" w:rsidRPr="005E575D">
        <w:rPr>
          <w:sz w:val="20"/>
          <w:szCs w:val="20"/>
        </w:rPr>
        <w:t>ção – Instalações de Gás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r w:rsidRPr="005E575D">
        <w:rPr>
          <w:sz w:val="20"/>
          <w:szCs w:val="20"/>
        </w:rPr>
        <w:t xml:space="preserve">Nº : </w:t>
      </w:r>
      <w:r w:rsidR="00E401BE" w:rsidRPr="00E401BE">
        <w:rPr>
          <w:sz w:val="20"/>
          <w:szCs w:val="20"/>
        </w:rPr>
        <w:t>[#InspectionNo#]</w:t>
      </w:r>
    </w:p>
    <w:p w:rsidR="009015F2" w:rsidRDefault="009015F2" w:rsidP="005360C4">
      <w:pPr>
        <w:jc w:val="center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 </w:t>
      </w:r>
      <w:r w:rsidR="004A19E7">
        <w:rPr>
          <w:b/>
          <w:sz w:val="20"/>
          <w:szCs w:val="20"/>
        </w:rPr>
        <w:t>Inspe</w:t>
      </w:r>
      <w:r w:rsidR="00E4460C" w:rsidRPr="00E4460C">
        <w:rPr>
          <w:b/>
          <w:sz w:val="20"/>
          <w:szCs w:val="20"/>
        </w:rPr>
        <w:t xml:space="preserve">ção </w:t>
      </w:r>
      <w:r w:rsidR="00A13736" w:rsidRPr="00A13736">
        <w:rPr>
          <w:b/>
          <w:sz w:val="20"/>
          <w:szCs w:val="20"/>
        </w:rPr>
        <w:t>[#Result#]</w:t>
      </w:r>
    </w:p>
    <w:p w:rsidR="0097261E" w:rsidRDefault="0097261E" w:rsidP="005360C4">
      <w:pPr>
        <w:jc w:val="center"/>
        <w:rPr>
          <w:b/>
          <w:sz w:val="20"/>
          <w:szCs w:val="20"/>
        </w:rPr>
      </w:pPr>
    </w:p>
    <w:p w:rsidR="009015F2" w:rsidRPr="005E575D" w:rsidRDefault="002D2A0D" w:rsidP="00B17EA6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="009015F2" w:rsidRPr="005E575D">
        <w:rPr>
          <w:b/>
          <w:sz w:val="20"/>
          <w:szCs w:val="20"/>
        </w:rPr>
        <w:t>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31596A" w:rsidP="00B17EA6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vAlign w:val="center"/>
          </w:tcPr>
          <w:p w:rsidR="009015F2" w:rsidRPr="005E575D" w:rsidRDefault="0031596A" w:rsidP="009C6C97">
            <w:pPr>
              <w:rPr>
                <w:sz w:val="20"/>
                <w:szCs w:val="20"/>
              </w:rPr>
            </w:pPr>
            <w:r w:rsidRPr="0031596A">
              <w:rPr>
                <w:sz w:val="20"/>
                <w:szCs w:val="20"/>
              </w:rPr>
              <w:t>[#Address#]</w:t>
            </w:r>
            <w:r w:rsidR="009015F2" w:rsidRPr="005E575D">
              <w:rPr>
                <w:sz w:val="20"/>
                <w:szCs w:val="20"/>
              </w:rPr>
              <w:t>,</w:t>
            </w:r>
            <w:r w:rsidRPr="0031596A">
              <w:rPr>
                <w:sz w:val="20"/>
                <w:szCs w:val="20"/>
              </w:rPr>
              <w:t>[#DoorNo#]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="00260D79" w:rsidRPr="00260D79">
              <w:rPr>
                <w:sz w:val="20"/>
                <w:szCs w:val="20"/>
              </w:rPr>
              <w:t>[#Pincode#]</w:t>
            </w:r>
            <w:r w:rsidR="009015F2" w:rsidRPr="005E575D">
              <w:rPr>
                <w:sz w:val="20"/>
                <w:szCs w:val="20"/>
              </w:rPr>
              <w:t xml:space="preserve">  </w:t>
            </w:r>
            <w:r w:rsidR="009C6C97" w:rsidRPr="009C6C97">
              <w:rPr>
                <w:sz w:val="20"/>
                <w:szCs w:val="20"/>
              </w:rPr>
              <w:t>[#Location#]</w:t>
            </w:r>
          </w:p>
        </w:tc>
      </w:tr>
    </w:tbl>
    <w:p w:rsidR="009015F2" w:rsidRPr="005E575D" w:rsidRDefault="002D2A0D" w:rsidP="00B17EA6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="009015F2" w:rsidRPr="005E575D">
        <w:rPr>
          <w:b/>
          <w:sz w:val="20"/>
          <w:szCs w:val="20"/>
        </w:rPr>
        <w:t>ção</w:t>
      </w:r>
    </w:p>
    <w:tbl>
      <w:tblPr>
        <w:tblStyle w:val="TableGrid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36"/>
        <w:gridCol w:w="1668"/>
        <w:gridCol w:w="1668"/>
        <w:gridCol w:w="3336"/>
      </w:tblGrid>
      <w:tr w:rsidR="009015F2" w:rsidRPr="005E575D" w:rsidTr="00CF7192">
        <w:trPr>
          <w:trHeight w:hRule="exact" w:val="262"/>
        </w:trPr>
        <w:tc>
          <w:tcPr>
            <w:tcW w:w="3336" w:type="dxa"/>
            <w:vAlign w:val="center"/>
          </w:tcPr>
          <w:p w:rsidR="009015F2" w:rsidRPr="005E575D" w:rsidRDefault="009015F2" w:rsidP="00600434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Projectista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="00600434" w:rsidRPr="00600434">
              <w:rPr>
                <w:sz w:val="20"/>
                <w:szCs w:val="20"/>
              </w:rPr>
              <w:t>[#PlanningName#]</w:t>
            </w:r>
          </w:p>
        </w:tc>
        <w:tc>
          <w:tcPr>
            <w:tcW w:w="3336" w:type="dxa"/>
            <w:gridSpan w:val="2"/>
            <w:vAlign w:val="center"/>
          </w:tcPr>
          <w:p w:rsidR="009015F2" w:rsidRPr="005E575D" w:rsidRDefault="009015F2" w:rsidP="00C950B9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- Projecto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="00052E36" w:rsidRPr="00052E36">
              <w:rPr>
                <w:sz w:val="20"/>
                <w:szCs w:val="20"/>
              </w:rPr>
              <w:t>[#ProjectCode#]</w:t>
            </w:r>
          </w:p>
        </w:tc>
        <w:tc>
          <w:tcPr>
            <w:tcW w:w="3336" w:type="dxa"/>
            <w:vAlign w:val="center"/>
          </w:tcPr>
          <w:p w:rsidR="009015F2" w:rsidRPr="005E575D" w:rsidRDefault="00C950B9" w:rsidP="00052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="00052E36" w:rsidRPr="00052E36">
              <w:rPr>
                <w:sz w:val="20"/>
                <w:szCs w:val="20"/>
              </w:rPr>
              <w:t>[#Affectedby#]</w:t>
            </w:r>
          </w:p>
        </w:tc>
      </w:tr>
      <w:tr w:rsidR="00C27605" w:rsidRPr="005E575D" w:rsidTr="00CF7192">
        <w:trPr>
          <w:trHeight w:hRule="exact" w:val="271"/>
        </w:trPr>
        <w:tc>
          <w:tcPr>
            <w:tcW w:w="5004" w:type="dxa"/>
            <w:gridSpan w:val="2"/>
            <w:vAlign w:val="center"/>
          </w:tcPr>
          <w:p w:rsidR="00C27605" w:rsidRPr="005E575D" w:rsidRDefault="00ED12BE" w:rsidP="008B19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="008B1941" w:rsidRPr="008B1941">
              <w:rPr>
                <w:sz w:val="20"/>
                <w:szCs w:val="20"/>
              </w:rPr>
              <w:t>[#InstallerName#]</w:t>
            </w:r>
          </w:p>
        </w:tc>
        <w:tc>
          <w:tcPr>
            <w:tcW w:w="5004" w:type="dxa"/>
            <w:gridSpan w:val="2"/>
            <w:vAlign w:val="center"/>
          </w:tcPr>
          <w:p w:rsidR="00C27605" w:rsidRPr="005E575D" w:rsidRDefault="00ED12BE" w:rsidP="00052E3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="00052E36" w:rsidRPr="00052E36">
              <w:rPr>
                <w:sz w:val="20"/>
                <w:szCs w:val="20"/>
              </w:rPr>
              <w:t>[#TermLiability#]</w:t>
            </w:r>
          </w:p>
        </w:tc>
      </w:tr>
      <w:tr w:rsidR="009015F2" w:rsidRPr="005E575D" w:rsidTr="00CF7192">
        <w:trPr>
          <w:trHeight w:hRule="exact" w:val="253"/>
        </w:trPr>
        <w:tc>
          <w:tcPr>
            <w:tcW w:w="5004" w:type="dxa"/>
            <w:gridSpan w:val="2"/>
            <w:vAlign w:val="center"/>
          </w:tcPr>
          <w:p w:rsidR="009015F2" w:rsidRPr="005E575D" w:rsidRDefault="00C27605" w:rsidP="00052E3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Distribuido</w:t>
            </w:r>
            <w:r>
              <w:rPr>
                <w:sz w:val="20"/>
                <w:szCs w:val="20"/>
              </w:rPr>
              <w:t>r</w:t>
            </w:r>
            <w:r w:rsidR="00462543">
              <w:rPr>
                <w:sz w:val="20"/>
                <w:szCs w:val="20"/>
              </w:rPr>
              <w:t xml:space="preserve"> 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="00052E36" w:rsidRPr="00052E36">
              <w:rPr>
                <w:sz w:val="20"/>
                <w:szCs w:val="20"/>
              </w:rPr>
              <w:t>[#Distributor#]</w:t>
            </w:r>
          </w:p>
        </w:tc>
        <w:tc>
          <w:tcPr>
            <w:tcW w:w="5004" w:type="dxa"/>
            <w:gridSpan w:val="2"/>
            <w:vAlign w:val="center"/>
          </w:tcPr>
          <w:p w:rsidR="009015F2" w:rsidRPr="005E575D" w:rsidRDefault="00C27605" w:rsidP="00052E36">
            <w:pPr>
              <w:rPr>
                <w:sz w:val="20"/>
                <w:szCs w:val="20"/>
              </w:rPr>
            </w:pPr>
            <w:r w:rsidRPr="00C27605">
              <w:rPr>
                <w:sz w:val="20"/>
                <w:szCs w:val="20"/>
              </w:rPr>
              <w:t>Id.Fornecimento</w:t>
            </w:r>
            <w:r w:rsidR="00C950B9">
              <w:rPr>
                <w:sz w:val="20"/>
                <w:szCs w:val="20"/>
              </w:rPr>
              <w:tab/>
            </w:r>
            <w:r w:rsidR="00462543">
              <w:rPr>
                <w:sz w:val="20"/>
                <w:szCs w:val="20"/>
              </w:rPr>
              <w:t xml:space="preserve">: </w:t>
            </w:r>
            <w:r w:rsidR="00052E36" w:rsidRPr="00052E36">
              <w:rPr>
                <w:sz w:val="20"/>
                <w:szCs w:val="20"/>
              </w:rPr>
              <w:t>[#ConsumerNumber#]</w:t>
            </w:r>
          </w:p>
        </w:tc>
      </w:tr>
    </w:tbl>
    <w:p w:rsidR="009015F2" w:rsidRPr="005E575D" w:rsidRDefault="009015F2" w:rsidP="00584E89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18"/>
        <w:gridCol w:w="4590"/>
      </w:tblGrid>
      <w:tr w:rsidR="002709A9" w:rsidRPr="005E575D" w:rsidTr="00462543">
        <w:trPr>
          <w:trHeight w:hRule="exact" w:val="235"/>
        </w:trPr>
        <w:tc>
          <w:tcPr>
            <w:tcW w:w="5418" w:type="dxa"/>
            <w:vAlign w:val="bottom"/>
          </w:tcPr>
          <w:p w:rsidR="002709A9" w:rsidRPr="005E575D" w:rsidRDefault="00260E70" w:rsidP="00462543"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="002709A9" w:rsidRPr="005E575D">
              <w:rPr>
                <w:sz w:val="20"/>
                <w:szCs w:val="20"/>
              </w:rPr>
              <w:t xml:space="preserve">: </w:t>
            </w:r>
            <w:r w:rsidR="002709A9" w:rsidRPr="0042369A"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vAlign w:val="bottom"/>
          </w:tcPr>
          <w:p w:rsidR="002709A9" w:rsidRPr="005E575D" w:rsidRDefault="00260E70" w:rsidP="00260E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I/R</w:t>
            </w:r>
            <w:r>
              <w:tab/>
            </w:r>
            <w:r>
              <w:tab/>
            </w:r>
            <w:r>
              <w:tab/>
            </w:r>
            <w:r w:rsidR="002709A9">
              <w:rPr>
                <w:sz w:val="20"/>
                <w:szCs w:val="20"/>
              </w:rPr>
              <w:t xml:space="preserve">: </w:t>
            </w:r>
            <w:r w:rsidR="002709A9" w:rsidRPr="00372FF8">
              <w:rPr>
                <w:sz w:val="20"/>
                <w:szCs w:val="20"/>
              </w:rPr>
              <w:t>[#InspectionType#]</w:t>
            </w:r>
          </w:p>
        </w:tc>
      </w:tr>
      <w:tr w:rsidR="002709A9" w:rsidRPr="005E575D" w:rsidTr="00462543">
        <w:trPr>
          <w:trHeight w:hRule="exact" w:val="262"/>
        </w:trPr>
        <w:tc>
          <w:tcPr>
            <w:tcW w:w="5418" w:type="dxa"/>
            <w:vAlign w:val="bottom"/>
          </w:tcPr>
          <w:p w:rsidR="002709A9" w:rsidRPr="005E575D" w:rsidRDefault="002709A9" w:rsidP="00462543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Tipo Instalação</w:t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CB76AD"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vAlign w:val="bottom"/>
          </w:tcPr>
          <w:p w:rsidR="002709A9" w:rsidRPr="005E575D" w:rsidRDefault="00462543" w:rsidP="00584E8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="00260E70">
              <w:rPr>
                <w:sz w:val="20"/>
                <w:szCs w:val="20"/>
              </w:rPr>
              <w:tab/>
            </w:r>
            <w:r w:rsidR="002709A9" w:rsidRPr="005E575D">
              <w:rPr>
                <w:sz w:val="20"/>
                <w:szCs w:val="20"/>
              </w:rPr>
              <w:t xml:space="preserve">: </w:t>
            </w:r>
            <w:r w:rsidR="002709A9" w:rsidRPr="00B345CB">
              <w:rPr>
                <w:sz w:val="20"/>
                <w:szCs w:val="20"/>
              </w:rPr>
              <w:t>[#GasType#]</w:t>
            </w:r>
          </w:p>
        </w:tc>
      </w:tr>
      <w:tr w:rsidR="002709A9" w:rsidRPr="005E575D" w:rsidTr="00462543">
        <w:trPr>
          <w:trHeight w:hRule="exact" w:val="262"/>
        </w:trPr>
        <w:tc>
          <w:tcPr>
            <w:tcW w:w="5418" w:type="dxa"/>
            <w:vAlign w:val="bottom"/>
          </w:tcPr>
          <w:p w:rsidR="002709A9" w:rsidRPr="005E575D" w:rsidRDefault="002709A9" w:rsidP="00462543"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Data Inspe</w:t>
            </w:r>
            <w:r w:rsidRPr="00F62119">
              <w:rPr>
                <w:sz w:val="20"/>
                <w:szCs w:val="20"/>
              </w:rPr>
              <w:t>ção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F62119">
              <w:rPr>
                <w:sz w:val="20"/>
                <w:szCs w:val="20"/>
              </w:rPr>
              <w:t>:</w:t>
            </w:r>
            <w:r>
              <w:t xml:space="preserve"> </w:t>
            </w:r>
            <w:r w:rsidRPr="002021FE"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vAlign w:val="bottom"/>
          </w:tcPr>
          <w:p w:rsidR="002709A9" w:rsidRDefault="002709A9" w:rsidP="00584E89">
            <w:pPr>
              <w:jc w:val="both"/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Hora</w:t>
            </w:r>
            <w:r w:rsidR="00462543">
              <w:rPr>
                <w:sz w:val="20"/>
                <w:szCs w:val="20"/>
              </w:rPr>
              <w:t xml:space="preserve"> </w:t>
            </w:r>
            <w:r w:rsidR="00260E70">
              <w:rPr>
                <w:sz w:val="20"/>
                <w:szCs w:val="20"/>
              </w:rPr>
              <w:tab/>
            </w:r>
            <w:r w:rsidR="00260E70">
              <w:rPr>
                <w:sz w:val="20"/>
                <w:szCs w:val="20"/>
              </w:rPr>
              <w:tab/>
            </w:r>
            <w:r w:rsidRPr="005E575D">
              <w:rPr>
                <w:sz w:val="20"/>
                <w:szCs w:val="20"/>
              </w:rPr>
              <w:t xml:space="preserve">: </w:t>
            </w:r>
            <w:r w:rsidRPr="00671746">
              <w:rPr>
                <w:sz w:val="20"/>
                <w:szCs w:val="20"/>
              </w:rPr>
              <w:t>[#InspectionTime#]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r w:rsidRPr="005E575D">
        <w:rPr>
          <w:bCs/>
          <w:sz w:val="20"/>
          <w:szCs w:val="20"/>
        </w:rPr>
        <w:t>Fluído:</w:t>
      </w:r>
      <w:r w:rsidRPr="005E575D">
        <w:rPr>
          <w:sz w:val="20"/>
          <w:szCs w:val="20"/>
        </w:rPr>
        <w:t xml:space="preserve"> </w:t>
      </w:r>
      <w:r w:rsidR="00153273" w:rsidRPr="00153273">
        <w:rPr>
          <w:sz w:val="20"/>
          <w:szCs w:val="20"/>
        </w:rPr>
        <w:t>[#FluidUsed#]</w:t>
      </w:r>
      <w:r w:rsidR="00462543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674"/>
      </w:tblGrid>
      <w:tr w:rsidR="00B73717" w:rsidRPr="005E575D" w:rsidTr="002709A9">
        <w:trPr>
          <w:trHeight w:val="117"/>
        </w:trPr>
        <w:tc>
          <w:tcPr>
            <w:tcW w:w="9674" w:type="dxa"/>
            <w:vAlign w:val="center"/>
          </w:tcPr>
          <w:p w:rsidR="00B73717" w:rsidRPr="00B73717" w:rsidRDefault="00FA1FAD" w:rsidP="00FA1FAD"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 w:rsidRPr="00FA1FAD">
              <w:rPr>
                <w:bCs/>
                <w:sz w:val="20"/>
                <w:szCs w:val="20"/>
              </w:rPr>
              <w:t>[#CustomTable2#]</w:t>
            </w:r>
          </w:p>
        </w:tc>
      </w:tr>
    </w:tbl>
    <w:p w:rsidR="00B73717" w:rsidRDefault="00BE3BF2" w:rsidP="00B17EA6">
      <w:pPr>
        <w:contextualSpacing/>
        <w:rPr>
          <w:b/>
          <w:bCs/>
          <w:sz w:val="20"/>
          <w:szCs w:val="20"/>
        </w:rPr>
      </w:pPr>
      <w:r w:rsidRPr="00BE3BF2">
        <w:rPr>
          <w:b/>
          <w:bCs/>
          <w:sz w:val="20"/>
          <w:szCs w:val="20"/>
        </w:rPr>
        <w:t>[#Aparelhos#]</w:t>
      </w:r>
    </w:p>
    <w:p w:rsidR="00B73717" w:rsidRDefault="00902C98" w:rsidP="00B17EA6">
      <w:pPr>
        <w:contextualSpacing/>
        <w:rPr>
          <w:bCs/>
          <w:sz w:val="20"/>
          <w:szCs w:val="20"/>
        </w:rPr>
      </w:pPr>
      <w:r w:rsidRPr="00902C98">
        <w:rPr>
          <w:bCs/>
          <w:sz w:val="20"/>
          <w:szCs w:val="20"/>
        </w:rPr>
        <w:t>[#EmptyText#]</w:t>
      </w:r>
    </w:p>
    <w:tbl>
      <w:tblPr>
        <w:tblStyle w:val="TableGri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9738"/>
      </w:tblGrid>
      <w:tr w:rsidR="002115F1" w:rsidTr="002115F1">
        <w:tc>
          <w:tcPr>
            <w:tcW w:w="9738" w:type="dxa"/>
          </w:tcPr>
          <w:p w:rsidR="002115F1" w:rsidRDefault="002115F1" w:rsidP="002115F1">
            <w:pPr>
              <w:contextualSpacing/>
              <w:jc w:val="center"/>
              <w:rPr>
                <w:bCs/>
                <w:sz w:val="20"/>
                <w:szCs w:val="20"/>
              </w:rPr>
            </w:pPr>
            <w:r w:rsidRPr="00981E34"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="00DB2A5B" w:rsidRPr="005E575D" w:rsidRDefault="00DB2A5B" w:rsidP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Pr="005E575D">
        <w:rPr>
          <w:b/>
          <w:bCs/>
          <w:sz w:val="20"/>
          <w:szCs w:val="20"/>
        </w:rPr>
        <w:t xml:space="preserve"> 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DB2A5B" w:rsidRPr="005E575D" w:rsidTr="00134309">
        <w:trPr>
          <w:trHeight w:val="224"/>
        </w:trPr>
        <w:tc>
          <w:tcPr>
            <w:tcW w:w="10008" w:type="dxa"/>
            <w:tcBorders>
              <w:top w:val="single" w:sz="4" w:space="0" w:color="auto"/>
              <w:bottom w:val="nil"/>
            </w:tcBorders>
            <w:vAlign w:val="center"/>
          </w:tcPr>
          <w:p w:rsidR="00134309" w:rsidRPr="00761D5B" w:rsidRDefault="00DB2A5B" w:rsidP="00E60620">
            <w:pPr>
              <w:rPr>
                <w:bCs/>
                <w:sz w:val="20"/>
                <w:szCs w:val="20"/>
              </w:rPr>
            </w:pPr>
            <w:r w:rsidRPr="00C8460A"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="00DB2A5B" w:rsidRPr="005E575D" w:rsidRDefault="00DB2A5B" w:rsidP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DB2A5B" w:rsidRPr="005E575D" w:rsidTr="00873FBC">
        <w:trPr>
          <w:trHeight w:val="188"/>
        </w:trPr>
        <w:tc>
          <w:tcPr>
            <w:tcW w:w="10008" w:type="dxa"/>
            <w:vAlign w:val="center"/>
          </w:tcPr>
          <w:p w:rsidR="005300C8" w:rsidRPr="00761D5B" w:rsidRDefault="00DB2A5B" w:rsidP="00E60620">
            <w:pPr>
              <w:rPr>
                <w:bCs/>
                <w:sz w:val="20"/>
                <w:szCs w:val="20"/>
              </w:rPr>
            </w:pPr>
            <w:r w:rsidRPr="00BA4822"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="009015F2" w:rsidRPr="005E575D" w:rsidRDefault="00F016BF" w:rsidP="00DB2A5B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</w:t>
      </w:r>
      <w:r w:rsidR="002446CC">
        <w:rPr>
          <w:b/>
          <w:bCs/>
          <w:sz w:val="20"/>
          <w:szCs w:val="20"/>
        </w:rPr>
        <w:t xml:space="preserve"> </w:t>
      </w:r>
      <w:r w:rsidRPr="00F016BF">
        <w:rPr>
          <w:b/>
          <w:bCs/>
          <w:sz w:val="20"/>
          <w:szCs w:val="20"/>
        </w:rPr>
        <w:t>finais</w:t>
      </w:r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E95A19">
        <w:trPr>
          <w:trHeight w:val="188"/>
        </w:trPr>
        <w:tc>
          <w:tcPr>
            <w:tcW w:w="10008" w:type="dxa"/>
            <w:tcBorders>
              <w:top w:val="single" w:sz="4" w:space="0" w:color="auto"/>
              <w:bottom w:val="nil"/>
            </w:tcBorders>
            <w:vAlign w:val="center"/>
          </w:tcPr>
          <w:p w:rsidR="005300C8" w:rsidRPr="005E575D" w:rsidRDefault="00B74BF5" w:rsidP="00E60620">
            <w:pPr>
              <w:contextualSpacing/>
              <w:rPr>
                <w:bCs/>
                <w:sz w:val="20"/>
                <w:szCs w:val="20"/>
              </w:rPr>
            </w:pPr>
            <w:r w:rsidRPr="00B74BF5"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9A1B94" w:rsidP="00B17EA6">
            <w:pPr>
              <w:contextualSpacing/>
              <w:rPr>
                <w:bCs/>
                <w:sz w:val="20"/>
                <w:szCs w:val="20"/>
              </w:rPr>
            </w:pPr>
            <w:r w:rsidRPr="009A1B94">
              <w:rPr>
                <w:bCs/>
                <w:sz w:val="20"/>
                <w:szCs w:val="20"/>
              </w:rPr>
              <w:t>[#Constatcoes(string[])#]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leGrid"/>
        <w:tblW w:w="1018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3528"/>
        <w:gridCol w:w="3240"/>
        <w:gridCol w:w="3420"/>
      </w:tblGrid>
      <w:tr w:rsidR="00F921EE" w:rsidRPr="00BD25BE" w:rsidTr="008E2154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</w:tcPr>
          <w:p w:rsidR="005300C8" w:rsidRPr="009310F7" w:rsidRDefault="005300C8" w:rsidP="00352307">
            <w:pPr>
              <w:rPr>
                <w:bCs/>
                <w:sz w:val="16"/>
                <w:szCs w:val="16"/>
              </w:rPr>
            </w:pPr>
          </w:p>
        </w:tc>
      </w:tr>
      <w:tr w:rsidR="00E50936" w:rsidRPr="00BD25BE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BD25BE" w:rsidRDefault="00E50936" w:rsidP="00B17EA6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BD25BE" w:rsidRDefault="00F921EE" w:rsidP="0008592B">
            <w:pPr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="00E50936" w:rsidRPr="00BD25BE" w:rsidRDefault="00E50936" w:rsidP="0008592B">
            <w:pPr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  <w:u w:val="single"/>
              </w:rPr>
              <w:t>Inspector</w:t>
            </w:r>
          </w:p>
        </w:tc>
      </w:tr>
      <w:tr w:rsidR="00E50936" w:rsidRPr="00BD25BE" w:rsidTr="0008592B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692CC4" w:rsidRDefault="00E50936" w:rsidP="00B17EA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692CC4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F921EE" w:rsidRDefault="00F921EE" w:rsidP="0008592B">
            <w:pPr>
              <w:rPr>
                <w:color w:val="FFFFFF" w:themeColor="background1"/>
                <w:sz w:val="20"/>
                <w:szCs w:val="20"/>
              </w:rPr>
            </w:pPr>
            <w:r w:rsidRPr="00F921EE">
              <w:rPr>
                <w:color w:val="FFFFFF" w:themeColor="background1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="00E50936" w:rsidRPr="002E4B07" w:rsidRDefault="00E50936" w:rsidP="0008592B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2E4B07">
              <w:rPr>
                <w:color w:val="FFFFFF" w:themeColor="background1"/>
                <w:sz w:val="20"/>
                <w:szCs w:val="20"/>
              </w:rPr>
              <w:t>InspectorImage</w:t>
            </w:r>
          </w:p>
        </w:tc>
      </w:tr>
      <w:tr w:rsidR="00E50936" w:rsidRPr="00BD25BE" w:rsidTr="0008592B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BD25BE" w:rsidRDefault="00442FA5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442FA5">
              <w:rPr>
                <w:bCs/>
                <w:sz w:val="20"/>
                <w:szCs w:val="20"/>
              </w:rPr>
              <w:t>[#EntitySignName#]</w:t>
            </w:r>
            <w:r w:rsidR="00E50936"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043106" w:rsidRDefault="00950596" w:rsidP="0008592B">
            <w:pPr>
              <w:rPr>
                <w:bCs/>
                <w:sz w:val="20"/>
                <w:szCs w:val="20"/>
              </w:rPr>
            </w:pPr>
            <w:r w:rsidRPr="00950596"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 w:rsidR="00E50936" w:rsidRPr="00556DFD" w:rsidRDefault="00E50936" w:rsidP="0008592B">
            <w:pPr>
              <w:rPr>
                <w:bCs/>
                <w:sz w:val="20"/>
                <w:szCs w:val="20"/>
              </w:rPr>
            </w:pPr>
            <w:r w:rsidRPr="00043106">
              <w:rPr>
                <w:bCs/>
                <w:sz w:val="20"/>
                <w:szCs w:val="20"/>
              </w:rPr>
              <w:t>[#TechnicoName#]</w:t>
            </w:r>
          </w:p>
          <w:p w:rsidR="00E50936" w:rsidRPr="002F45BF" w:rsidRDefault="00E50936" w:rsidP="0008592B">
            <w:pPr>
              <w:rPr>
                <w:bCs/>
                <w:sz w:val="20"/>
                <w:szCs w:val="20"/>
              </w:rPr>
            </w:pPr>
            <w:r w:rsidRPr="00575E57">
              <w:rPr>
                <w:bCs/>
                <w:sz w:val="20"/>
                <w:szCs w:val="20"/>
              </w:rPr>
              <w:t>[#LicenceNumber#]</w:t>
            </w:r>
          </w:p>
        </w:tc>
      </w:tr>
      <w:tr w:rsidR="00E50936" w:rsidRPr="00BD25BE" w:rsidTr="0008592B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="00E50936" w:rsidRPr="00556DFD" w:rsidRDefault="00E50936" w:rsidP="00B17EA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</w:tcPr>
          <w:p w:rsidR="00E50936" w:rsidRPr="00556DFD" w:rsidRDefault="00E50936" w:rsidP="0008592B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="00E50936" w:rsidRPr="00556DFD" w:rsidRDefault="00E50936" w:rsidP="0008592B">
            <w:pPr>
              <w:rPr>
                <w:bCs/>
                <w:sz w:val="20"/>
                <w:szCs w:val="20"/>
              </w:rPr>
            </w:pPr>
          </w:p>
        </w:tc>
      </w:tr>
      <w:tr w:rsidR="00E50936" w:rsidRPr="00BD25BE" w:rsidTr="008E2154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="00E50936" w:rsidRPr="00BD25BE" w:rsidRDefault="00E50936" w:rsidP="00B17EA6">
            <w:pPr>
              <w:rPr>
                <w:sz w:val="20"/>
                <w:szCs w:val="20"/>
              </w:rPr>
            </w:pPr>
            <w:r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</w:tcPr>
          <w:p w:rsidR="00E50936" w:rsidRPr="00762644" w:rsidRDefault="00E50936" w:rsidP="00466DD8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 w:rsidR="00E50936" w:rsidRPr="00BD25BE" w:rsidRDefault="00E50936" w:rsidP="0008592B">
            <w:pPr>
              <w:rPr>
                <w:bCs/>
                <w:sz w:val="20"/>
                <w:szCs w:val="20"/>
              </w:rPr>
            </w:pPr>
            <w:r w:rsidRPr="00466DD8">
              <w:rPr>
                <w:sz w:val="20"/>
                <w:szCs w:val="20"/>
              </w:rPr>
              <w:t>[#DateTimeNow#]</w:t>
            </w:r>
          </w:p>
        </w:tc>
      </w:tr>
    </w:tbl>
    <w:p w:rsidR="008E2154" w:rsidRDefault="008E2154" w:rsidP="00781B2D">
      <w:pPr>
        <w:jc w:val="center"/>
        <w:rPr>
          <w:b/>
        </w:rPr>
      </w:pPr>
    </w:p>
    <w:p w:rsidR="00D5403E" w:rsidRDefault="003F4380" w:rsidP="00781B2D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58.95pt;margin-top:10.25pt;width:598.45pt;height:.05pt;z-index:251658240" o:connectortype="straight"/>
        </w:pict>
      </w:r>
    </w:p>
    <w:p w:rsidR="008E2154" w:rsidRDefault="008E2154" w:rsidP="00781B2D">
      <w:pPr>
        <w:jc w:val="center"/>
        <w:rPr>
          <w:b/>
        </w:rPr>
      </w:pPr>
    </w:p>
    <w:p w:rsidR="00781B2D" w:rsidRDefault="00781B2D" w:rsidP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RDefault="006A06BE" w:rsidP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="006A06BE" w:rsidRPr="005009D7" w:rsidRDefault="006A06BE" w:rsidP="006A06BE">
      <w:pPr>
        <w:autoSpaceDE w:val="0"/>
        <w:autoSpaceDN w:val="0"/>
        <w:adjustRightInd w:val="0"/>
        <w:jc w:val="center"/>
        <w:rPr>
          <w:rFonts w:cs="Calibri"/>
          <w:b/>
          <w:color w:val="FFFFFF" w:themeColor="background1"/>
          <w:sz w:val="18"/>
          <w:szCs w:val="20"/>
        </w:rPr>
      </w:pPr>
      <w:bookmarkStart w:id="0" w:name="CONTEUDOPRINCIPAL"/>
      <w:bookmarkEnd w:id="0"/>
      <w:r w:rsidRPr="005009D7">
        <w:rPr>
          <w:rFonts w:cs="Calibri"/>
          <w:b/>
          <w:color w:val="FFFFFF" w:themeColor="background1"/>
          <w:sz w:val="18"/>
          <w:szCs w:val="20"/>
        </w:rPr>
        <w:t>Relatório detalhado</w:t>
      </w:r>
    </w:p>
    <w:p w:rsidR="00370DAB" w:rsidRDefault="00102E8F" w:rsidP="00370DAB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E45428" w:rsidRDefault="00E45428" w:rsidP="00370DAB">
      <w:pPr>
        <w:rPr>
          <w:rFonts w:cs="Calibri"/>
          <w:b/>
          <w:sz w:val="20"/>
          <w:szCs w:val="20"/>
        </w:rPr>
        <w:sectPr w:rsidR="00E45428" w:rsidSect="00370DA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0" w:gutter="0"/>
          <w:pgNumType w:start="1"/>
          <w:cols w:space="708"/>
          <w:docGrid w:linePitch="360"/>
        </w:sectPr>
      </w:pPr>
    </w:p>
    <w:p w:rsidR="007E07C1" w:rsidRPr="004152BF" w:rsidRDefault="007E07C1" w:rsidP="007E07C1">
      <w:pPr>
        <w:jc w:val="center"/>
        <w:rPr>
          <w:b/>
        </w:rPr>
      </w:pPr>
      <w:r w:rsidRPr="00604318">
        <w:rPr>
          <w:rFonts w:cs="Calibri"/>
          <w:b/>
          <w:sz w:val="20"/>
          <w:szCs w:val="20"/>
        </w:rPr>
        <w:lastRenderedPageBreak/>
        <w:t>CONTRATO DE PRESTAÇÃO DE SERVIÇOS DE INSPEÇÃO A INSTALAÇÕES DE GÁS</w:t>
      </w:r>
    </w:p>
    <w:p w:rsidR="007E07C1" w:rsidRDefault="007E07C1" w:rsidP="007E07C1">
      <w:pPr>
        <w:jc w:val="both"/>
        <w:rPr>
          <w:rFonts w:asciiTheme="minorHAnsi" w:hAnsiTheme="minorHAnsi" w:cs="DIN-Bold"/>
          <w:b/>
          <w:bCs/>
          <w:sz w:val="18"/>
          <w:szCs w:val="20"/>
          <w:lang w:eastAsia="pt-PT"/>
        </w:rPr>
      </w:pPr>
    </w:p>
    <w:p w:rsidR="007E07C1" w:rsidRPr="004152BF" w:rsidRDefault="007E07C1" w:rsidP="007E07C1">
      <w:pPr>
        <w:jc w:val="both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Bold"/>
          <w:b/>
          <w:bCs/>
          <w:sz w:val="18"/>
          <w:szCs w:val="20"/>
          <w:lang w:eastAsia="pt-PT"/>
        </w:rPr>
        <w:t xml:space="preserve">1. 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BUREAU VERITAS RINAVE, SOCIEDADE UNIPESSOAL, LDA, Pólo Tecnológico de Lisboa, Lote 21, 1600-485 Lisboa, NIPC 502 054 883, adiante designada abreviadamente por BUREAU </w:t>
      </w:r>
      <w:r>
        <w:rPr>
          <w:rFonts w:asciiTheme="minorHAnsi" w:hAnsiTheme="minorHAnsi" w:cs="DIN-Regular"/>
          <w:sz w:val="18"/>
          <w:szCs w:val="20"/>
          <w:lang w:eastAsia="pt-PT"/>
        </w:rPr>
        <w:t>VERITAS RINAVE.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asciiTheme="minorHAnsi" w:hAnsiTheme="minorHAnsi" w:cs="Calibri"/>
          <w:sz w:val="18"/>
          <w:szCs w:val="20"/>
        </w:rPr>
      </w:pPr>
      <w:r w:rsidRPr="004152BF">
        <w:rPr>
          <w:rFonts w:asciiTheme="minorHAnsi" w:hAnsiTheme="minorHAnsi" w:cs="DIN-Regular"/>
          <w:b/>
          <w:sz w:val="18"/>
          <w:szCs w:val="20"/>
          <w:lang w:eastAsia="pt-PT"/>
        </w:rPr>
        <w:t>2.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O BUREAU VERITAS RINAVE é um Organismo de Inspeção de Redes e Ramais de Distribuição e Instalações de Gás ao abrigo do Decreto-Lei n.º 521/99, de 10 de Dezembro, e da Portaria n.º 362/2000, de 20 de Junho, reconhecido pela Direcção Geral de Energia e Geologia (DGEG) por Despacho (extrato) n.º 1013/2014 (2ª série) do Diário da República n.º 15, de 22 de Janeiro de 2014 e acreditado pelo Instituto Português de Acreditação (IPAC), por conformidade com a norma ISO/IEC 17020, com o Certificado de Acreditação n.º I0006.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Regular"/>
          <w:b/>
          <w:sz w:val="18"/>
          <w:szCs w:val="20"/>
          <w:lang w:eastAsia="pt-PT"/>
        </w:rPr>
        <w:t>3.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Através do presente contrato o proprietário ou utente da instalação de gás ou seu representante, adiante designado abreviadamente por Requerente, formaliza a requisição de uma Inspeção ao BUREAU VERITAS RINAVE.</w:t>
      </w:r>
    </w:p>
    <w:p w:rsidR="007E07C1" w:rsidRPr="004152BF" w:rsidRDefault="007E07C1" w:rsidP="007E07C1">
      <w:pPr>
        <w:pStyle w:val="Style20"/>
      </w:pPr>
      <w:r w:rsidRPr="004152BF">
        <w:rPr>
          <w:b/>
          <w:lang w:eastAsia="pt-PT"/>
        </w:rPr>
        <w:t>4.</w:t>
      </w:r>
      <w:r w:rsidRPr="004152BF">
        <w:rPr>
          <w:lang w:eastAsia="pt-PT"/>
        </w:rPr>
        <w:t xml:space="preserve"> O Requerente declara que a requisição da Inspeção à instalação de gás deve-se a: </w:t>
      </w:r>
      <w:r w:rsidRPr="000E2A89">
        <w:rPr>
          <w:lang w:eastAsia="pt-PT"/>
        </w:rPr>
        <w:t>[#RequestType#]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Regular"/>
          <w:b/>
          <w:sz w:val="18"/>
          <w:szCs w:val="20"/>
          <w:lang w:eastAsia="pt-PT"/>
        </w:rPr>
        <w:t>5.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O BUREAU VERITAS RINAVE é uma Entidade independente de todas as demais intervenientes na instalação de gás objeto de inspeção.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3713E5">
        <w:rPr>
          <w:rFonts w:asciiTheme="minorHAnsi" w:hAnsiTheme="minorHAnsi" w:cs="DIN-Regular"/>
          <w:b/>
          <w:sz w:val="18"/>
          <w:szCs w:val="20"/>
          <w:lang w:eastAsia="pt-PT"/>
        </w:rPr>
        <w:t>6.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 w:rsidR="007E07C1" w:rsidRPr="004152BF" w:rsidRDefault="007E07C1" w:rsidP="007E07C1">
      <w:pPr>
        <w:pStyle w:val="Style20"/>
        <w:rPr>
          <w:rFonts w:asciiTheme="minorHAnsi" w:hAnsiTheme="minorHAnsi" w:cs="DIN-Regular"/>
          <w:lang w:eastAsia="pt-PT"/>
        </w:rPr>
      </w:pPr>
      <w:r w:rsidRPr="003713E5">
        <w:rPr>
          <w:rFonts w:asciiTheme="minorHAnsi" w:hAnsiTheme="minorHAnsi" w:cs="DIN-Regular"/>
          <w:lang w:eastAsia="pt-PT"/>
        </w:rPr>
        <w:t>7.</w:t>
      </w:r>
      <w:r w:rsidRPr="004152BF">
        <w:rPr>
          <w:rFonts w:asciiTheme="minorHAnsi" w:hAnsiTheme="minorHAnsi" w:cs="DIN-Regular"/>
          <w:lang w:eastAsia="pt-PT"/>
        </w:rPr>
        <w:t xml:space="preserve"> A instalação de gás objeto de inspeção é ide</w:t>
      </w:r>
      <w:r w:rsidR="00996C86">
        <w:rPr>
          <w:rFonts w:asciiTheme="minorHAnsi" w:hAnsiTheme="minorHAnsi" w:cs="DIN-Regular"/>
          <w:lang w:eastAsia="pt-PT"/>
        </w:rPr>
        <w:t>ntificada no Relatório de Inspe</w:t>
      </w:r>
      <w:r w:rsidRPr="004152BF">
        <w:rPr>
          <w:rFonts w:asciiTheme="minorHAnsi" w:hAnsiTheme="minorHAnsi" w:cs="DIN-Regular"/>
          <w:lang w:eastAsia="pt-PT"/>
        </w:rPr>
        <w:t xml:space="preserve">ção nº </w:t>
      </w:r>
      <w:r w:rsidRPr="004152BF">
        <w:t>[#InspectionNo#]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3713E5">
        <w:rPr>
          <w:rFonts w:asciiTheme="minorHAnsi" w:hAnsiTheme="minorHAnsi" w:cs="DIN-Regular"/>
          <w:b/>
          <w:sz w:val="18"/>
          <w:szCs w:val="20"/>
          <w:lang w:eastAsia="pt-PT"/>
        </w:rPr>
        <w:t>8.</w:t>
      </w: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 Se na inspeção não forem detetadas anomalias o BUREAU VERITAS RINAVE emite um certificado de conformidade.</w:t>
      </w:r>
    </w:p>
    <w:p w:rsidR="007E07C1" w:rsidRPr="004152BF" w:rsidRDefault="007E07C1" w:rsidP="007E07C1">
      <w:pPr>
        <w:pStyle w:val="Style3"/>
        <w:rPr>
          <w:rFonts w:asciiTheme="minorHAnsi" w:hAnsiTheme="minorHAnsi" w:cs="DIN-Regular"/>
          <w:sz w:val="18"/>
          <w:szCs w:val="20"/>
          <w:lang w:eastAsia="pt-PT"/>
        </w:rPr>
      </w:pPr>
      <w:r w:rsidRPr="004152BF">
        <w:rPr>
          <w:rFonts w:asciiTheme="minorHAnsi" w:hAnsiTheme="minorHAnsi" w:cs="DIN-Regular"/>
          <w:sz w:val="18"/>
          <w:szCs w:val="20"/>
          <w:lang w:eastAsia="pt-PT"/>
        </w:rPr>
        <w:t xml:space="preserve">9. O Certificado de Inspeção poderá ser levantado pelo Requerente, ou seu mandatário, nas instalações do BUREAU VERITAS RINAVE da delegação geograficamente abrangida. O prazo de emissão do Certificado de Inspeção é de 15 dias após a data da </w:t>
      </w:r>
      <w:bookmarkStart w:id="1" w:name="_GoBack"/>
      <w:r w:rsidRPr="004152BF">
        <w:rPr>
          <w:rFonts w:asciiTheme="minorHAnsi" w:hAnsiTheme="minorHAnsi" w:cs="DIN-Regular"/>
          <w:sz w:val="18"/>
          <w:szCs w:val="20"/>
          <w:lang w:eastAsia="pt-PT"/>
        </w:rPr>
        <w:t>inspeção</w:t>
      </w:r>
      <w:bookmarkEnd w:id="1"/>
      <w:r w:rsidRPr="004152BF">
        <w:rPr>
          <w:rFonts w:asciiTheme="minorHAnsi" w:hAnsiTheme="minorHAnsi" w:cs="DIN-Regular"/>
          <w:sz w:val="18"/>
          <w:szCs w:val="20"/>
          <w:lang w:eastAsia="pt-PT"/>
        </w:rPr>
        <w:t>, sendo que o seu levantamento deverá ser efetuado pelo Requerente no prazo de 90 dias a contar da data de emissão do Certificado.</w:t>
      </w:r>
    </w:p>
    <w:p w:rsidR="007E07C1" w:rsidRPr="004152BF" w:rsidRDefault="007E07C1" w:rsidP="007E07C1">
      <w:pPr>
        <w:pStyle w:val="Style20"/>
      </w:pPr>
      <w:r w:rsidRPr="004152BF">
        <w:rPr>
          <w:rFonts w:cs="Calibri"/>
        </w:rPr>
        <w:t xml:space="preserve">O Requerente pretende receber a documentação inerente à inspeção, o presente contrato, o relatório de inspeção de instalações de gás e o certificado de inspeção (quando aplicável): </w:t>
      </w:r>
      <w:r w:rsidR="00E61FAD" w:rsidRPr="00662785">
        <w:rPr>
          <w:rFonts w:cs="Calibri"/>
          <w:b/>
        </w:rPr>
        <w:t>[#Documentation#]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10.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bCs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11. Se na inspeção forem detetadas anomalias caracterizadas como defeitos não críticos, fica o Requerente notificado para proceder à sua eliminação dentro do prazo máximo de três meses, após a qual deve solicitar nova inspeção </w:t>
      </w:r>
      <w:r w:rsidRPr="004152BF">
        <w:rPr>
          <w:rFonts w:cs="Calibri"/>
          <w:bCs/>
          <w:sz w:val="18"/>
          <w:szCs w:val="20"/>
        </w:rPr>
        <w:t>ao BUREAU VERITAS RINAVE.</w:t>
      </w:r>
    </w:p>
    <w:p w:rsidR="007E07C1" w:rsidRPr="004152BF" w:rsidRDefault="007E07C1" w:rsidP="007E07C1">
      <w:pPr>
        <w:pStyle w:val="Style20"/>
        <w:rPr>
          <w:rFonts w:cs="Calibri"/>
        </w:rPr>
      </w:pPr>
      <w:r w:rsidRPr="004152BF">
        <w:rPr>
          <w:rFonts w:cs="Calibri"/>
        </w:rPr>
        <w:t xml:space="preserve">12. Para a realização da inspeção à instalação de gás o Requerente paga ao BUREAU VERITAS RINAVE, neste ato, a quantia de: </w:t>
      </w:r>
      <w:r w:rsidRPr="00A77DF5">
        <w:rPr>
          <w:b/>
        </w:rPr>
        <w:t>[#InspectionValuewithVAT#]</w:t>
      </w:r>
      <w:r w:rsidRPr="004152BF">
        <w:rPr>
          <w:rFonts w:cs="Calibri"/>
        </w:rPr>
        <w:t xml:space="preserve"> € conforme estabelecido.</w:t>
      </w:r>
    </w:p>
    <w:p w:rsidR="007E07C1" w:rsidRPr="004152BF" w:rsidRDefault="007E07C1" w:rsidP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13. O IVA está incluído nos valores indicados, à taxa legal em vigor.</w:t>
      </w:r>
    </w:p>
    <w:p w:rsidR="007E07C1" w:rsidRPr="004152BF" w:rsidRDefault="007E07C1" w:rsidP="007E07C1">
      <w:pPr>
        <w:pStyle w:val="Style3"/>
        <w:rPr>
          <w:rFonts w:cs="Calibri"/>
          <w:bCs w:val="0"/>
          <w:sz w:val="18"/>
          <w:szCs w:val="20"/>
        </w:rPr>
      </w:pPr>
      <w:r w:rsidRPr="004152BF">
        <w:rPr>
          <w:rFonts w:cs="Calibri"/>
          <w:bCs w:val="0"/>
          <w:sz w:val="18"/>
          <w:szCs w:val="20"/>
        </w:rPr>
        <w:t>14. Dados do Requerente:</w:t>
      </w:r>
    </w:p>
    <w:p w:rsidR="007E07C1" w:rsidRPr="004152BF" w:rsidRDefault="007E07C1" w:rsidP="007E07C1">
      <w:pPr>
        <w:pStyle w:val="Style20"/>
      </w:pPr>
      <w:r w:rsidRPr="004152BF">
        <w:t>Nome:</w:t>
      </w:r>
      <w:r w:rsidRPr="00D14D26">
        <w:t xml:space="preserve"> </w:t>
      </w:r>
      <w:r w:rsidRPr="00223003">
        <w:t>[#EntityName#]</w:t>
      </w:r>
      <w:r w:rsidRPr="004152BF">
        <w:rPr>
          <w:b/>
        </w:rPr>
        <w:t xml:space="preserve">, </w:t>
      </w:r>
      <w:r w:rsidRPr="004152BF">
        <w:t>Contribuinte:</w:t>
      </w:r>
      <w:r w:rsidRPr="00A33DDC">
        <w:t xml:space="preserve"> </w:t>
      </w:r>
      <w:r w:rsidRPr="008A5BC6">
        <w:t>[#NIFNumber#]</w:t>
      </w:r>
      <w:r w:rsidRPr="004152BF">
        <w:t>, Representante (em caso de empresa):</w:t>
      </w:r>
      <w:r w:rsidRPr="0041175C">
        <w:t xml:space="preserve"> </w:t>
      </w:r>
      <w:r w:rsidRPr="008A5BC6">
        <w:t>[#MarcadoporName#]</w:t>
      </w:r>
      <w:r w:rsidRPr="004152BF">
        <w:rPr>
          <w:b/>
        </w:rPr>
        <w:t xml:space="preserve">, </w:t>
      </w:r>
      <w:r w:rsidRPr="004152BF">
        <w:t>Telefone:</w:t>
      </w:r>
      <w:r w:rsidRPr="0021436D">
        <w:t xml:space="preserve"> </w:t>
      </w:r>
      <w:r w:rsidRPr="00362D63">
        <w:t>[#Requerente PhoneNumber#]</w:t>
      </w:r>
      <w:r w:rsidRPr="004152BF">
        <w:t>, E-mail:</w:t>
      </w:r>
      <w:r w:rsidRPr="002A5F76">
        <w:t xml:space="preserve"> </w:t>
      </w:r>
      <w:r w:rsidRPr="009479AB">
        <w:t>[#RequerenteEmail#]</w:t>
      </w:r>
      <w:r w:rsidRPr="004152BF">
        <w:t>.</w:t>
      </w: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>15. Dados para documento de venda:</w:t>
      </w:r>
    </w:p>
    <w:p w:rsidR="007E07C1" w:rsidRPr="004152BF" w:rsidRDefault="007E07C1" w:rsidP="007E07C1">
      <w:pPr>
        <w:pStyle w:val="Style20"/>
      </w:pPr>
      <w:r w:rsidRPr="004152BF">
        <w:t>Nome:</w:t>
      </w:r>
      <w:r w:rsidRPr="00B5671D">
        <w:t xml:space="preserve"> </w:t>
      </w:r>
      <w:r w:rsidRPr="007459A9">
        <w:t>[#EntityName#]</w:t>
      </w:r>
      <w:r w:rsidRPr="004152BF">
        <w:t>, Contribuinte:</w:t>
      </w:r>
      <w:r w:rsidRPr="008A3AB1">
        <w:t xml:space="preserve"> </w:t>
      </w:r>
      <w:r w:rsidRPr="00FC7CE5">
        <w:t>[#NIFNumber#]</w:t>
      </w:r>
      <w:r w:rsidRPr="004152BF">
        <w:t>, Morada:</w:t>
      </w:r>
      <w:r w:rsidRPr="00C03AFB">
        <w:t xml:space="preserve"> </w:t>
      </w:r>
      <w:r w:rsidRPr="00FC7CE5">
        <w:t>[#Address#]</w:t>
      </w:r>
      <w:r w:rsidRPr="004152BF">
        <w:t>,</w:t>
      </w:r>
      <w:r w:rsidRPr="00191F1C">
        <w:t>[#DoorNo#]</w:t>
      </w:r>
      <w:r w:rsidRPr="004152BF">
        <w:t xml:space="preserve">  </w:t>
      </w:r>
      <w:r w:rsidRPr="004B5B33">
        <w:t>[#Pincode#]</w:t>
      </w:r>
      <w:r w:rsidRPr="004152BF">
        <w:t xml:space="preserve">  </w:t>
      </w:r>
      <w:r w:rsidRPr="008C00FF">
        <w:t>[#Location#]</w:t>
      </w:r>
    </w:p>
    <w:p w:rsidR="007E07C1" w:rsidRDefault="007E07C1" w:rsidP="007E07C1">
      <w:pPr>
        <w:pStyle w:val="Style20"/>
      </w:pPr>
      <w:r w:rsidRPr="004152BF">
        <w:t xml:space="preserve">16. Outras condições: </w:t>
      </w:r>
      <w:r w:rsidRPr="007A7276">
        <w:t>[#ContractConditions#]</w:t>
      </w:r>
    </w:p>
    <w:p w:rsidR="005C6BD8" w:rsidRPr="004152BF" w:rsidRDefault="005C6BD8" w:rsidP="007E07C1">
      <w:pPr>
        <w:pStyle w:val="Style20"/>
      </w:pPr>
    </w:p>
    <w:p w:rsidR="007E07C1" w:rsidRPr="004152BF" w:rsidRDefault="007E07C1" w:rsidP="007E07C1">
      <w:pPr>
        <w:autoSpaceDE w:val="0"/>
        <w:autoSpaceDN w:val="0"/>
        <w:adjustRightInd w:val="0"/>
        <w:rPr>
          <w:rFonts w:cs="Calibri"/>
          <w:sz w:val="18"/>
          <w:szCs w:val="20"/>
        </w:rPr>
      </w:pPr>
      <w:r w:rsidRPr="004152BF">
        <w:rPr>
          <w:rFonts w:cs="Calibri"/>
          <w:sz w:val="18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="007E07C1" w:rsidRPr="004152BF" w:rsidRDefault="007E07C1" w:rsidP="007E07C1">
      <w:pPr>
        <w:jc w:val="both"/>
        <w:rPr>
          <w:rFonts w:cs="Calibri"/>
          <w:sz w:val="18"/>
          <w:szCs w:val="20"/>
        </w:rPr>
      </w:pPr>
    </w:p>
    <w:tbl>
      <w:tblPr>
        <w:tblStyle w:val="TableGrid"/>
        <w:tblW w:w="99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2"/>
        <w:gridCol w:w="5098"/>
      </w:tblGrid>
      <w:tr w:rsidR="007E07C1" w:rsidRPr="004152BF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bCs/>
                <w:sz w:val="18"/>
                <w:szCs w:val="20"/>
              </w:rPr>
              <w:t xml:space="preserve">  </w:t>
            </w:r>
            <w:r w:rsidRPr="004152BF">
              <w:rPr>
                <w:rFonts w:cs="Calibri"/>
                <w:sz w:val="18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7E07C1" w:rsidRPr="004152BF" w:rsidRDefault="007E07C1" w:rsidP="0033276B">
            <w:pPr>
              <w:autoSpaceDE w:val="0"/>
              <w:autoSpaceDN w:val="0"/>
              <w:adjustRightInd w:val="0"/>
              <w:rPr>
                <w:rFonts w:cs="Calibri"/>
                <w:sz w:val="18"/>
                <w:szCs w:val="20"/>
              </w:rPr>
            </w:pPr>
            <w:r w:rsidRPr="004152BF">
              <w:rPr>
                <w:rFonts w:cs="Calibri"/>
                <w:sz w:val="18"/>
                <w:szCs w:val="20"/>
              </w:rPr>
              <w:t xml:space="preserve">O BUREAU VERITAS RINAVE (representante) </w:t>
            </w:r>
          </w:p>
        </w:tc>
      </w:tr>
      <w:tr w:rsidR="007E07C1" w:rsidRPr="004152BF" w:rsidTr="0033276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="007E07C1" w:rsidRPr="0005300F" w:rsidRDefault="007E07C1" w:rsidP="00BF51AC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4152BF">
              <w:rPr>
                <w:bCs/>
                <w:color w:val="FFFFFF" w:themeColor="background1"/>
                <w:sz w:val="18"/>
                <w:szCs w:val="20"/>
              </w:rPr>
              <w:t xml:space="preserve"> </w:t>
            </w:r>
            <w:r w:rsidR="00BF51AC" w:rsidRPr="0005300F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7E07C1" w:rsidRPr="0005300F" w:rsidRDefault="007E07C1" w:rsidP="0033276B">
            <w:pPr>
              <w:rPr>
                <w:bCs/>
                <w:color w:val="FFFFFF" w:themeColor="background1"/>
                <w:sz w:val="18"/>
                <w:szCs w:val="20"/>
                <w:u w:val="single"/>
              </w:rPr>
            </w:pPr>
            <w:r w:rsidRPr="0005300F">
              <w:rPr>
                <w:color w:val="FFFFFF" w:themeColor="background1"/>
                <w:sz w:val="18"/>
                <w:szCs w:val="20"/>
              </w:rPr>
              <w:t>InspectorImage</w:t>
            </w:r>
          </w:p>
        </w:tc>
      </w:tr>
      <w:tr w:rsidR="007E07C1" w:rsidRPr="004152BF" w:rsidTr="0033276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pStyle w:val="Style20"/>
            </w:pPr>
            <w:r w:rsidRPr="004152BF">
              <w:t xml:space="preserve">  </w:t>
            </w:r>
            <w:r w:rsidRPr="008458C7">
              <w:t>[#EntityName#]</w:t>
            </w:r>
            <w:r w:rsidRPr="004152BF"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7E07C1" w:rsidRPr="00E70E6E" w:rsidRDefault="007E07C1" w:rsidP="0033276B">
            <w:pPr>
              <w:pStyle w:val="Style20"/>
            </w:pPr>
            <w:r w:rsidRPr="00E70E6E">
              <w:t>[#TechnicoName#]</w:t>
            </w:r>
          </w:p>
        </w:tc>
      </w:tr>
      <w:tr w:rsidR="007E07C1" w:rsidRPr="004152BF" w:rsidTr="0033276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tabs>
                <w:tab w:val="left" w:pos="2400"/>
              </w:tabs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sz w:val="18"/>
                <w:szCs w:val="20"/>
              </w:rPr>
            </w:pPr>
          </w:p>
        </w:tc>
      </w:tr>
      <w:tr w:rsidR="007E07C1" w:rsidRPr="004152BF" w:rsidTr="0033276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="007E07C1" w:rsidRPr="004152BF" w:rsidRDefault="007E07C1" w:rsidP="0033276B">
            <w:pPr>
              <w:jc w:val="both"/>
              <w:rPr>
                <w:bCs/>
                <w:sz w:val="18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="007E07C1" w:rsidRPr="004152BF" w:rsidRDefault="007E07C1" w:rsidP="0033276B">
            <w:pPr>
              <w:rPr>
                <w:bCs/>
                <w:sz w:val="18"/>
                <w:szCs w:val="20"/>
              </w:rPr>
            </w:pPr>
          </w:p>
        </w:tc>
      </w:tr>
    </w:tbl>
    <w:p w:rsidR="00C20B37" w:rsidRPr="004152BF" w:rsidRDefault="007E07C1" w:rsidP="00A84027">
      <w:pPr>
        <w:pStyle w:val="Style20"/>
        <w:rPr>
          <w:b/>
        </w:rPr>
      </w:pPr>
      <w:r w:rsidRPr="00611FD1">
        <w:t>[#Location#]</w:t>
      </w:r>
      <w:r w:rsidRPr="004152BF">
        <w:t xml:space="preserve">  ,  </w:t>
      </w:r>
      <w:r w:rsidRPr="00CD503F">
        <w:t>[#DateTimeNow#]</w:t>
      </w:r>
    </w:p>
    <w:sectPr w:rsidR="00C20B37" w:rsidRPr="004152BF" w:rsidSect="00370DAB">
      <w:footerReference w:type="default" r:id="rId14"/>
      <w:pgSz w:w="11906" w:h="16838" w:code="9"/>
      <w:pgMar w:top="1296" w:right="1138" w:bottom="1138" w:left="1138" w:header="432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538A" w:rsidRDefault="003F538A" w:rsidP="002F5558">
      <w:r>
        <w:separator/>
      </w:r>
    </w:p>
  </w:endnote>
  <w:endnote w:type="continuationSeparator" w:id="0">
    <w:p w:rsidR="003F538A" w:rsidRDefault="003F538A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7D3" w:rsidRDefault="003F4380" w:rsidP="002E67D3">
    <w:pPr>
      <w:pStyle w:val="Footer"/>
    </w:pPr>
    <w:r w:rsidRPr="003F438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4" type="#_x0000_t32" style="position:absolute;margin-left:-34.4pt;margin-top:8.05pt;width:548.9pt;height:.05pt;z-index:251664384" o:connectortype="straight"/>
      </w:pict>
    </w:r>
  </w:p>
  <w:p w:rsidR="002E67D3" w:rsidRPr="004F1FD9" w:rsidRDefault="002E67D3" w:rsidP="002E67D3">
    <w:pPr>
      <w:tabs>
        <w:tab w:val="right" w:pos="9630"/>
      </w:tabs>
      <w:jc w:val="right"/>
      <w:rPr>
        <w:b/>
        <w:bCs/>
      </w:rPr>
    </w:pPr>
    <w:r w:rsidRPr="004F1FD9">
      <w:rPr>
        <w:b/>
        <w:bCs/>
        <w:sz w:val="20"/>
      </w:rPr>
      <w:t xml:space="preserve">Página </w:t>
    </w:r>
    <w:r w:rsidR="003F4380" w:rsidRPr="004F1FD9">
      <w:rPr>
        <w:b/>
        <w:bCs/>
        <w:sz w:val="20"/>
      </w:rPr>
      <w:fldChar w:fldCharType="begin"/>
    </w:r>
    <w:r w:rsidRPr="004F1FD9">
      <w:rPr>
        <w:b/>
        <w:bCs/>
        <w:sz w:val="20"/>
      </w:rPr>
      <w:instrText xml:space="preserve"> PAGE </w:instrText>
    </w:r>
    <w:r w:rsidR="003F4380" w:rsidRPr="004F1FD9">
      <w:rPr>
        <w:b/>
        <w:bCs/>
        <w:sz w:val="20"/>
      </w:rPr>
      <w:fldChar w:fldCharType="separate"/>
    </w:r>
    <w:r w:rsidR="00442FA5">
      <w:rPr>
        <w:b/>
        <w:bCs/>
        <w:noProof/>
        <w:sz w:val="20"/>
      </w:rPr>
      <w:t>1</w:t>
    </w:r>
    <w:r w:rsidR="003F4380" w:rsidRPr="004F1FD9">
      <w:rPr>
        <w:b/>
        <w:bCs/>
        <w:sz w:val="20"/>
      </w:rPr>
      <w:fldChar w:fldCharType="end"/>
    </w:r>
    <w:r w:rsidRPr="004F1FD9">
      <w:rPr>
        <w:b/>
      </w:rPr>
      <w:t xml:space="preserve"> </w:t>
    </w:r>
    <w:r w:rsidR="004F1FD9" w:rsidRPr="004F1FD9">
      <w:rPr>
        <w:b/>
      </w:rPr>
      <w:t xml:space="preserve">/ </w:t>
    </w:r>
    <w:r w:rsidR="003F4380" w:rsidRPr="00564C6D">
      <w:rPr>
        <w:rStyle w:val="PageNumber"/>
        <w:b/>
        <w:sz w:val="20"/>
        <w:szCs w:val="20"/>
      </w:rPr>
      <w:fldChar w:fldCharType="begin"/>
    </w:r>
    <w:r w:rsidR="004F1FD9" w:rsidRPr="00564C6D">
      <w:rPr>
        <w:rStyle w:val="PageNumber"/>
        <w:b/>
        <w:sz w:val="20"/>
        <w:szCs w:val="20"/>
      </w:rPr>
      <w:instrText>SECTIONPAGES</w:instrText>
    </w:r>
    <w:r w:rsidR="003F4380" w:rsidRPr="00564C6D">
      <w:rPr>
        <w:rStyle w:val="PageNumber"/>
        <w:b/>
        <w:sz w:val="20"/>
        <w:szCs w:val="20"/>
      </w:rPr>
      <w:fldChar w:fldCharType="separate"/>
    </w:r>
    <w:r w:rsidR="00442FA5">
      <w:rPr>
        <w:rStyle w:val="PageNumber"/>
        <w:b/>
        <w:noProof/>
        <w:sz w:val="20"/>
        <w:szCs w:val="20"/>
      </w:rPr>
      <w:t>1</w:t>
    </w:r>
    <w:r w:rsidR="003F4380" w:rsidRPr="00564C6D">
      <w:rPr>
        <w:rStyle w:val="PageNumber"/>
        <w:b/>
        <w:sz w:val="20"/>
        <w:szCs w:val="20"/>
      </w:rPr>
      <w:fldChar w:fldCharType="end"/>
    </w:r>
  </w:p>
  <w:tbl>
    <w:tblPr>
      <w:tblStyle w:val="TableGrid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930"/>
      <w:gridCol w:w="4320"/>
    </w:tblGrid>
    <w:tr w:rsidR="002E67D3" w:rsidRPr="000A5888" w:rsidTr="00014633">
      <w:trPr>
        <w:trHeight w:val="828"/>
      </w:trPr>
      <w:tc>
        <w:tcPr>
          <w:tcW w:w="6930" w:type="dxa"/>
        </w:tcPr>
        <w:p w:rsidR="00014633" w:rsidRPr="00014633" w:rsidRDefault="00014633" w:rsidP="00014633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014633">
            <w:rPr>
              <w:sz w:val="20"/>
            </w:rPr>
            <w:t xml:space="preserve"> – Polo Tecnológico de Lisboa, Lote 21, 1600-485 Lisboa</w:t>
          </w:r>
        </w:p>
        <w:p w:rsidR="002E67D3" w:rsidRPr="00574404" w:rsidRDefault="00014633" w:rsidP="00014633">
          <w:pPr>
            <w:rPr>
              <w:sz w:val="20"/>
            </w:rPr>
          </w:pPr>
          <w:r w:rsidRPr="00014633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4320" w:type="dxa"/>
        </w:tcPr>
        <w:p w:rsidR="002E67D3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 w:rsidR="002E67D3" w:rsidRPr="000A5888">
            <w:rPr>
              <w:sz w:val="20"/>
            </w:rPr>
            <w:t xml:space="preserve">  :</w:t>
          </w:r>
          <w:r>
            <w:rPr>
              <w:sz w:val="20"/>
            </w:rPr>
            <w:t xml:space="preserve"> </w:t>
          </w:r>
          <w:r w:rsidR="002E67D3" w:rsidRPr="000A5888">
            <w:rPr>
              <w:sz w:val="20"/>
            </w:rPr>
            <w:t xml:space="preserve"> [#VersionNumber#]</w:t>
          </w:r>
        </w:p>
        <w:p w:rsidR="002E67D3" w:rsidRPr="000A5888" w:rsidRDefault="002E67D3" w:rsidP="00D40228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Mod.QS-4-072.9</w:t>
          </w:r>
        </w:p>
      </w:tc>
    </w:tr>
  </w:tbl>
  <w:p w:rsidR="002E67D3" w:rsidRDefault="002E67D3" w:rsidP="002E67D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793926"/>
      <w:docPartObj>
        <w:docPartGallery w:val="Page Numbers (Bottom of Page)"/>
        <w:docPartUnique/>
      </w:docPartObj>
    </w:sdtPr>
    <w:sdtContent>
      <w:p w:rsidR="004D2556" w:rsidRDefault="003F4380" w:rsidP="004D2556">
        <w:pPr>
          <w:pStyle w:val="Footer"/>
          <w:pBdr>
            <w:top w:val="single" w:sz="4" w:space="0" w:color="D9D9D9" w:themeColor="background1" w:themeShade="D9"/>
          </w:pBdr>
          <w:ind w:left="1440"/>
          <w:jc w:val="right"/>
        </w:pPr>
        <w:r>
          <w:rPr>
            <w:noProof/>
            <w:lang w:val="en-US"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050" type="#_x0000_t32" style="position:absolute;left:0;text-align:left;margin-left:-33.2pt;margin-top:12.55pt;width:544.05pt;height:.6pt;flip:y;z-index:251660288;mso-position-horizontal-relative:text;mso-position-vertical-relative:text" o:connectortype="straight"/>
          </w:pict>
        </w:r>
      </w:p>
      <w:p w:rsidR="003B1638" w:rsidRDefault="003B1638" w:rsidP="00355930">
        <w:pPr>
          <w:tabs>
            <w:tab w:val="left" w:pos="6511"/>
            <w:tab w:val="right" w:pos="9630"/>
          </w:tabs>
          <w:rPr>
            <w:b/>
            <w:bCs/>
          </w:rPr>
        </w:pPr>
        <w:r>
          <w:rPr>
            <w:b/>
            <w:bCs/>
          </w:rPr>
          <w:tab/>
        </w:r>
        <w:r w:rsidR="00355930">
          <w:rPr>
            <w:b/>
            <w:bCs/>
          </w:rPr>
          <w:tab/>
        </w:r>
        <w:r w:rsidRPr="00BF4984">
          <w:rPr>
            <w:b/>
            <w:bCs/>
          </w:rPr>
          <w:t>Página</w:t>
        </w:r>
        <w:r>
          <w:rPr>
            <w:b/>
            <w:bCs/>
          </w:rPr>
          <w:t xml:space="preserve"> </w:t>
        </w:r>
        <w:r w:rsidR="003F438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PAGE </w:instrText>
        </w:r>
        <w:r w:rsidR="003F4380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1</w:t>
        </w:r>
        <w:r w:rsidR="003F4380" w:rsidRPr="00BF4984">
          <w:rPr>
            <w:b/>
            <w:bCs/>
          </w:rPr>
          <w:fldChar w:fldCharType="end"/>
        </w:r>
        <w:r w:rsidRPr="00BF4984">
          <w:t xml:space="preserve"> / </w:t>
        </w:r>
        <w:r w:rsidR="003F4380" w:rsidRPr="00BF4984">
          <w:rPr>
            <w:b/>
            <w:bCs/>
          </w:rPr>
          <w:fldChar w:fldCharType="begin"/>
        </w:r>
        <w:r w:rsidRPr="00BF4984">
          <w:rPr>
            <w:b/>
            <w:bCs/>
          </w:rPr>
          <w:instrText xml:space="preserve"> NUMPAGES  </w:instrText>
        </w:r>
        <w:r w:rsidR="003F4380" w:rsidRPr="00BF4984">
          <w:rPr>
            <w:b/>
            <w:bCs/>
          </w:rPr>
          <w:fldChar w:fldCharType="separate"/>
        </w:r>
        <w:r w:rsidR="00370DAB">
          <w:rPr>
            <w:b/>
            <w:bCs/>
            <w:noProof/>
          </w:rPr>
          <w:t>2</w:t>
        </w:r>
        <w:r w:rsidR="003F4380" w:rsidRPr="00BF4984">
          <w:rPr>
            <w:b/>
            <w:bCs/>
          </w:rPr>
          <w:fldChar w:fldCharType="end"/>
        </w:r>
        <w:r w:rsidR="00821F50">
          <w:rPr>
            <w:b/>
            <w:bCs/>
          </w:rPr>
          <w:tab/>
        </w:r>
      </w:p>
      <w:p w:rsidR="004D2556" w:rsidRDefault="003F4380" w:rsidP="004D2556">
        <w:pPr>
          <w:tabs>
            <w:tab w:val="right" w:pos="9630"/>
          </w:tabs>
        </w:pPr>
      </w:p>
    </w:sdtContent>
  </w:sdt>
  <w:tbl>
    <w:tblPr>
      <w:tblStyle w:val="TableGrid"/>
      <w:tblW w:w="11070" w:type="dxa"/>
      <w:tblInd w:w="-61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560"/>
      <w:gridCol w:w="3510"/>
    </w:tblGrid>
    <w:tr w:rsidR="004D2556" w:rsidTr="00B56763">
      <w:tc>
        <w:tcPr>
          <w:tcW w:w="7560" w:type="dxa"/>
        </w:tcPr>
        <w:p w:rsidR="004D2556" w:rsidRPr="000B61B7" w:rsidRDefault="004D2556" w:rsidP="00B56763">
          <w:r>
            <w:tab/>
          </w:r>
          <w:r w:rsidRPr="008E42D7">
            <w:rPr>
              <w:b/>
            </w:rPr>
            <w:t>BUREAU VERITAS RINAVE</w:t>
          </w:r>
          <w:r w:rsidRPr="000B61B7">
            <w:t xml:space="preserve"> - </w:t>
          </w:r>
          <w:r>
            <w:t xml:space="preserve"> </w:t>
          </w:r>
          <w:r w:rsidRPr="00E42FA1">
            <w:t>[#RegionCompanyAddress#]</w:t>
          </w:r>
        </w:p>
        <w:p w:rsidR="004D2556" w:rsidRPr="000B61B7" w:rsidRDefault="004D2556" w:rsidP="00B56763">
          <w:r w:rsidRPr="000B61B7">
            <w:t>Capital Social xxxxxxxx Euros - Reg. Corn. de Lisboa - Contribuinte ng 504 330 551-</w:t>
          </w:r>
        </w:p>
        <w:p w:rsidR="004D2556" w:rsidRPr="006819F2" w:rsidRDefault="004D2556" w:rsidP="00B56763">
          <w:pPr>
            <w:rPr>
              <w:lang w:val="en-US"/>
            </w:rPr>
          </w:pPr>
          <w:r w:rsidRPr="006819F2">
            <w:rPr>
              <w:lang w:val="en-US"/>
            </w:rPr>
            <w:t xml:space="preserve">Mail: </w:t>
          </w:r>
          <w:r w:rsidRPr="006819F2">
            <w:rPr>
              <w:color w:val="004C80" w:themeColor="text2" w:themeShade="80"/>
              <w:u w:val="single"/>
              <w:lang w:val="en-US"/>
            </w:rPr>
            <w:t>infoPpt.bureauveritas.pt</w:t>
          </w:r>
          <w:r w:rsidRPr="006819F2">
            <w:rPr>
              <w:lang w:val="en-US"/>
            </w:rPr>
            <w:t xml:space="preserve"> - Web: </w:t>
          </w:r>
          <w:r w:rsidRPr="006819F2">
            <w:rPr>
              <w:color w:val="004C80" w:themeColor="text2" w:themeShade="80"/>
              <w:u w:val="single"/>
              <w:lang w:val="en-US"/>
            </w:rPr>
            <w:t>http://www.bureauveritas.pt</w:t>
          </w:r>
        </w:p>
        <w:p w:rsidR="004D2556" w:rsidRDefault="004D2556" w:rsidP="00B56763">
          <w:r w:rsidRPr="000B61B7">
            <w:t>Tel: + 351 21 710 09 00 Fax: + 351 21 710 09 10</w:t>
          </w:r>
        </w:p>
      </w:tc>
      <w:tc>
        <w:tcPr>
          <w:tcW w:w="3510" w:type="dxa"/>
        </w:tcPr>
        <w:p w:rsidR="004D2556" w:rsidRDefault="004D2556" w:rsidP="00B56763">
          <w:pPr>
            <w:jc w:val="right"/>
          </w:pPr>
          <w:r w:rsidRPr="002844A2">
            <w:t>Versão  :</w:t>
          </w:r>
          <w:r>
            <w:t xml:space="preserve"> </w:t>
          </w:r>
          <w:r w:rsidRPr="002844A2">
            <w:t>[#VersionNumber#]</w:t>
          </w:r>
        </w:p>
        <w:p w:rsidR="004D2556" w:rsidRDefault="004D2556" w:rsidP="00B56763">
          <w:pPr>
            <w:jc w:val="right"/>
          </w:pPr>
          <w:r>
            <w:t>Mod.QS-4-072.9</w:t>
          </w:r>
        </w:p>
      </w:tc>
    </w:tr>
  </w:tbl>
  <w:p w:rsidR="004D2556" w:rsidRDefault="004D2556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3F4380" w:rsidP="007E66B9">
    <w:pPr>
      <w:pStyle w:val="Footer"/>
    </w:pPr>
    <w:r w:rsidRPr="003F4380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6643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3F4380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3F4380" w:rsidRPr="0098287A">
      <w:rPr>
        <w:b/>
        <w:bCs/>
        <w:sz w:val="20"/>
      </w:rPr>
      <w:fldChar w:fldCharType="separate"/>
    </w:r>
    <w:r w:rsidR="00442FA5">
      <w:rPr>
        <w:b/>
        <w:bCs/>
        <w:noProof/>
        <w:sz w:val="20"/>
      </w:rPr>
      <w:t>1</w:t>
    </w:r>
    <w:r w:rsidR="003F4380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</w:t>
    </w:r>
    <w:r w:rsidR="004F1FD9" w:rsidRPr="0098287A">
      <w:rPr>
        <w:b/>
        <w:bCs/>
        <w:sz w:val="20"/>
      </w:rPr>
      <w:t xml:space="preserve">/ </w:t>
    </w:r>
    <w:r w:rsidR="003F4380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3F4380" w:rsidRPr="0098287A">
      <w:rPr>
        <w:b/>
        <w:bCs/>
        <w:sz w:val="20"/>
      </w:rPr>
      <w:fldChar w:fldCharType="separate"/>
    </w:r>
    <w:r w:rsidR="00442FA5">
      <w:rPr>
        <w:b/>
        <w:bCs/>
        <w:noProof/>
        <w:sz w:val="20"/>
      </w:rPr>
      <w:t>1</w:t>
    </w:r>
    <w:r w:rsidR="003F4380" w:rsidRPr="0098287A">
      <w:rPr>
        <w:b/>
        <w:bCs/>
        <w:sz w:val="20"/>
      </w:rPr>
      <w:fldChar w:fldCharType="end"/>
    </w:r>
  </w:p>
  <w:tbl>
    <w:tblPr>
      <w:tblStyle w:val="TableGrid"/>
      <w:tblW w:w="11250" w:type="dxa"/>
      <w:tblInd w:w="-70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7470"/>
      <w:gridCol w:w="3780"/>
    </w:tblGrid>
    <w:tr w:rsidR="007E66B9" w:rsidRPr="000A5888" w:rsidTr="00194F46">
      <w:tc>
        <w:tcPr>
          <w:tcW w:w="7470" w:type="dxa"/>
        </w:tcPr>
        <w:p w:rsidR="00194F46" w:rsidRPr="00194F46" w:rsidRDefault="00194F46" w:rsidP="00194F46">
          <w:pPr>
            <w:rPr>
              <w:sz w:val="20"/>
            </w:rPr>
          </w:pPr>
          <w:r w:rsidRPr="001236FE">
            <w:rPr>
              <w:b/>
              <w:sz w:val="20"/>
            </w:rPr>
            <w:t>BUREAU VERITAS RINAVE</w:t>
          </w:r>
          <w:r w:rsidRPr="00194F46">
            <w:rPr>
              <w:sz w:val="20"/>
            </w:rPr>
            <w:t xml:space="preserve"> – Polo Tecnológico de Lisboa, Lote 21, 1600-485 Lisboa</w:t>
          </w:r>
        </w:p>
        <w:p w:rsidR="007E66B9" w:rsidRPr="000A5888" w:rsidRDefault="00194F46" w:rsidP="00194F46">
          <w:pPr>
            <w:rPr>
              <w:sz w:val="20"/>
            </w:rPr>
          </w:pPr>
          <w:r w:rsidRPr="00194F46">
            <w:rPr>
              <w:sz w:val="20"/>
            </w:rPr>
            <w:t>Lisboa 217 100 900 – Porto 223 771 970 – Leiria 244 815 423 – Lagoa 282 343 152  Pessoa coletiva 502 054 883 - info@pt.bureauveritas.pt - www.bureauveritas.pt</w:t>
          </w:r>
        </w:p>
      </w:tc>
      <w:tc>
        <w:tcPr>
          <w:tcW w:w="3780" w:type="dxa"/>
        </w:tcPr>
        <w:p w:rsidR="007E66B9" w:rsidRPr="000A5888" w:rsidRDefault="00806700" w:rsidP="00D40228">
          <w:pPr>
            <w:jc w:val="right"/>
            <w:rPr>
              <w:sz w:val="20"/>
            </w:rPr>
          </w:pPr>
          <w:r w:rsidRPr="00806700">
            <w:rPr>
              <w:sz w:val="20"/>
            </w:rPr>
            <w:t>Versão</w:t>
          </w:r>
          <w:r>
            <w:rPr>
              <w:sz w:val="20"/>
            </w:rPr>
            <w:t xml:space="preserve">  </w:t>
          </w:r>
          <w:r w:rsidR="007E66B9" w:rsidRPr="000A5888">
            <w:rPr>
              <w:sz w:val="20"/>
            </w:rPr>
            <w:t>:</w:t>
          </w:r>
          <w:r>
            <w:rPr>
              <w:sz w:val="20"/>
            </w:rPr>
            <w:t xml:space="preserve"> </w:t>
          </w:r>
          <w:r w:rsidR="007E66B9" w:rsidRPr="000A5888">
            <w:rPr>
              <w:sz w:val="20"/>
            </w:rPr>
            <w:t xml:space="preserve"> [#VersionNumber#]</w:t>
          </w:r>
        </w:p>
        <w:p w:rsidR="007E66B9" w:rsidRPr="000A5888" w:rsidRDefault="007E66B9" w:rsidP="00BB41C6">
          <w:pPr>
            <w:jc w:val="right"/>
            <w:rPr>
              <w:sz w:val="20"/>
            </w:rPr>
          </w:pPr>
          <w:r w:rsidRPr="000A5888">
            <w:rPr>
              <w:sz w:val="20"/>
            </w:rPr>
            <w:t>Mod.QS-4-</w:t>
          </w:r>
          <w:r w:rsidR="00BB41C6">
            <w:rPr>
              <w:sz w:val="20"/>
            </w:rPr>
            <w:t>140.3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538A" w:rsidRDefault="003F538A" w:rsidP="002F5558">
      <w:r>
        <w:separator/>
      </w:r>
    </w:p>
  </w:footnote>
  <w:footnote w:type="continuationSeparator" w:id="0">
    <w:p w:rsidR="003F538A" w:rsidRDefault="003F538A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36FE" w:rsidRDefault="001236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5490"/>
      <w:gridCol w:w="5400"/>
    </w:tblGrid>
    <w:tr w:rsidR="008A7037" w:rsidTr="00102E13">
      <w:trPr>
        <w:trHeight w:val="1070"/>
      </w:trPr>
      <w:tc>
        <w:tcPr>
          <w:tcW w:w="5490" w:type="dxa"/>
        </w:tcPr>
        <w:p w:rsidR="0097261E" w:rsidRDefault="008A7037" w:rsidP="002E7EE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1218263" cy="1304925"/>
                <wp:effectExtent l="19050" t="0" r="937" b="0"/>
                <wp:docPr id="2" name="Picture 2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5415" cy="1312586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</w:tcPr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102E13" w:rsidRDefault="00102E13" w:rsidP="00102E1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  <w:r w:rsidRPr="00102E13">
            <w:rPr>
              <w:noProof/>
              <w:lang w:val="en-US"/>
            </w:rPr>
            <w:drawing>
              <wp:inline distT="0" distB="0" distL="0" distR="0">
                <wp:extent cx="803910" cy="767983"/>
                <wp:effectExtent l="19050" t="0" r="0" b="0"/>
                <wp:docPr id="6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5216" cy="7692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300C8" w:rsidRDefault="005300C8" w:rsidP="0097261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10890" w:type="dxa"/>
      <w:tblInd w:w="-5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/>
    </w:tblPr>
    <w:tblGrid>
      <w:gridCol w:w="6390"/>
      <w:gridCol w:w="4500"/>
    </w:tblGrid>
    <w:tr w:rsidR="008A66DB" w:rsidTr="008A66DB">
      <w:trPr>
        <w:trHeight w:val="1070"/>
      </w:trPr>
      <w:tc>
        <w:tcPr>
          <w:tcW w:w="6390" w:type="dxa"/>
        </w:tcPr>
        <w:p w:rsidR="008A66DB" w:rsidRDefault="008A66DB" w:rsidP="00D013BB">
          <w:pPr>
            <w:pStyle w:val="Header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858774" cy="919861"/>
                <wp:effectExtent l="19050" t="0" r="0" b="0"/>
                <wp:docPr id="7" name="Picture 1" descr="C:\Users\sathira.r\Desktop\Rinave n_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athira.r\Desktop\Rinave n_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554" cy="93140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:rsidR="008A66DB" w:rsidRDefault="008A66DB" w:rsidP="00D013BB">
          <w:pPr>
            <w:pStyle w:val="Header"/>
          </w:pPr>
        </w:p>
      </w:tc>
      <w:tc>
        <w:tcPr>
          <w:tcW w:w="4500" w:type="dxa"/>
        </w:tcPr>
        <w:p w:rsidR="008A66DB" w:rsidRDefault="008A66DB" w:rsidP="008B2667">
          <w:pPr>
            <w:pStyle w:val="Header"/>
            <w:jc w:val="right"/>
          </w:pPr>
          <w:r w:rsidRPr="008A66DB">
            <w:rPr>
              <w:noProof/>
              <w:lang w:val="en-US"/>
            </w:rPr>
            <w:drawing>
              <wp:inline distT="0" distB="0" distL="0" distR="0">
                <wp:extent cx="959358" cy="916172"/>
                <wp:effectExtent l="19050" t="0" r="0" b="0"/>
                <wp:docPr id="8" name="Picture 2" descr="C:\Users\sathira.r\Desktop\I0006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sathira.r\Desktop\I0006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9602" cy="916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9015F2" w:rsidRDefault="009015F2" w:rsidP="0098342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  <o:shapelayout v:ext="edit">
      <o:idmap v:ext="edit" data="2"/>
      <o:rules v:ext="edit">
        <o:r id="V:Rule4" type="connector" idref="#_x0000_s2054"/>
        <o:r id="V:Rule5" type="connector" idref="#_x0000_s2050"/>
        <o:r id="V:Rule6" type="connector" idref="#_x0000_s2055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697E02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9075E"/>
    <w:rsid w:val="00092838"/>
    <w:rsid w:val="00094B38"/>
    <w:rsid w:val="000A3C37"/>
    <w:rsid w:val="000A5888"/>
    <w:rsid w:val="000A7C66"/>
    <w:rsid w:val="000B561C"/>
    <w:rsid w:val="000B61B7"/>
    <w:rsid w:val="000C19E9"/>
    <w:rsid w:val="000C36CB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102E13"/>
    <w:rsid w:val="00102E8F"/>
    <w:rsid w:val="00103FAA"/>
    <w:rsid w:val="001126E5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C10"/>
    <w:rsid w:val="00227794"/>
    <w:rsid w:val="002310CB"/>
    <w:rsid w:val="00232A95"/>
    <w:rsid w:val="002330E6"/>
    <w:rsid w:val="0024046B"/>
    <w:rsid w:val="0024154F"/>
    <w:rsid w:val="002446CC"/>
    <w:rsid w:val="0025014A"/>
    <w:rsid w:val="0025189B"/>
    <w:rsid w:val="00260D79"/>
    <w:rsid w:val="00260E70"/>
    <w:rsid w:val="00261B06"/>
    <w:rsid w:val="00267682"/>
    <w:rsid w:val="002709A9"/>
    <w:rsid w:val="00276A64"/>
    <w:rsid w:val="0027745D"/>
    <w:rsid w:val="002816A9"/>
    <w:rsid w:val="00282463"/>
    <w:rsid w:val="00283037"/>
    <w:rsid w:val="00283496"/>
    <w:rsid w:val="002844A2"/>
    <w:rsid w:val="002907D6"/>
    <w:rsid w:val="00292F54"/>
    <w:rsid w:val="002A0087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EA4"/>
    <w:rsid w:val="0032105E"/>
    <w:rsid w:val="00330C28"/>
    <w:rsid w:val="00331BB6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F31"/>
    <w:rsid w:val="00370DAB"/>
    <w:rsid w:val="0037167E"/>
    <w:rsid w:val="0037196E"/>
    <w:rsid w:val="00371F5C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A27"/>
    <w:rsid w:val="00412261"/>
    <w:rsid w:val="00412D0B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444F"/>
    <w:rsid w:val="00442FA5"/>
    <w:rsid w:val="00443C06"/>
    <w:rsid w:val="00445177"/>
    <w:rsid w:val="0044567E"/>
    <w:rsid w:val="004500E9"/>
    <w:rsid w:val="00453982"/>
    <w:rsid w:val="00453FA2"/>
    <w:rsid w:val="004546EE"/>
    <w:rsid w:val="00454815"/>
    <w:rsid w:val="00454BB6"/>
    <w:rsid w:val="004563A8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C0A46"/>
    <w:rsid w:val="004C255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6233"/>
    <w:rsid w:val="00546E35"/>
    <w:rsid w:val="0054746A"/>
    <w:rsid w:val="00554604"/>
    <w:rsid w:val="00555B15"/>
    <w:rsid w:val="005567FF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4E89"/>
    <w:rsid w:val="00586862"/>
    <w:rsid w:val="00590D20"/>
    <w:rsid w:val="005918A2"/>
    <w:rsid w:val="005938C5"/>
    <w:rsid w:val="00594606"/>
    <w:rsid w:val="005951AD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904"/>
    <w:rsid w:val="005D75A6"/>
    <w:rsid w:val="005E44F3"/>
    <w:rsid w:val="005E575D"/>
    <w:rsid w:val="005F03C9"/>
    <w:rsid w:val="005F08C3"/>
    <w:rsid w:val="005F1B70"/>
    <w:rsid w:val="005F27C8"/>
    <w:rsid w:val="005F6B01"/>
    <w:rsid w:val="005F7544"/>
    <w:rsid w:val="00600434"/>
    <w:rsid w:val="00602130"/>
    <w:rsid w:val="00603A37"/>
    <w:rsid w:val="00604BE6"/>
    <w:rsid w:val="00606610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593D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61D5B"/>
    <w:rsid w:val="00762567"/>
    <w:rsid w:val="00762644"/>
    <w:rsid w:val="00762733"/>
    <w:rsid w:val="007635D9"/>
    <w:rsid w:val="0076378F"/>
    <w:rsid w:val="007706B0"/>
    <w:rsid w:val="0077137F"/>
    <w:rsid w:val="0077320E"/>
    <w:rsid w:val="00775FA9"/>
    <w:rsid w:val="00776927"/>
    <w:rsid w:val="00781B2D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5EB5"/>
    <w:rsid w:val="007D11D2"/>
    <w:rsid w:val="007D3CFD"/>
    <w:rsid w:val="007D53A7"/>
    <w:rsid w:val="007D7825"/>
    <w:rsid w:val="007E07C1"/>
    <w:rsid w:val="007E165C"/>
    <w:rsid w:val="007E2FE5"/>
    <w:rsid w:val="007E53D6"/>
    <w:rsid w:val="007E5E26"/>
    <w:rsid w:val="007E66B9"/>
    <w:rsid w:val="007F4F73"/>
    <w:rsid w:val="007F527F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21F50"/>
    <w:rsid w:val="00824EF8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30F5"/>
    <w:rsid w:val="0088520B"/>
    <w:rsid w:val="008869E9"/>
    <w:rsid w:val="0089437B"/>
    <w:rsid w:val="008945F2"/>
    <w:rsid w:val="00895444"/>
    <w:rsid w:val="008A2FE9"/>
    <w:rsid w:val="008A3877"/>
    <w:rsid w:val="008A5133"/>
    <w:rsid w:val="008A66DB"/>
    <w:rsid w:val="008A7037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EA"/>
    <w:rsid w:val="00926454"/>
    <w:rsid w:val="00926A44"/>
    <w:rsid w:val="00926E27"/>
    <w:rsid w:val="00927DBB"/>
    <w:rsid w:val="009310F7"/>
    <w:rsid w:val="009341C0"/>
    <w:rsid w:val="00934D8C"/>
    <w:rsid w:val="009358DE"/>
    <w:rsid w:val="009360B2"/>
    <w:rsid w:val="00947792"/>
    <w:rsid w:val="00950596"/>
    <w:rsid w:val="00953C83"/>
    <w:rsid w:val="00954FE5"/>
    <w:rsid w:val="0095566D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1A48"/>
    <w:rsid w:val="0099317F"/>
    <w:rsid w:val="00994E3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6883"/>
    <w:rsid w:val="00A01FFC"/>
    <w:rsid w:val="00A02213"/>
    <w:rsid w:val="00A04473"/>
    <w:rsid w:val="00A12227"/>
    <w:rsid w:val="00A13318"/>
    <w:rsid w:val="00A136CB"/>
    <w:rsid w:val="00A13736"/>
    <w:rsid w:val="00A139FB"/>
    <w:rsid w:val="00A14A1B"/>
    <w:rsid w:val="00A153A6"/>
    <w:rsid w:val="00A25B52"/>
    <w:rsid w:val="00A32EE5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7024C"/>
    <w:rsid w:val="00A71FFF"/>
    <w:rsid w:val="00A73C4A"/>
    <w:rsid w:val="00A74177"/>
    <w:rsid w:val="00A7503F"/>
    <w:rsid w:val="00A7598A"/>
    <w:rsid w:val="00A76650"/>
    <w:rsid w:val="00A82379"/>
    <w:rsid w:val="00A8257A"/>
    <w:rsid w:val="00A8257E"/>
    <w:rsid w:val="00A83B3E"/>
    <w:rsid w:val="00A84027"/>
    <w:rsid w:val="00A847FA"/>
    <w:rsid w:val="00A84A44"/>
    <w:rsid w:val="00A84ADC"/>
    <w:rsid w:val="00A8575A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E1D4F"/>
    <w:rsid w:val="00AE451A"/>
    <w:rsid w:val="00AE5D9A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5CB"/>
    <w:rsid w:val="00B37560"/>
    <w:rsid w:val="00B40AEF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5AB3"/>
    <w:rsid w:val="00C066EE"/>
    <w:rsid w:val="00C06EC5"/>
    <w:rsid w:val="00C11193"/>
    <w:rsid w:val="00C115FE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76AD"/>
    <w:rsid w:val="00CB78A6"/>
    <w:rsid w:val="00CC66EE"/>
    <w:rsid w:val="00CD36EB"/>
    <w:rsid w:val="00CD4698"/>
    <w:rsid w:val="00CD4C6D"/>
    <w:rsid w:val="00CD5BD4"/>
    <w:rsid w:val="00CD6945"/>
    <w:rsid w:val="00CD6CA2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80283"/>
    <w:rsid w:val="00D807FE"/>
    <w:rsid w:val="00D82F9F"/>
    <w:rsid w:val="00D83AFF"/>
    <w:rsid w:val="00D83F27"/>
    <w:rsid w:val="00D84086"/>
    <w:rsid w:val="00D8471F"/>
    <w:rsid w:val="00D97CB2"/>
    <w:rsid w:val="00DA18BC"/>
    <w:rsid w:val="00DA1A4B"/>
    <w:rsid w:val="00DA41B6"/>
    <w:rsid w:val="00DA432A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301AD"/>
    <w:rsid w:val="00E30397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3989"/>
    <w:rsid w:val="00E76DED"/>
    <w:rsid w:val="00E86B53"/>
    <w:rsid w:val="00E93347"/>
    <w:rsid w:val="00E9576D"/>
    <w:rsid w:val="00E95A19"/>
    <w:rsid w:val="00E97B32"/>
    <w:rsid w:val="00EA3BF1"/>
    <w:rsid w:val="00EB4C67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F18"/>
    <w:rsid w:val="00F81566"/>
    <w:rsid w:val="00F82A10"/>
    <w:rsid w:val="00F85314"/>
    <w:rsid w:val="00F90CD6"/>
    <w:rsid w:val="00F921EE"/>
    <w:rsid w:val="00F93471"/>
    <w:rsid w:val="00F93C7E"/>
    <w:rsid w:val="00F94306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 w:themeColor="background1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 w:themeColor="text1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B75AA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BC065E"/>
    <w:rPr>
      <w:b/>
      <w:color w:val="FFFFFF" w:themeColor="background1"/>
      <w:szCs w:val="22"/>
      <w:shd w:val="clear" w:color="auto" w:fill="00336C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54FE5"/>
    <w:rPr>
      <w:color w:val="000000" w:themeColor="text1"/>
      <w:szCs w:val="22"/>
      <w:shd w:val="clear" w:color="auto" w:fill="B8D2EA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E301AD"/>
    <w:rPr>
      <w:color w:val="B292CA" w:themeColor="hyperlink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Strong">
    <w:name w:val="Strong"/>
    <w:basedOn w:val="DefaultParagraphFont"/>
    <w:uiPriority w:val="22"/>
    <w:qFormat/>
    <w:rsid w:val="005652DC"/>
    <w:rPr>
      <w:b/>
      <w:bCs/>
    </w:rPr>
  </w:style>
  <w:style w:type="character" w:styleId="IntenseEmphasis">
    <w:name w:val="Intense Emphasis"/>
    <w:basedOn w:val="DefaultParagraphFont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DefaultParagraphFont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DefaultParagraphFont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0B7C9-FE3F-4A84-B246-42C6890AC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 Test Template</Template>
  <TotalTime>340</TotalTime>
  <Pages>2</Pages>
  <Words>755</Words>
  <Characters>4309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boopathi.m</dc:creator>
  <cp:lastModifiedBy>sathira.r</cp:lastModifiedBy>
  <cp:revision>442</cp:revision>
  <dcterms:created xsi:type="dcterms:W3CDTF">2014-02-25T10:31:00Z</dcterms:created>
  <dcterms:modified xsi:type="dcterms:W3CDTF">2015-11-02T04:49:00Z</dcterms:modified>
</cp:coreProperties>
</file>