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r="http://schemas.openxmlformats.org/officeDocument/2006/relationships" xmlns:w="http://schemas.openxmlformats.org/wordprocessingml/2006/main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 w:rsidRPr="005E575D" w:rsidR="009015F2" w:rsidP="005360C4" w:rsidRDefault="009015F2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Pr="00E401BE" w:rsidR="00E401BE"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5360C4" w:rsidRDefault="0097261E">
      <w:pPr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none" w:color="auto" w:sz="0" w:space="0"/>
        </w:tblBorders>
        <w:tblLook w:val="04A0"/>
      </w:tblPr>
      <w:tblGrid>
        <w:gridCol w:w="4518"/>
        <w:gridCol w:w="5490"/>
      </w:tblGrid>
      <w:tr w:rsidRPr="005E575D" w:rsidR="009015F2" w:rsidTr="005E575D">
        <w:trPr>
          <w:trHeight w:val="197"/>
        </w:trPr>
        <w:tc>
          <w:tcPr>
            <w:tcW w:w="4518" w:type="dxa"/>
            <w:vAlign w:val="center"/>
          </w:tcPr>
          <w:p w:rsidRPr="005E575D" w:rsidR="009015F2" w:rsidP="00B17EA6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Pr="005E575D" w:rsidR="009015F2" w:rsidP="009C6C97" w:rsidRDefault="0031596A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Pr="005E575D" w:rsidR="009015F2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260D79" w:rsidR="00260D79">
              <w:rPr>
                <w:sz w:val="20"/>
                <w:szCs w:val="20"/>
              </w:rPr>
              <w:t>[#Pincode#]</w:t>
            </w:r>
            <w:r w:rsidRPr="005E575D" w:rsidR="009015F2">
              <w:rPr>
                <w:sz w:val="20"/>
                <w:szCs w:val="20"/>
              </w:rPr>
              <w:t xml:space="preserve">  </w:t>
            </w:r>
            <w:r w:rsidRPr="009C6C97" w:rsidR="009C6C97"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336"/>
        <w:gridCol w:w="1668"/>
        <w:gridCol w:w="1668"/>
        <w:gridCol w:w="3336"/>
      </w:tblGrid>
      <w:tr w:rsidRPr="005E575D" w:rsidR="009015F2" w:rsidTr="00CF7192">
        <w:trPr>
          <w:trHeight w:val="262" w:hRule="exact"/>
        </w:trPr>
        <w:tc>
          <w:tcPr>
            <w:tcW w:w="3336" w:type="dxa"/>
            <w:vAlign w:val="center"/>
          </w:tcPr>
          <w:p w:rsidRPr="005E575D" w:rsidR="009015F2" w:rsidP="00600434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600434" w:rsid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Pr="005E575D" w:rsidR="009015F2" w:rsidP="00C950B9" w:rsidRDefault="009015F2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Pr="005E575D" w:rsidR="009015F2" w:rsidP="00052E36" w:rsidRDefault="00C950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CF7192">
        <w:trPr>
          <w:trHeight w:val="271" w:hRule="exact"/>
        </w:trPr>
        <w:tc>
          <w:tcPr>
            <w:tcW w:w="5004" w:type="dxa"/>
            <w:gridSpan w:val="2"/>
            <w:vAlign w:val="center"/>
          </w:tcPr>
          <w:p w:rsidRPr="005E575D" w:rsidR="00C27605" w:rsidP="008B1941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8B1941" w:rsid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C27605" w:rsidP="00052E36" w:rsidRDefault="00ED12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CF7192">
        <w:trPr>
          <w:trHeight w:val="253" w:hRule="exact"/>
        </w:trPr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Pr="005E575D" w:rsidR="009015F2" w:rsidP="00052E36" w:rsidRDefault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Pr="00052E36" w:rsidR="00052E36"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5418"/>
        <w:gridCol w:w="4590"/>
      </w:tblGrid>
      <w:tr w:rsidRPr="005E575D" w:rsidR="002709A9" w:rsidTr="00462543">
        <w:trPr>
          <w:trHeight w:val="235" w:hRule="exact"/>
        </w:trPr>
        <w:tc>
          <w:tcPr>
            <w:tcW w:w="5418" w:type="dxa"/>
            <w:vAlign w:val="bottom"/>
          </w:tcPr>
          <w:p w:rsidRPr="005E575D" w:rsidR="002709A9" w:rsidP="00462543" w:rsidRDefault="00260E70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42369A" w:rsidR="002709A9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Pr="005E575D" w:rsidR="002709A9" w:rsidP="00260E70" w:rsidRDefault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Pr="00372FF8" w:rsidR="002709A9"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Pr="005E575D" w:rsidR="002709A9" w:rsidP="00584E89" w:rsidRDefault="004625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Pr="005E575D" w:rsidR="002709A9">
              <w:rPr>
                <w:sz w:val="20"/>
                <w:szCs w:val="20"/>
              </w:rPr>
              <w:t xml:space="preserve">: </w:t>
            </w:r>
            <w:r w:rsidRPr="00B345CB" w:rsidR="002709A9"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462543">
        <w:trPr>
          <w:trHeight w:val="262" w:hRule="exact"/>
        </w:trPr>
        <w:tc>
          <w:tcPr>
            <w:tcW w:w="5418" w:type="dxa"/>
            <w:vAlign w:val="bottom"/>
          </w:tcPr>
          <w:p w:rsidRPr="005E575D" w:rsidR="002709A9" w:rsidP="00462543" w:rsidRDefault="002709A9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P="00584E89" w:rsidRDefault="002709A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Pr="005E575D" w:rsidR="00B73717" w:rsidP="00B73717" w:rsidRDefault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153273" w:rsid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9674"/>
      </w:tblGrid>
      <w:tr w:rsidRPr="005E575D" w:rsidR="00B73717" w:rsidTr="002709A9">
        <w:trPr>
          <w:trHeight w:val="117"/>
        </w:trPr>
        <w:tc>
          <w:tcPr>
            <w:tcW w:w="9674" w:type="dxa"/>
            <w:vAlign w:val="center"/>
          </w:tcPr>
          <w:p w:rsidRPr="00B73717" w:rsidR="00B73717" w:rsidP="00FA1FAD" w:rsidRDefault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P="00B17EA6" w:rsidRDefault="00BE3BF2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P="00B17EA6" w:rsidRDefault="00902C98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leGrid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P="002115F1" w:rsidRDefault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1343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761D5B" w:rsidR="00134309" w:rsidP="00E60620" w:rsidRDefault="00DB2A5B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DB2A5B" w:rsidTr="00873FBC">
        <w:trPr>
          <w:trHeight w:val="188"/>
        </w:trPr>
        <w:tc>
          <w:tcPr>
            <w:tcW w:w="10008" w:type="dxa"/>
            <w:vAlign w:val="center"/>
          </w:tcPr>
          <w:p w:rsidRPr="00761D5B" w:rsidR="005300C8" w:rsidP="00E60620" w:rsidRDefault="00DB2A5B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E95A1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vAlign w:val="center"/>
          </w:tcPr>
          <w:p w:rsidRPr="005E575D" w:rsidR="005300C8" w:rsidP="00E60620" w:rsidRDefault="00B74BF5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color="000000" w:themeColor="text1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000000" w:themeColor="text1" w:sz="4" w:space="0"/>
          <w:insideV w:val="single" w:color="000000" w:themeColor="text1" w:sz="4" w:space="0"/>
        </w:tblBorders>
        <w:tblLook w:val="04A0"/>
      </w:tblPr>
      <w:tblGrid>
        <w:gridCol w:w="10008"/>
      </w:tblGrid>
      <w:tr w:rsidRPr="005E575D" w:rsidR="009015F2" w:rsidTr="005E575D">
        <w:tc>
          <w:tcPr>
            <w:tcW w:w="10008" w:type="dxa"/>
            <w:vAlign w:val="center"/>
          </w:tcPr>
          <w:p w:rsidRPr="005E575D" w:rsidR="009015F2" w:rsidP="00B17EA6" w:rsidRDefault="009A1B94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1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Pr="009310F7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BD25BE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Pr="00BD25BE" w:rsidR="00E50936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692CC4" w:rsidR="00E50936" w:rsidP="00B17EA6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F921EE" w:rsidR="00E50936" w:rsidP="0008592B" w:rsidRDefault="00F921EE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2E4B07" w:rsidR="00E50936" w:rsidP="0008592B" w:rsidRDefault="00E5093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Pr="00BD25BE" w:rsidR="00E50936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442FA5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442FA5">
              <w:rPr>
                <w:bCs/>
                <w:sz w:val="20"/>
                <w:szCs w:val="20"/>
              </w:rPr>
              <w:t>[#EntitySignName#]</w:t>
            </w:r>
            <w:r w:rsidRPr="00BD25BE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043106" w:rsidR="00E50936" w:rsidP="0008592B" w:rsidRDefault="00950596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Pr="002F45BF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50936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556DFD" w:rsidR="00E50936" w:rsidP="00B17EA6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556DFD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50936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BD25BE" w:rsidR="00E50936" w:rsidP="00B17EA6" w:rsidRDefault="00E5093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Pr="00762644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Pr="00BD25BE" w:rsidR="00E50936" w:rsidP="0008592B" w:rsidRDefault="00E50936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3F4380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8240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5009D7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name="CONTEUDOPRINCIPAL" w:id="0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P="007E07C1" w:rsidRDefault="007E07C1">
      <w:pPr>
        <w:jc w:val="both"/>
        <w:rPr>
          <w:rFonts w:cs="DIN-Bold" w:asciiTheme="minorHAnsi" w:hAnsiTheme="minorHAnsi"/>
          <w:b/>
          <w:bCs/>
          <w:sz w:val="18"/>
          <w:szCs w:val="20"/>
          <w:lang w:eastAsia="pt-PT"/>
        </w:rPr>
      </w:pPr>
    </w:p>
    <w:p w:rsidRPr="004152BF" w:rsidR="007E07C1" w:rsidP="007E07C1" w:rsidRDefault="007E07C1">
      <w:pPr>
        <w:jc w:val="both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Bold" w:asciiTheme="minorHAnsi" w:hAnsiTheme="minorHAnsi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cs="DIN-Regular" w:asciiTheme="minorHAnsi" w:hAnsiTheme="minorHAnsi"/>
          <w:sz w:val="18"/>
          <w:szCs w:val="20"/>
          <w:lang w:eastAsia="pt-PT"/>
        </w:rPr>
        <w:t>VERITAS RINAVE.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 w:asciiTheme="minorHAnsi" w:hAnsiTheme="minorHAnsi"/>
          <w:sz w:val="18"/>
          <w:szCs w:val="20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2.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3.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Pr="004152BF" w:rsidR="007E07C1" w:rsidP="007E07C1" w:rsidRDefault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b/>
          <w:sz w:val="18"/>
          <w:szCs w:val="20"/>
          <w:lang w:eastAsia="pt-PT"/>
        </w:rPr>
        <w:t>5.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6.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Pr="004152BF" w:rsidR="007E07C1" w:rsidP="007E07C1" w:rsidRDefault="007E07C1">
      <w:pPr>
        <w:pStyle w:val="Style20"/>
        <w:rPr>
          <w:rFonts w:cs="DIN-Regular" w:asciiTheme="minorHAnsi" w:hAnsiTheme="minorHAnsi"/>
          <w:lang w:eastAsia="pt-PT"/>
        </w:rPr>
      </w:pPr>
      <w:r w:rsidRPr="003713E5">
        <w:rPr>
          <w:rFonts w:cs="DIN-Regular" w:asciiTheme="minorHAnsi" w:hAnsiTheme="minorHAnsi"/>
          <w:lang w:eastAsia="pt-PT"/>
        </w:rPr>
        <w:t>7.</w:t>
      </w:r>
      <w:r w:rsidRPr="004152BF">
        <w:rPr>
          <w:rFonts w:cs="DIN-Regular" w:asciiTheme="minorHAnsi" w:hAnsiTheme="minorHAnsi"/>
          <w:lang w:eastAsia="pt-PT"/>
        </w:rPr>
        <w:t xml:space="preserve"> A instalação de gás objeto de inspeção é ide</w:t>
      </w:r>
      <w:r w:rsidR="00996C86">
        <w:rPr>
          <w:rFonts w:cs="DIN-Regular" w:asciiTheme="minorHAnsi" w:hAnsiTheme="minorHAnsi"/>
          <w:lang w:eastAsia="pt-PT"/>
        </w:rPr>
        <w:t>ntificada no Relatório de Inspe</w:t>
      </w:r>
      <w:r w:rsidRPr="004152BF">
        <w:rPr>
          <w:rFonts w:cs="DIN-Regular" w:asciiTheme="minorHAnsi" w:hAnsiTheme="minorHAnsi"/>
          <w:lang w:eastAsia="pt-PT"/>
        </w:rPr>
        <w:t xml:space="preserve">ção nº </w:t>
      </w:r>
      <w:r w:rsidRPr="004152BF">
        <w:t>[#InspectionNo#]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3713E5">
        <w:rPr>
          <w:rFonts w:cs="DIN-Regular" w:asciiTheme="minorHAnsi" w:hAnsiTheme="minorHAnsi"/>
          <w:b/>
          <w:sz w:val="18"/>
          <w:szCs w:val="20"/>
          <w:lang w:eastAsia="pt-PT"/>
        </w:rPr>
        <w:t>8.</w:t>
      </w: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Pr="004152BF" w:rsidR="007E07C1" w:rsidP="007E07C1" w:rsidRDefault="007E07C1">
      <w:pPr>
        <w:pStyle w:val="Style3"/>
        <w:rPr>
          <w:rFonts w:cs="DIN-Regular" w:asciiTheme="minorHAnsi" w:hAnsiTheme="minorHAnsi"/>
          <w:sz w:val="18"/>
          <w:szCs w:val="20"/>
          <w:lang w:eastAsia="pt-PT"/>
        </w:rPr>
      </w:pPr>
      <w:r w:rsidRPr="004152BF">
        <w:rPr>
          <w:rFonts w:cs="DIN-Regular" w:asciiTheme="minorHAnsi" w:hAnsiTheme="minorHAnsi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name="_GoBack"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inspeção</w:t>
      </w:r>
      <w:bookmarkEnd w:id="1"/>
      <w:r w:rsidRPr="004152BF">
        <w:rPr>
          <w:rFonts w:cs="DIN-Regular" w:asciiTheme="minorHAnsi" w:hAnsiTheme="minorHAnsi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Pr="004152BF" w:rsidR="007E07C1" w:rsidP="007E07C1" w:rsidRDefault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Pr="00662785" w:rsidR="00E61FAD">
        <w:rPr>
          <w:rFonts w:cs="Calibri"/>
          <w:b/>
        </w:rPr>
        <w:t>[#Documentation#]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Pr="004152BF" w:rsidR="007E07C1" w:rsidP="007E07C1" w:rsidRDefault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Pr="004152BF" w:rsidR="007E07C1" w:rsidP="007E07C1" w:rsidRDefault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Pr="004152BF" w:rsidR="007E07C1" w:rsidP="007E07C1" w:rsidRDefault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P="007E07C1" w:rsidRDefault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Pr="004152BF" w:rsidR="005C6BD8" w:rsidP="007E07C1" w:rsidRDefault="005C6BD8">
      <w:pPr>
        <w:pStyle w:val="Style20"/>
      </w:pPr>
    </w:p>
    <w:p w:rsidRPr="004152BF" w:rsidR="007E07C1" w:rsidP="007E07C1" w:rsidRDefault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7E07C1" w:rsidRDefault="007E07C1">
      <w:pPr>
        <w:jc w:val="both"/>
        <w:rPr>
          <w:rFonts w:cs="Calibri"/>
          <w:sz w:val="18"/>
          <w:szCs w:val="20"/>
        </w:rPr>
      </w:pPr>
    </w:p>
    <w:tbl>
      <w:tblPr>
        <w:tblStyle w:val="TableGrid"/>
        <w:tblW w:w="9900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2"/>
        <w:gridCol w:w="5098"/>
      </w:tblGrid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05300F" w:rsidR="007E07C1" w:rsidP="00BF51AC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Pr="0005300F" w:rsidR="00BF51AC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05300F" w:rsidR="007E07C1" w:rsidP="0033276B" w:rsidRDefault="007E07C1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Pr="004152BF" w:rsidR="007E07C1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Pr="00E70E6E" w:rsidR="007E07C1" w:rsidP="0033276B" w:rsidRDefault="007E07C1">
            <w:pPr>
              <w:pStyle w:val="Style20"/>
            </w:pPr>
            <w:r w:rsidRPr="00E70E6E">
              <w:t>[#TechnicoName#]</w:t>
            </w:r>
          </w:p>
        </w:tc>
      </w:tr>
      <w:tr w:rsidRPr="004152BF" w:rsidR="007E07C1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4152BF" w:rsidR="007E07C1" w:rsidP="0033276B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4152BF" w:rsidR="007E07C1" w:rsidP="0033276B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 w:rsidRPr="004152BF" w:rsidR="00C20B37" w:rsidP="00A84027" w:rsidRDefault="007E07C1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Pr="004152BF" w:rsidR="00C20B37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38A" w:rsidRDefault="003F538A" w:rsidP="002F5558">
      <w:r>
        <w:separator/>
      </w:r>
    </w:p>
  </w:endnote>
  <w:endnote w:type="continuationSeparator" w:id="0">
    <w:p w:rsidR="003F538A" w:rsidRDefault="003F538A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3F4380" w:rsidP="002E67D3">
    <w:pPr>
      <w:pStyle w:val="Footer"/>
    </w:pPr>
    <w:r w:rsidRPr="003F438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3F4380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3F4380" w:rsidRPr="004F1FD9">
      <w:rPr>
        <w:b/>
        <w:bCs/>
        <w:sz w:val="20"/>
      </w:rPr>
      <w:fldChar w:fldCharType="separate"/>
    </w:r>
    <w:r w:rsidR="00442FA5">
      <w:rPr>
        <w:b/>
        <w:bCs/>
        <w:noProof/>
        <w:sz w:val="20"/>
      </w:rPr>
      <w:t>1</w:t>
    </w:r>
    <w:r w:rsidR="003F4380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3F4380" w:rsidRPr="00564C6D">
      <w:rPr>
        <w:rStyle w:val="PageNumber"/>
        <w:b/>
        <w:sz w:val="20"/>
        <w:szCs w:val="20"/>
      </w:rPr>
      <w:fldChar w:fldCharType="begin"/>
    </w:r>
    <w:r w:rsidR="004F1FD9" w:rsidRPr="00564C6D">
      <w:rPr>
        <w:rStyle w:val="PageNumber"/>
        <w:b/>
        <w:sz w:val="20"/>
        <w:szCs w:val="20"/>
      </w:rPr>
      <w:instrText>SECTIONPAGES</w:instrText>
    </w:r>
    <w:r w:rsidR="003F4380" w:rsidRPr="00564C6D">
      <w:rPr>
        <w:rStyle w:val="PageNumber"/>
        <w:b/>
        <w:sz w:val="20"/>
        <w:szCs w:val="20"/>
      </w:rPr>
      <w:fldChar w:fldCharType="separate"/>
    </w:r>
    <w:r w:rsidR="00442FA5">
      <w:rPr>
        <w:rStyle w:val="PageNumber"/>
        <w:b/>
        <w:noProof/>
        <w:sz w:val="20"/>
        <w:szCs w:val="20"/>
      </w:rPr>
      <w:t>1</w:t>
    </w:r>
    <w:r w:rsidR="003F4380" w:rsidRPr="00564C6D">
      <w:rPr>
        <w:rStyle w:val="PageNumber"/>
        <w:b/>
        <w:sz w:val="20"/>
        <w:szCs w:val="20"/>
      </w:rPr>
      <w:fldChar w:fldCharType="end"/>
    </w:r>
  </w:p>
  <w:tbl>
    <w:tblPr>
      <w:tblStyle w:val="TableGrid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3F4380" w:rsidP="004D2556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3F438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3F438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3F4380" w:rsidRPr="00BF4984">
          <w:rPr>
            <w:b/>
            <w:bCs/>
          </w:rPr>
          <w:fldChar w:fldCharType="end"/>
        </w:r>
        <w:r w:rsidRPr="00BF4984">
          <w:t xml:space="preserve"> / </w:t>
        </w:r>
        <w:r w:rsidR="003F438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3F438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3F4380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3F4380" w:rsidP="004D2556">
        <w:pPr>
          <w:tabs>
            <w:tab w:val="right" w:pos="9630"/>
          </w:tabs>
        </w:pP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3F4380" w:rsidP="007E66B9">
    <w:pPr>
      <w:pStyle w:val="Footer"/>
    </w:pPr>
    <w:r w:rsidRPr="003F438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3F4380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3F4380" w:rsidRPr="0098287A">
      <w:rPr>
        <w:b/>
        <w:bCs/>
        <w:sz w:val="20"/>
      </w:rPr>
      <w:fldChar w:fldCharType="separate"/>
    </w:r>
    <w:r w:rsidR="00442FA5">
      <w:rPr>
        <w:b/>
        <w:bCs/>
        <w:noProof/>
        <w:sz w:val="20"/>
      </w:rPr>
      <w:t>1</w:t>
    </w:r>
    <w:r w:rsidR="003F4380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3F4380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3F4380" w:rsidRPr="0098287A">
      <w:rPr>
        <w:b/>
        <w:bCs/>
        <w:sz w:val="20"/>
      </w:rPr>
      <w:fldChar w:fldCharType="separate"/>
    </w:r>
    <w:r w:rsidR="00442FA5">
      <w:rPr>
        <w:b/>
        <w:bCs/>
        <w:noProof/>
        <w:sz w:val="20"/>
      </w:rPr>
      <w:t>1</w:t>
    </w:r>
    <w:r w:rsidR="003F4380" w:rsidRPr="0098287A">
      <w:rPr>
        <w:b/>
        <w:bCs/>
        <w:sz w:val="20"/>
      </w:rPr>
      <w:fldChar w:fldCharType="end"/>
    </w:r>
  </w:p>
  <w:tbl>
    <w:tblPr>
      <w:tblStyle w:val="TableGrid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38A" w:rsidRDefault="003F538A" w:rsidP="002F5558">
      <w:r>
        <w:separator/>
      </w:r>
    </w:p>
  </w:footnote>
  <w:footnote w:type="continuationSeparator" w:id="0">
    <w:p w:rsidR="003F538A" w:rsidRDefault="003F538A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1218263" cy="1304925"/>
                <wp:effectExtent l="19050" t="0" r="937" b="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val="en-US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Header"/>
          </w:pPr>
        </w:p>
      </w:tc>
      <w:tc>
        <w:tcPr>
          <w:tcW w:w="4500" w:type="dxa"/>
        </w:tcPr>
        <w:p w:rsidR="008A66DB" w:rsidRDefault="008A66DB" w:rsidP="008B2667">
          <w:pPr>
            <w:pStyle w:val="Header"/>
            <w:jc w:val="right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  <o:shapelayout v:ext="edit">
      <o:idmap v:ext="edit" data="2"/>
      <o:rules v:ext="edit">
        <o:r id="V:Rule4" type="connector" idref="#_x0000_s2054"/>
        <o:r id="V:Rule5" type="connector" idref="#_x0000_s2050"/>
        <o:r id="V:Rule6" type="connector" idref="#_x0000_s205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5AB3"/>
    <w:rsid w:val="00C066EE"/>
    <w:rsid w:val="00C06EC5"/>
    <w:rsid w:val="00C11193"/>
    <w:rsid w:val="00C115FE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Test Template</Template>
  <TotalTime>340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boopathi.m</dc:creator>
  <cp:lastModifiedBy>sathira.r</cp:lastModifiedBy>
  <cp:revision>442</cp:revision>
  <dcterms:created xsi:type="dcterms:W3CDTF">2014-02-25T10:31:00Z</dcterms:created>
  <dcterms:modified xsi:type="dcterms:W3CDTF">2015-11-02T04:49:00Z</dcterms:modified>
</cp:coreProperties>
</file>