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1D0FED" w:rsidP="001D0FED">
      <w:pPr>
        <w:pStyle w:val="Head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="009015F2"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E4460C" w:rsidP="005360C4">
      <w:pPr>
        <w:jc w:val="center"/>
        <w:rPr>
          <w:sz w:val="20"/>
          <w:szCs w:val="20"/>
        </w:rPr>
      </w:pPr>
      <w:r w:rsidRPr="00E4460C">
        <w:rPr>
          <w:b/>
          <w:sz w:val="20"/>
          <w:szCs w:val="20"/>
        </w:rPr>
        <w:t xml:space="preserve">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096625" w:rsidP="00096625">
            <w:pPr>
              <w:rPr>
                <w:sz w:val="20"/>
                <w:szCs w:val="20"/>
              </w:rPr>
            </w:pPr>
            <w:r w:rsidRPr="00096625">
              <w:rPr>
                <w:sz w:val="20"/>
                <w:szCs w:val="20"/>
              </w:rPr>
              <w:t>[#Address#]</w:t>
            </w:r>
            <w:r w:rsidR="009015F2" w:rsidRPr="005E575D">
              <w:rPr>
                <w:sz w:val="20"/>
                <w:szCs w:val="20"/>
              </w:rPr>
              <w:t>,</w:t>
            </w:r>
            <w:r w:rsidRPr="00096625">
              <w:rPr>
                <w:sz w:val="20"/>
                <w:szCs w:val="20"/>
              </w:rPr>
              <w:t>[#DoorNo#]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Pr="00096625">
              <w:rPr>
                <w:sz w:val="20"/>
                <w:szCs w:val="20"/>
              </w:rPr>
              <w:t>[#Pincode#]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Pr="00096625">
              <w:rPr>
                <w:sz w:val="20"/>
                <w:szCs w:val="20"/>
              </w:rPr>
              <w:t>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2F6EEF" w:rsidRPr="005E575D" w:rsidTr="002F6EEF">
        <w:trPr>
          <w:trHeight w:hRule="exact" w:val="262"/>
        </w:trPr>
        <w:tc>
          <w:tcPr>
            <w:tcW w:w="5004" w:type="dxa"/>
            <w:vAlign w:val="center"/>
          </w:tcPr>
          <w:p w:rsidR="002F6EEF" w:rsidRPr="005E575D" w:rsidRDefault="002F6EEF" w:rsidP="00096625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Projectista: </w:t>
            </w:r>
            <w:r w:rsidR="00096625" w:rsidRPr="00096625">
              <w:rPr>
                <w:sz w:val="20"/>
                <w:szCs w:val="20"/>
              </w:rPr>
              <w:t>[#PlanningName#]</w:t>
            </w:r>
          </w:p>
        </w:tc>
        <w:tc>
          <w:tcPr>
            <w:tcW w:w="5004" w:type="dxa"/>
            <w:vAlign w:val="center"/>
          </w:tcPr>
          <w:p w:rsidR="002F6EEF" w:rsidRPr="005E575D" w:rsidRDefault="002F6EEF" w:rsidP="00096625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Projecto: </w:t>
            </w:r>
            <w:r w:rsidR="00096625" w:rsidRPr="00096625">
              <w:rPr>
                <w:sz w:val="20"/>
                <w:szCs w:val="20"/>
              </w:rPr>
              <w:t>[#ProjectCode#]</w:t>
            </w:r>
          </w:p>
        </w:tc>
      </w:tr>
      <w:tr w:rsidR="002F6EEF" w:rsidRPr="005E575D" w:rsidTr="002F6EEF">
        <w:trPr>
          <w:trHeight w:hRule="exact" w:val="271"/>
        </w:trPr>
        <w:tc>
          <w:tcPr>
            <w:tcW w:w="5004" w:type="dxa"/>
            <w:vAlign w:val="center"/>
          </w:tcPr>
          <w:p w:rsidR="002F6EEF" w:rsidRPr="005E575D" w:rsidRDefault="002F6EEF" w:rsidP="00096625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Instalador : </w:t>
            </w:r>
            <w:r w:rsidR="00096625" w:rsidRPr="00096625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vAlign w:val="center"/>
          </w:tcPr>
          <w:p w:rsidR="002F6EEF" w:rsidRPr="005E575D" w:rsidRDefault="002F6EEF" w:rsidP="00096625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Termo   : </w:t>
            </w:r>
            <w:r w:rsidR="00096625" w:rsidRPr="00096625">
              <w:rPr>
                <w:sz w:val="20"/>
                <w:szCs w:val="20"/>
              </w:rPr>
              <w:t>[#TermLiability#]</w:t>
            </w:r>
          </w:p>
        </w:tc>
      </w:tr>
      <w:tr w:rsidR="001C2AA5" w:rsidRPr="005E575D" w:rsidTr="001C2AA5">
        <w:trPr>
          <w:trHeight w:hRule="exact" w:val="253"/>
        </w:trPr>
        <w:tc>
          <w:tcPr>
            <w:tcW w:w="5004" w:type="dxa"/>
            <w:vAlign w:val="center"/>
          </w:tcPr>
          <w:p w:rsidR="001C2AA5" w:rsidRPr="005E575D" w:rsidRDefault="001C2AA5" w:rsidP="0009662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Pr="005E575D">
              <w:rPr>
                <w:sz w:val="20"/>
                <w:szCs w:val="20"/>
              </w:rPr>
              <w:t xml:space="preserve">: </w:t>
            </w:r>
            <w:r w:rsidR="00096625" w:rsidRPr="00096625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vAlign w:val="center"/>
          </w:tcPr>
          <w:p w:rsidR="001C2AA5" w:rsidRPr="005E575D" w:rsidRDefault="001C2AA5" w:rsidP="0009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27605">
              <w:rPr>
                <w:sz w:val="20"/>
                <w:szCs w:val="20"/>
              </w:rPr>
              <w:t xml:space="preserve">Id.Fornecimento: </w:t>
            </w:r>
            <w:r w:rsidR="00096625" w:rsidRPr="00096625">
              <w:rPr>
                <w:sz w:val="20"/>
                <w:szCs w:val="20"/>
              </w:rPr>
              <w:t>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486"/>
        <w:gridCol w:w="3330"/>
      </w:tblGrid>
      <w:tr w:rsidR="009015F2" w:rsidRPr="005E575D" w:rsidTr="0078095E">
        <w:trPr>
          <w:trHeight w:hRule="exact" w:val="271"/>
        </w:trPr>
        <w:tc>
          <w:tcPr>
            <w:tcW w:w="3192" w:type="dxa"/>
            <w:vAlign w:val="bottom"/>
          </w:tcPr>
          <w:p w:rsidR="009015F2" w:rsidRPr="005E575D" w:rsidRDefault="009015F2" w:rsidP="001B3597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        : </w:t>
            </w:r>
            <w:r w:rsidR="001B3597" w:rsidRPr="001B3597">
              <w:rPr>
                <w:sz w:val="20"/>
                <w:szCs w:val="20"/>
              </w:rPr>
              <w:t>[#RequestType#]</w:t>
            </w:r>
          </w:p>
        </w:tc>
        <w:tc>
          <w:tcPr>
            <w:tcW w:w="3486" w:type="dxa"/>
            <w:vAlign w:val="bottom"/>
          </w:tcPr>
          <w:p w:rsidR="009015F2" w:rsidRPr="005E575D" w:rsidRDefault="001B3597" w:rsidP="00B17EA6">
            <w:pPr>
              <w:rPr>
                <w:sz w:val="20"/>
                <w:szCs w:val="20"/>
              </w:rPr>
            </w:pPr>
            <w:r w:rsidRPr="001B3597">
              <w:rPr>
                <w:sz w:val="20"/>
                <w:szCs w:val="20"/>
              </w:rPr>
              <w:t>[#InspectionType#]</w:t>
            </w:r>
          </w:p>
        </w:tc>
        <w:tc>
          <w:tcPr>
            <w:tcW w:w="3330" w:type="dxa"/>
            <w:vAlign w:val="bottom"/>
          </w:tcPr>
          <w:p w:rsidR="009015F2" w:rsidRPr="005E575D" w:rsidRDefault="009015F2" w:rsidP="001B3597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Instalação: </w:t>
            </w:r>
            <w:r w:rsidR="001B3597" w:rsidRPr="001B3597">
              <w:rPr>
                <w:sz w:val="20"/>
                <w:szCs w:val="20"/>
              </w:rPr>
              <w:t>[#Naturaza#]</w:t>
            </w:r>
          </w:p>
        </w:tc>
      </w:tr>
      <w:tr w:rsidR="009015F2" w:rsidRPr="00096625" w:rsidTr="00251EAA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78095E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Gás : </w:t>
            </w:r>
            <w:r w:rsidR="0078095E" w:rsidRPr="0078095E">
              <w:rPr>
                <w:sz w:val="20"/>
                <w:szCs w:val="20"/>
              </w:rPr>
              <w:t>[#GasType#]</w:t>
            </w:r>
          </w:p>
        </w:tc>
        <w:tc>
          <w:tcPr>
            <w:tcW w:w="3486" w:type="dxa"/>
            <w:vAlign w:val="bottom"/>
          </w:tcPr>
          <w:p w:rsidR="009015F2" w:rsidRPr="00655A8A" w:rsidRDefault="00F62119" w:rsidP="0078095E">
            <w:pPr>
              <w:rPr>
                <w:sz w:val="20"/>
                <w:szCs w:val="20"/>
                <w:lang w:val="en-US"/>
              </w:rPr>
            </w:pPr>
            <w:r w:rsidRPr="00655A8A">
              <w:rPr>
                <w:sz w:val="20"/>
                <w:szCs w:val="20"/>
                <w:lang w:val="en-US"/>
              </w:rPr>
              <w:t xml:space="preserve">Data Inspecção: </w:t>
            </w:r>
            <w:r w:rsidR="0078095E" w:rsidRPr="0078095E">
              <w:rPr>
                <w:sz w:val="20"/>
                <w:szCs w:val="20"/>
                <w:lang w:val="en-US"/>
              </w:rPr>
              <w:t>[#InspectionDate#]</w:t>
            </w:r>
          </w:p>
        </w:tc>
        <w:tc>
          <w:tcPr>
            <w:tcW w:w="3330" w:type="dxa"/>
            <w:vAlign w:val="bottom"/>
          </w:tcPr>
          <w:p w:rsidR="009015F2" w:rsidRPr="00655A8A" w:rsidRDefault="009015F2" w:rsidP="0078095E">
            <w:pPr>
              <w:rPr>
                <w:sz w:val="20"/>
                <w:szCs w:val="20"/>
                <w:lang w:val="en-US"/>
              </w:rPr>
            </w:pPr>
            <w:r w:rsidRPr="00655A8A">
              <w:rPr>
                <w:sz w:val="20"/>
                <w:szCs w:val="20"/>
                <w:lang w:val="en-US"/>
              </w:rPr>
              <w:t xml:space="preserve"> Hora : </w:t>
            </w:r>
            <w:r w:rsidR="0078095E" w:rsidRPr="0078095E">
              <w:rPr>
                <w:sz w:val="20"/>
                <w:szCs w:val="20"/>
                <w:lang w:val="en-US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p w:rsidR="00FE1A88" w:rsidRPr="00980F84" w:rsidRDefault="00980F84" w:rsidP="00980F84">
      <w:pPr>
        <w:contextualSpacing/>
        <w:jc w:val="center"/>
        <w:rPr>
          <w:bCs/>
          <w:sz w:val="20"/>
          <w:szCs w:val="20"/>
        </w:rPr>
      </w:pPr>
      <w:r w:rsidRPr="00980F84">
        <w:rPr>
          <w:bCs/>
          <w:sz w:val="20"/>
          <w:szCs w:val="20"/>
        </w:rPr>
        <w:t>[#CustomTable2#]</w:t>
      </w:r>
    </w:p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4F0205" w:rsidRPr="002E29EC" w:rsidRDefault="002E29EC" w:rsidP="002E29EC">
      <w:pPr>
        <w:contextualSpacing/>
        <w:jc w:val="center"/>
        <w:rPr>
          <w:bCs/>
          <w:sz w:val="20"/>
          <w:szCs w:val="20"/>
        </w:rPr>
      </w:pPr>
      <w:r w:rsidRPr="002E29EC">
        <w:rPr>
          <w:bCs/>
          <w:sz w:val="20"/>
          <w:szCs w:val="20"/>
        </w:rPr>
        <w:t>[#CustomTable1#]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C30CFC" w:rsidRDefault="00C30CFC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RDefault="008E5AC7" w:rsidP="00954FE5">
      <w:bookmarkStart w:id="0" w:name="CONTEUDOPRINCIPAL"/>
      <w:bookmarkEnd w:id="0"/>
    </w:p>
    <w:tbl>
      <w:tblPr>
        <w:tblStyle w:val="TableGrid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2"/>
        <w:gridCol w:w="5098"/>
      </w:tblGrid>
      <w:tr w:rsidR="009E6743" w:rsidRPr="00BD25BE" w:rsidTr="000708BB">
        <w:trPr>
          <w:cantSplit/>
        </w:trPr>
        <w:tc>
          <w:tcPr>
            <w:tcW w:w="9900" w:type="dxa"/>
            <w:gridSpan w:val="2"/>
          </w:tcPr>
          <w:p w:rsidR="00FA7AF4" w:rsidRPr="005E575D" w:rsidRDefault="00FA7AF4" w:rsidP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="009E6743" w:rsidRPr="009310F7" w:rsidRDefault="009E6743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</w:trPr>
        <w:tc>
          <w:tcPr>
            <w:tcW w:w="9900" w:type="dxa"/>
            <w:gridSpan w:val="2"/>
          </w:tcPr>
          <w:p w:rsidR="008E5AC7" w:rsidRPr="009310F7" w:rsidRDefault="008E5AC7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A97CD7" w:rsidP="00E812E4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Re</w:t>
            </w:r>
            <w:bookmarkStart w:id="1" w:name="_GoBack"/>
            <w:bookmarkEnd w:id="1"/>
            <w:r w:rsidR="008E5AC7" w:rsidRPr="00BD25BE">
              <w:rPr>
                <w:bCs/>
                <w:sz w:val="20"/>
                <w:szCs w:val="20"/>
                <w:u w:val="single"/>
              </w:rPr>
              <w:t>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D65E35" w:rsidP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8E5AC7" w:rsidRPr="004507D7" w:rsidRDefault="00D37008" w:rsidP="0031449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8E5AC7" w:rsidRPr="004507D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4507D7" w:rsidRDefault="00E30628" w:rsidP="00314496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="00D37008"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="008E5AC7" w:rsidRPr="004507D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8E5AC7" w:rsidRPr="00BD25BE" w:rsidTr="000708B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A97CD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="008E5AC7" w:rsidRPr="00556DFD">
              <w:rPr>
                <w:bCs/>
                <w:sz w:val="20"/>
                <w:szCs w:val="20"/>
              </w:rPr>
              <w:t>[#EntityName#]</w:t>
            </w:r>
            <w:r w:rsidR="008E5AC7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8E5AC7" w:rsidRPr="00556DFD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="008E5AC7" w:rsidRPr="00556DFD">
              <w:rPr>
                <w:bCs/>
                <w:sz w:val="20"/>
                <w:szCs w:val="20"/>
              </w:rPr>
              <w:t>[#TechnicoName#]</w:t>
            </w:r>
          </w:p>
          <w:p w:rsidR="008E5AC7" w:rsidRPr="00BD25BE" w:rsidRDefault="00715935" w:rsidP="0024398E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</w:t>
            </w:r>
            <w:r w:rsidR="005F0540" w:rsidRPr="00F75D29">
              <w:rPr>
                <w:bCs/>
                <w:sz w:val="20"/>
                <w:szCs w:val="20"/>
              </w:rPr>
              <w:t>Licença</w:t>
            </w:r>
            <w:r w:rsidR="005F0540">
              <w:rPr>
                <w:bCs/>
                <w:sz w:val="20"/>
                <w:szCs w:val="20"/>
              </w:rPr>
              <w:t xml:space="preserve"> -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24398E" w:rsidRPr="0024398E">
              <w:rPr>
                <w:bCs/>
                <w:sz w:val="20"/>
                <w:szCs w:val="20"/>
              </w:rPr>
              <w:t>[#LicenceNumber#]</w:t>
            </w:r>
          </w:p>
        </w:tc>
      </w:tr>
      <w:tr w:rsidR="008E5AC7" w:rsidRPr="00BD25BE" w:rsidTr="000708B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8E5AC7" w:rsidRPr="00556DFD" w:rsidRDefault="008E5AC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8E5AC7" w:rsidRPr="00556DFD" w:rsidRDefault="008E5AC7" w:rsidP="00F71E7A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E5AC7" w:rsidRPr="00096625" w:rsidTr="000708B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9D7E70" w:rsidP="001445F2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8E5AC7"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5F0540" w:rsidRDefault="00715935" w:rsidP="00AB3537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5F0540">
              <w:rPr>
                <w:sz w:val="20"/>
                <w:szCs w:val="20"/>
                <w:lang w:val="en-US"/>
              </w:rPr>
              <w:t xml:space="preserve">                                </w:t>
            </w:r>
            <w:r w:rsidR="005F0540" w:rsidRPr="005F0540">
              <w:rPr>
                <w:sz w:val="20"/>
                <w:szCs w:val="20"/>
                <w:lang w:val="en-US"/>
              </w:rPr>
              <w:t xml:space="preserve"> </w:t>
            </w:r>
            <w:r w:rsidR="00AB3537" w:rsidRPr="00AB3537">
              <w:rPr>
                <w:sz w:val="20"/>
                <w:szCs w:val="20"/>
                <w:lang w:val="en-US"/>
              </w:rPr>
              <w:t>[#LD_InspectionDate#]</w:t>
            </w:r>
          </w:p>
        </w:tc>
      </w:tr>
    </w:tbl>
    <w:p w:rsidR="008E5AC7" w:rsidRDefault="008E5AC7" w:rsidP="00954FE5">
      <w:pPr>
        <w:rPr>
          <w:lang w:val="en-US"/>
        </w:rPr>
      </w:pPr>
    </w:p>
    <w:p w:rsidR="005A6381" w:rsidRDefault="005A6381" w:rsidP="00954FE5">
      <w:pPr>
        <w:rPr>
          <w:lang w:val="en-US"/>
        </w:rPr>
      </w:pPr>
    </w:p>
    <w:p w:rsidR="005A6381" w:rsidRDefault="005A6381" w:rsidP="00954FE5">
      <w:pPr>
        <w:rPr>
          <w:lang w:val="en-US"/>
        </w:rPr>
      </w:pPr>
    </w:p>
    <w:p w:rsidR="005A6381" w:rsidRDefault="005A6381" w:rsidP="00954FE5">
      <w:pPr>
        <w:rPr>
          <w:lang w:val="en-US"/>
        </w:rPr>
      </w:pPr>
    </w:p>
    <w:p w:rsidR="005A6381" w:rsidRDefault="005A6381" w:rsidP="00954FE5">
      <w:pPr>
        <w:rPr>
          <w:lang w:val="en-US"/>
        </w:rPr>
      </w:pPr>
    </w:p>
    <w:p w:rsidR="005A6381" w:rsidRDefault="005A6381" w:rsidP="00954FE5">
      <w:pPr>
        <w:rPr>
          <w:lang w:val="en-US"/>
        </w:rPr>
      </w:pPr>
    </w:p>
    <w:p w:rsidR="005A6381" w:rsidRDefault="005A6381" w:rsidP="00954FE5">
      <w:pPr>
        <w:rPr>
          <w:lang w:val="en-US"/>
        </w:rPr>
      </w:pPr>
    </w:p>
    <w:p w:rsidR="005A6381" w:rsidRPr="005F0540" w:rsidRDefault="005A6381" w:rsidP="00954FE5">
      <w:pPr>
        <w:rPr>
          <w:lang w:val="en-US"/>
        </w:rPr>
      </w:pPr>
    </w:p>
    <w:sectPr w:rsidR="005A6381" w:rsidRPr="005F0540" w:rsidSect="005A638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784" w:rsidRDefault="00443784" w:rsidP="002F5558">
      <w:r>
        <w:separator/>
      </w:r>
    </w:p>
  </w:endnote>
  <w:endnote w:type="continuationSeparator" w:id="0">
    <w:p w:rsidR="00443784" w:rsidRDefault="00443784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 w:rsidP="004D1913">
    <w:pPr>
      <w:pStyle w:val="Footer"/>
    </w:pPr>
  </w:p>
  <w:sdt>
    <w:sdtPr>
      <w:id w:val="13665400"/>
      <w:docPartObj>
        <w:docPartGallery w:val="Page Numbers (Bottom of Page)"/>
        <w:docPartUnique/>
      </w:docPartObj>
    </w:sdtPr>
    <w:sdtContent>
      <w:sdt>
        <w:sdtPr>
          <w:id w:val="13665401"/>
          <w:docPartObj>
            <w:docPartGallery w:val="Page Numbers (Top of Page)"/>
            <w:docPartUnique/>
          </w:docPartObj>
        </w:sdtPr>
        <w:sdtContent>
          <w:p w:rsidR="00BA1265" w:rsidRDefault="00BA1265" w:rsidP="00BA2307">
            <w:pPr>
              <w:jc w:val="both"/>
            </w:pPr>
          </w:p>
          <w:p w:rsidR="00827741" w:rsidRDefault="00712434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726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14F54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726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712434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726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726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65402"/>
      <w:docPartObj>
        <w:docPartGallery w:val="Page Numbers (Bottom of Page)"/>
        <w:docPartUnique/>
      </w:docPartObj>
    </w:sdtPr>
    <w:sdtContent>
      <w:sdt>
        <w:sdtPr>
          <w:id w:val="13665403"/>
          <w:docPartObj>
            <w:docPartGallery w:val="Page Numbers (Top of Page)"/>
            <w:docPartUnique/>
          </w:docPartObj>
        </w:sdtPr>
        <w:sdtContent>
          <w:p w:rsidR="00A42DA2" w:rsidRDefault="00115153" w:rsidP="00115153">
            <w:pPr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712434"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 w:rsidR="00712434">
              <w:rPr>
                <w:b/>
                <w:bCs/>
                <w:sz w:val="24"/>
                <w:szCs w:val="24"/>
              </w:rPr>
              <w:fldChar w:fldCharType="separate"/>
            </w:r>
            <w:r w:rsidR="00F6460C">
              <w:rPr>
                <w:b/>
                <w:bCs/>
                <w:noProof/>
              </w:rPr>
              <w:t>1</w:t>
            </w:r>
            <w:r w:rsidR="00712434"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 w:rsidR="00712434"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 w:rsidR="00712434">
              <w:rPr>
                <w:b/>
                <w:bCs/>
                <w:sz w:val="24"/>
                <w:szCs w:val="24"/>
              </w:rPr>
              <w:fldChar w:fldCharType="separate"/>
            </w:r>
            <w:r w:rsidR="00F6460C">
              <w:rPr>
                <w:b/>
                <w:bCs/>
                <w:noProof/>
              </w:rPr>
              <w:t>1</w:t>
            </w:r>
            <w:r w:rsidR="0071243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784" w:rsidRDefault="00443784" w:rsidP="002F5558">
      <w:r>
        <w:separator/>
      </w:r>
    </w:p>
  </w:footnote>
  <w:footnote w:type="continuationSeparator" w:id="0">
    <w:p w:rsidR="00443784" w:rsidRDefault="00443784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745317" w:rsidP="00745317">
          <w:pPr>
            <w:pStyle w:val="Header"/>
            <w:jc w:val="right"/>
          </w:pP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60C" w:rsidRDefault="00F6460C"/>
  <w:p w:rsidR="00F6460C" w:rsidRDefault="00F6460C"/>
  <w:tbl>
    <w:tblPr>
      <w:tblStyle w:val="TableGrid"/>
      <w:tblW w:w="11160" w:type="dxa"/>
      <w:tblInd w:w="-16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570"/>
      <w:gridCol w:w="4590"/>
    </w:tblGrid>
    <w:tr w:rsidR="00F6460C" w:rsidTr="00F6460C">
      <w:trPr>
        <w:trHeight w:val="1070"/>
      </w:trPr>
      <w:tc>
        <w:tcPr>
          <w:tcW w:w="6570" w:type="dxa"/>
        </w:tcPr>
        <w:p w:rsidR="00F6460C" w:rsidRDefault="00F6460C" w:rsidP="00F6460C">
          <w:pPr>
            <w:pStyle w:val="Header"/>
          </w:pPr>
          <w:r w:rsidRPr="00F6460C">
            <w:drawing>
              <wp:inline distT="0" distB="0" distL="0" distR="0">
                <wp:extent cx="2275575" cy="676275"/>
                <wp:effectExtent l="19050" t="0" r="0" b="0"/>
                <wp:docPr id="13" name="Picture 2" descr="C:\Documents and Settings\sathira.r\Desktop\Inspecção de Gás em Odivelas - Asiquality - Google Chro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sathira.r\Desktop\Inspecção de Gás em Odivelas - Asiquality - Google Chro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454" cy="6795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0" w:type="dxa"/>
        </w:tcPr>
        <w:p w:rsidR="00F6460C" w:rsidRDefault="00F6460C" w:rsidP="00F6460C">
          <w:pPr>
            <w:pStyle w:val="Header"/>
            <w:jc w:val="center"/>
          </w:pPr>
          <w:r>
            <w:t xml:space="preserve">                                                 </w:t>
          </w:r>
          <w:r w:rsidRPr="00F6460C">
            <w:drawing>
              <wp:inline distT="0" distB="0" distL="0" distR="0">
                <wp:extent cx="819247" cy="781050"/>
                <wp:effectExtent l="19050" t="0" r="0" b="0"/>
                <wp:docPr id="14" name="Picture 1" descr="C:\Documents and Settings\sathira.r\Desktop\ipac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Documents and Settings\sathira.r\Desktop\ipac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247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0708BB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08BB"/>
    <w:rsid w:val="00071EB6"/>
    <w:rsid w:val="00072E11"/>
    <w:rsid w:val="00077129"/>
    <w:rsid w:val="000776C9"/>
    <w:rsid w:val="00081E2F"/>
    <w:rsid w:val="0009075E"/>
    <w:rsid w:val="00092838"/>
    <w:rsid w:val="00096625"/>
    <w:rsid w:val="000A3C37"/>
    <w:rsid w:val="000A4BFC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3A1E"/>
    <w:rsid w:val="000F500F"/>
    <w:rsid w:val="001126E5"/>
    <w:rsid w:val="00115153"/>
    <w:rsid w:val="001227FC"/>
    <w:rsid w:val="00122C26"/>
    <w:rsid w:val="00122FEE"/>
    <w:rsid w:val="00124C7F"/>
    <w:rsid w:val="00130327"/>
    <w:rsid w:val="001354DD"/>
    <w:rsid w:val="00146FE5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3597"/>
    <w:rsid w:val="001B711B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4398E"/>
    <w:rsid w:val="00251EAA"/>
    <w:rsid w:val="00267682"/>
    <w:rsid w:val="00276A64"/>
    <w:rsid w:val="0027745D"/>
    <w:rsid w:val="0027788C"/>
    <w:rsid w:val="002816A9"/>
    <w:rsid w:val="0029072B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E2B"/>
    <w:rsid w:val="0032021A"/>
    <w:rsid w:val="00320EA4"/>
    <w:rsid w:val="0032105E"/>
    <w:rsid w:val="00330C28"/>
    <w:rsid w:val="00331BB6"/>
    <w:rsid w:val="0033242D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939DD"/>
    <w:rsid w:val="003A00B4"/>
    <w:rsid w:val="003A01FD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5071"/>
    <w:rsid w:val="003E7C79"/>
    <w:rsid w:val="00400715"/>
    <w:rsid w:val="00403D5E"/>
    <w:rsid w:val="00415A84"/>
    <w:rsid w:val="00416910"/>
    <w:rsid w:val="00426CE6"/>
    <w:rsid w:val="00426DF8"/>
    <w:rsid w:val="00443784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F0205"/>
    <w:rsid w:val="004F7FA7"/>
    <w:rsid w:val="00502929"/>
    <w:rsid w:val="00503F88"/>
    <w:rsid w:val="005105A4"/>
    <w:rsid w:val="00513112"/>
    <w:rsid w:val="00513AC3"/>
    <w:rsid w:val="0051670E"/>
    <w:rsid w:val="0051726A"/>
    <w:rsid w:val="00522AED"/>
    <w:rsid w:val="00524883"/>
    <w:rsid w:val="00525FE9"/>
    <w:rsid w:val="00526E01"/>
    <w:rsid w:val="00527F6F"/>
    <w:rsid w:val="00532BF8"/>
    <w:rsid w:val="005360C4"/>
    <w:rsid w:val="00537D4F"/>
    <w:rsid w:val="00540868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A6381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BC1"/>
    <w:rsid w:val="00643257"/>
    <w:rsid w:val="00643FBF"/>
    <w:rsid w:val="0064593D"/>
    <w:rsid w:val="00655A8A"/>
    <w:rsid w:val="00663422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10D11"/>
    <w:rsid w:val="00712434"/>
    <w:rsid w:val="00712B14"/>
    <w:rsid w:val="00715935"/>
    <w:rsid w:val="0072579E"/>
    <w:rsid w:val="00727CC5"/>
    <w:rsid w:val="007350DD"/>
    <w:rsid w:val="00736FAA"/>
    <w:rsid w:val="007421FF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095E"/>
    <w:rsid w:val="007824BF"/>
    <w:rsid w:val="00782A3D"/>
    <w:rsid w:val="007945F1"/>
    <w:rsid w:val="007A25B5"/>
    <w:rsid w:val="007A4F68"/>
    <w:rsid w:val="007B530A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0B45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05497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67C0C"/>
    <w:rsid w:val="00967C3B"/>
    <w:rsid w:val="00971D66"/>
    <w:rsid w:val="009755A1"/>
    <w:rsid w:val="00980F84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680"/>
    <w:rsid w:val="009B5F3F"/>
    <w:rsid w:val="009C47CB"/>
    <w:rsid w:val="009C5071"/>
    <w:rsid w:val="009C5187"/>
    <w:rsid w:val="009C525C"/>
    <w:rsid w:val="009D7E70"/>
    <w:rsid w:val="009E3739"/>
    <w:rsid w:val="009E47F7"/>
    <w:rsid w:val="009E5ABE"/>
    <w:rsid w:val="009E5D9A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3537"/>
    <w:rsid w:val="00AB7F09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3A9A"/>
    <w:rsid w:val="00B447E0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FC"/>
    <w:rsid w:val="00C51840"/>
    <w:rsid w:val="00C525CD"/>
    <w:rsid w:val="00C52D2A"/>
    <w:rsid w:val="00C56F7A"/>
    <w:rsid w:val="00C7705D"/>
    <w:rsid w:val="00C84C2B"/>
    <w:rsid w:val="00C866B3"/>
    <w:rsid w:val="00C929DC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0CD4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48B"/>
    <w:rsid w:val="00E30628"/>
    <w:rsid w:val="00E34EEA"/>
    <w:rsid w:val="00E40B6E"/>
    <w:rsid w:val="00E41B34"/>
    <w:rsid w:val="00E4460C"/>
    <w:rsid w:val="00E5024A"/>
    <w:rsid w:val="00E5582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2AC7"/>
    <w:rsid w:val="00E7386E"/>
    <w:rsid w:val="00E76DED"/>
    <w:rsid w:val="00E812E4"/>
    <w:rsid w:val="00E86B53"/>
    <w:rsid w:val="00E93347"/>
    <w:rsid w:val="00E9576D"/>
    <w:rsid w:val="00E97B32"/>
    <w:rsid w:val="00EA3BF1"/>
    <w:rsid w:val="00EA6F41"/>
    <w:rsid w:val="00EB4C67"/>
    <w:rsid w:val="00EB6659"/>
    <w:rsid w:val="00EB7251"/>
    <w:rsid w:val="00EB76AF"/>
    <w:rsid w:val="00EC2B82"/>
    <w:rsid w:val="00ED0983"/>
    <w:rsid w:val="00ED3BFE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3AEF"/>
    <w:rsid w:val="00F03E2F"/>
    <w:rsid w:val="00F04BBF"/>
    <w:rsid w:val="00F10759"/>
    <w:rsid w:val="00F12360"/>
    <w:rsid w:val="00F13926"/>
    <w:rsid w:val="00F139B3"/>
    <w:rsid w:val="00F13F92"/>
    <w:rsid w:val="00F14005"/>
    <w:rsid w:val="00F14F54"/>
    <w:rsid w:val="00F171FF"/>
    <w:rsid w:val="00F25A79"/>
    <w:rsid w:val="00F3002A"/>
    <w:rsid w:val="00F319DC"/>
    <w:rsid w:val="00F31D86"/>
    <w:rsid w:val="00F458A5"/>
    <w:rsid w:val="00F51544"/>
    <w:rsid w:val="00F51D5A"/>
    <w:rsid w:val="00F5311C"/>
    <w:rsid w:val="00F5323D"/>
    <w:rsid w:val="00F62119"/>
    <w:rsid w:val="00F62CD8"/>
    <w:rsid w:val="00F633C2"/>
    <w:rsid w:val="00F6460C"/>
    <w:rsid w:val="00F66D38"/>
    <w:rsid w:val="00F70225"/>
    <w:rsid w:val="00F70DE7"/>
    <w:rsid w:val="00F71E7A"/>
    <w:rsid w:val="00F727B5"/>
    <w:rsid w:val="00F76F6A"/>
    <w:rsid w:val="00F805A0"/>
    <w:rsid w:val="00F82A10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D525F"/>
    <w:rsid w:val="00FE1A88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44FC2-CB89-4C3D-A856-4EF8D80D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Gas_Test_Template</Template>
  <TotalTime>61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sathira.r</cp:lastModifiedBy>
  <cp:revision>76</cp:revision>
  <dcterms:created xsi:type="dcterms:W3CDTF">2014-08-30T12:34:00Z</dcterms:created>
  <dcterms:modified xsi:type="dcterms:W3CDTF">2015-06-10T05:03:00Z</dcterms:modified>
</cp:coreProperties>
</file>