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 - 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510CA9">
        <w:rPr>
          <w:rFonts w:ascii="Arial" w:hAnsi="Arial" w:cs="Arial"/>
          <w:bCs/>
          <w:noProof/>
        </w:rPr>
        <w:t>11 de maio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Inspeção</w:t>
      </w:r>
      <w:r w:rsidR="00111A63">
        <w:rPr>
          <w:rFonts w:ascii="Arial" w:hAnsi="Arial" w:cs="Arial"/>
          <w:b/>
          <w:szCs w:val="24"/>
        </w:rPr>
        <w:t xml:space="preserve"> – Inspecção Reprovada.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CD35CE" w:rsidP="00A23D84" w:rsidRDefault="00CD35C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bookmarkStart w:name="_GoBack" w:id="0"/>
      <w:bookmarkEnd w:id="0"/>
      <w:r w:rsidR="00A23D84"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 w:rsidR="001109D5"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 w:rsidR="001109D5"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 w:rsidR="001109D5"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 w:rsidR="001109D5"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1109D5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 w:rsidR="00A23D84">
        <w:rPr>
          <w:rFonts w:ascii="Arial" w:hAnsi="Arial" w:cs="Arial"/>
          <w:szCs w:val="20"/>
        </w:rPr>
        <w:t xml:space="preserve">, deverá V. Exa requerer a reinspecção mediante a entrega do </w:t>
      </w:r>
      <w:r w:rsidR="0065472E">
        <w:rPr>
          <w:rFonts w:ascii="Arial" w:hAnsi="Arial" w:cs="Arial"/>
          <w:szCs w:val="20"/>
        </w:rPr>
        <w:t>requerimento na respectiva Câmara Municipal.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FF4" w:rsidRDefault="00837FF4" w:rsidP="00EF14FE">
      <w:pPr>
        <w:pStyle w:val="Footer"/>
      </w:pPr>
      <w:r>
        <w:separator/>
      </w:r>
    </w:p>
  </w:endnote>
  <w:endnote w:type="continuationSeparator" w:id="0">
    <w:p w:rsidR="00837FF4" w:rsidRDefault="00837FF4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837FF4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FF4" w:rsidRDefault="00837FF4" w:rsidP="00EF14FE">
      <w:pPr>
        <w:pStyle w:val="Footer"/>
      </w:pPr>
      <w:r>
        <w:separator/>
      </w:r>
    </w:p>
  </w:footnote>
  <w:footnote w:type="continuationSeparator" w:id="0">
    <w:p w:rsidR="00837FF4" w:rsidRDefault="00837FF4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837FF4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D500B3" w:rsidRDefault="00837FF4" w:rsidP="00D500B3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109D5"/>
    <w:rsid w:val="00111A63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121C"/>
    <w:rsid w:val="00424932"/>
    <w:rsid w:val="004567AE"/>
    <w:rsid w:val="004A1A3C"/>
    <w:rsid w:val="004D72FF"/>
    <w:rsid w:val="004F0005"/>
    <w:rsid w:val="005001CA"/>
    <w:rsid w:val="005102CC"/>
    <w:rsid w:val="00510CA9"/>
    <w:rsid w:val="00520B6F"/>
    <w:rsid w:val="0056352C"/>
    <w:rsid w:val="005A12BB"/>
    <w:rsid w:val="005F22B7"/>
    <w:rsid w:val="006070D9"/>
    <w:rsid w:val="00614B51"/>
    <w:rsid w:val="0065472E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37FF4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042C7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500B3"/>
    <w:rsid w:val="00D81264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C15-Carta_Envio Relatorio Reprovado</Template>
  <TotalTime>9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9</cp:revision>
  <dcterms:created xsi:type="dcterms:W3CDTF">2018-05-11T07:43:00Z</dcterms:created>
  <dcterms:modified xsi:type="dcterms:W3CDTF">2018-05-11T15:42:00Z</dcterms:modified>
</cp:coreProperties>
</file>