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5E575D" w:rsidR="009015F2" w:rsidP="009015F2" w:rsidRDefault="002D2A0D">
      <w:pPr>
        <w:pStyle w:val="Header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 w:rsidR="009015F2">
        <w:rPr>
          <w:sz w:val="20"/>
          <w:szCs w:val="20"/>
        </w:rPr>
        <w:t>ção – Instalações de Gás</w:t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  <w:t>Nº : [#InspectionNo#]</w:t>
      </w:r>
    </w:p>
    <w:p w:rsidR="009015F2" w:rsidP="005360C4" w:rsidRDefault="009015F2">
      <w:pPr>
        <w:jc w:val="center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4A19E7"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415959" w:rsidRDefault="0097261E">
      <w:pPr>
        <w:tabs>
          <w:tab w:val="left" w:pos="7230"/>
        </w:tabs>
        <w:jc w:val="center"/>
        <w:rPr>
          <w:b/>
          <w:sz w:val="20"/>
          <w:szCs w:val="20"/>
        </w:rPr>
      </w:pPr>
    </w:p>
    <w:p w:rsidRPr="005E575D" w:rsidR="009015F2" w:rsidP="00B17EA6" w:rsidRDefault="002D2A0D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</w:tblBorders>
        <w:tblLook w:val="04A0"/>
      </w:tblPr>
      <w:tblGrid>
        <w:gridCol w:w="4518"/>
        <w:gridCol w:w="5490"/>
      </w:tblGrid>
      <w:tr w:rsidRPr="005E575D" w:rsidR="009015F2" w:rsidTr="00EA1609">
        <w:trPr>
          <w:trHeight w:val="197"/>
        </w:trPr>
        <w:tc>
          <w:tcPr>
            <w:tcW w:w="45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[#Address#],[#DoorNo#]  [#Pincode#]  [#Location#]</w:t>
            </w:r>
          </w:p>
        </w:tc>
      </w:tr>
    </w:tbl>
    <w:p w:rsidRPr="005E575D" w:rsidR="009015F2" w:rsidP="00B17EA6" w:rsidRDefault="002D2A0D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0" w:type="auto"/>
        <w:tblBorders>
          <w:top w:val="single" w:color="auto" w:sz="4" w:space="0"/>
        </w:tblBorders>
        <w:tblLook w:val="04A0"/>
      </w:tblPr>
      <w:tblGrid>
        <w:gridCol w:w="3618"/>
        <w:gridCol w:w="1316"/>
        <w:gridCol w:w="1604"/>
        <w:gridCol w:w="3308"/>
      </w:tblGrid>
      <w:tr w:rsidRPr="005E575D" w:rsidR="009015F2" w:rsidTr="00DD37F3">
        <w:tc>
          <w:tcPr>
            <w:tcW w:w="36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Projetista</w:t>
            </w:r>
            <w:r w:rsidRPr="00EA1609" w:rsidR="00405553">
              <w:rPr>
                <w:sz w:val="20"/>
                <w:szCs w:val="20"/>
              </w:rPr>
              <w:tab/>
            </w:r>
            <w:r w:rsidRPr="00EA1609" w:rsidR="00405553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[#PlanningName#]</w:t>
            </w:r>
          </w:p>
        </w:tc>
        <w:tc>
          <w:tcPr>
            <w:tcW w:w="2920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Projeto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[#ProjectCode1#]</w:t>
            </w:r>
          </w:p>
        </w:tc>
        <w:tc>
          <w:tcPr>
            <w:tcW w:w="330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Visado por</w:t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[#Affectedby#]</w:t>
            </w:r>
          </w:p>
        </w:tc>
      </w:tr>
      <w:tr w:rsidRPr="005E575D" w:rsidR="00C27605" w:rsidTr="00DD37F3">
        <w:trPr>
          <w:trHeight w:val="271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[#InstallerName#]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[#TermLiability#]</w:t>
            </w:r>
          </w:p>
        </w:tc>
      </w:tr>
      <w:tr w:rsidRPr="005E575D" w:rsidR="009015F2" w:rsidTr="00DD37F3">
        <w:trPr>
          <w:trHeight w:val="253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Distribuidor 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[#Distributor#]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Id.Fornecimento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[#ConsumerNumber#]</w:t>
            </w:r>
          </w:p>
        </w:tc>
      </w:tr>
    </w:tbl>
    <w:p w:rsidRPr="005E575D" w:rsidR="009015F2" w:rsidP="00584E89" w:rsidRDefault="009015F2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</w:tblBorders>
        <w:tblLook w:val="04A0"/>
      </w:tblPr>
      <w:tblGrid>
        <w:gridCol w:w="5418"/>
        <w:gridCol w:w="4590"/>
      </w:tblGrid>
      <w:tr w:rsidRPr="005E575D" w:rsidR="002709A9" w:rsidTr="00EA1609">
        <w:trPr>
          <w:trHeight w:val="235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 w:rsidRPr="00EA1609">
              <w:rPr>
                <w:sz w:val="20"/>
                <w:szCs w:val="20"/>
              </w:rPr>
              <w:tab/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[#RequestType#]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I/R</w:t>
            </w:r>
            <w:r>
              <w:tab/>
            </w:r>
            <w:r>
              <w:tab/>
            </w:r>
            <w:r>
              <w:tab/>
            </w:r>
            <w:r>
              <w:rPr>
                <w:sz w:val="20"/>
                <w:szCs w:val="20"/>
              </w:rPr>
              <w:t>: [#InspectionType#]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 Instalação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[#Naturaza#]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 [#GasType#]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Inspeção </w:t>
            </w:r>
            <w:r w:rsidRPr="00EA1609" w:rsidR="00260E70">
              <w:rPr>
                <w:sz w:val="20"/>
                <w:szCs w:val="20"/>
              </w:rPr>
              <w:tab/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</w:t>
            </w:r>
            <w:r>
              <w:t xml:space="preserve"> </w:t>
            </w:r>
            <w:r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="00655A6C" w:rsidRDefault="00655A6C">
            <w:pPr>
              <w:jc w:val="both"/>
              <w:rPr>
                <w:sz w:val="20"/>
                <w:szCs w:val="20"/>
              </w:rPr>
            </w:pP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Fluído:</w:t>
      </w:r>
      <w:r>
        <w:rPr>
          <w:sz w:val="20"/>
          <w:szCs w:val="20"/>
        </w:rPr>
        <w:t xml:space="preserve"> [#FluidUsed#] </w:t>
      </w:r>
    </w:p>
    <w:tbl>
      <w:tblPr>
        <w:tblW w:w="0" w:type="auto"/>
        <w:tblInd w:w="108" w:type="dxa"/>
        <w:tblLook w:val="04A0"/>
      </w:tblPr>
      <w:tblGrid>
        <w:gridCol w:w="9674"/>
      </w:tblGrid>
      <w:tr w:rsidRPr="005E575D" w:rsidR="00B73717" w:rsidTr="00EA1609">
        <w:trPr>
          <w:trHeight w:val="117"/>
        </w:trPr>
        <w:tc>
          <w:tcPr>
            <w:tcW w:w="9674" w:type="dxa"/>
            <w:shd w:val="clear" w:color="auto" w:fill="auto"/>
            <w:vAlign w:val="center"/>
          </w:tcPr>
          <w:p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[#CustomTable2#]</w:t>
            </w:r>
          </w:p>
        </w:tc>
      </w:tr>
    </w:tbl>
    <w:p>
      <w:pPr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[#Aparelhos#]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[#EmptyText#]</w:t>
      </w:r>
    </w:p>
    <w:tbl>
      <w:tblPr>
        <w:tblW w:w="0" w:type="auto"/>
        <w:tblInd w:w="108" w:type="dxa"/>
        <w:tblBorders>
          <w:insideH w:val="single" w:color="auto" w:sz="4" w:space="0"/>
          <w:insideV w:val="single" w:color="auto" w:sz="4" w:space="0"/>
        </w:tblBorders>
        <w:tblLook w:val="04A0"/>
      </w:tblPr>
      <w:tblGrid>
        <w:gridCol w:w="9738"/>
      </w:tblGrid>
      <w:tr w:rsidR="002115F1" w:rsidTr="00EA1609">
        <w:tc>
          <w:tcPr>
            <w:tcW w:w="9738" w:type="dxa"/>
            <w:shd w:val="clear" w:color="auto" w:fill="auto"/>
          </w:tcPr>
          <w:p>
            <w:pPr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 w:rsidRDefault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Pr="005E575D">
        <w:rPr>
          <w:b/>
          <w:bCs/>
          <w:sz w:val="20"/>
          <w:szCs w:val="20"/>
        </w:rPr>
        <w:t xml:space="preserve"> 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 w:rsidRDefault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</w:t>
      </w:r>
      <w:r w:rsidR="00415959">
        <w:rPr>
          <w:bCs/>
          <w:sz w:val="20"/>
          <w:szCs w:val="20"/>
        </w:rPr>
        <w:t>3 meses</w:t>
      </w:r>
      <w:r w:rsidRPr="005E575D">
        <w:rPr>
          <w:bCs/>
          <w:sz w:val="20"/>
          <w:szCs w:val="20"/>
        </w:rPr>
        <w:t>)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188"/>
        </w:trPr>
        <w:tc>
          <w:tcPr>
            <w:tcW w:w="10008" w:type="dxa"/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 w:rsidRDefault="00F016BF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</w:t>
      </w:r>
      <w:r w:rsidR="002446CC">
        <w:rPr>
          <w:b/>
          <w:bCs/>
          <w:sz w:val="20"/>
          <w:szCs w:val="20"/>
        </w:rPr>
        <w:t xml:space="preserve"> </w:t>
      </w:r>
      <w:r w:rsidRPr="00F016BF">
        <w:rPr>
          <w:b/>
          <w:bCs/>
          <w:sz w:val="20"/>
          <w:szCs w:val="20"/>
        </w:rPr>
        <w:t>finais</w:t>
      </w:r>
      <w:r w:rsidRPr="005E575D" w:rsidR="009015F2">
        <w:rPr>
          <w:bCs/>
          <w:sz w:val="20"/>
          <w:szCs w:val="20"/>
        </w:rPr>
        <w:t xml:space="preserve"> 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c>
          <w:tcPr>
            <w:tcW w:w="10008" w:type="dxa"/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W w:w="10188" w:type="dxa"/>
        <w:tblBorders>
          <w:insideV w:val="single" w:color="auto" w:sz="4" w:space="0"/>
        </w:tblBorders>
        <w:tblLook w:val="04A0"/>
      </w:tblPr>
      <w:tblGrid>
        <w:gridCol w:w="3528"/>
        <w:gridCol w:w="3240"/>
        <w:gridCol w:w="3420"/>
      </w:tblGrid>
      <w:tr w:rsidRPr="00BD25BE" w:rsidR="00F921EE" w:rsidTr="00EA1609"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  <w:shd w:val="clear" w:color="auto" w:fill="auto"/>
          </w:tcPr>
          <w:p w:rsidRPr="00EA1609" w:rsidR="005300C8" w:rsidP="00352307" w:rsidRDefault="005300C8">
            <w:pPr>
              <w:rPr>
                <w:bCs/>
                <w:sz w:val="16"/>
                <w:szCs w:val="16"/>
              </w:rPr>
            </w:pP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bCs/>
                <w:sz w:val="20"/>
                <w:szCs w:val="20"/>
                <w:u w:val="single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415959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Inspetor</w:t>
            </w: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color w:val="FFFFFF"/>
                <w:sz w:val="20"/>
                <w:szCs w:val="20"/>
              </w:rPr>
            </w:pPr>
            <w:r w:rsidRPr="00EA1609">
              <w:rPr>
                <w:color w:val="FFFFFF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BD25BE" w:rsidR="00EA1609" w:rsidTr="00EA1609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[#EntityName#]</w:t>
            </w:r>
            <w:r w:rsidRPr="00EA1609" w:rsidR="00E50936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[#TechnicoName#]</w:t>
            </w:r>
          </w:p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EA1609" w:rsidTr="00EA1609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EA1609" w:rsidRDefault="00E5093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</w:tr>
      <w:tr w:rsidRPr="00BD25BE" w:rsidR="00EA1609" w:rsidTr="00EA1609"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Pr="00EA1609" w:rsidR="00E50936" w:rsidP="00466DD8" w:rsidRDefault="00E50936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[#DateTimeNow#]</w:t>
            </w:r>
          </w:p>
        </w:tc>
      </w:tr>
    </w:tbl>
    <w:p w:rsidR="008E2154" w:rsidP="00781B2D" w:rsidRDefault="008E2154">
      <w:pPr>
        <w:jc w:val="center"/>
        <w:rPr>
          <w:b/>
        </w:rPr>
      </w:pPr>
    </w:p>
    <w:p w:rsidR="00D5403E" w:rsidP="00781B2D" w:rsidRDefault="00D97AA9">
      <w:pPr>
        <w:jc w:val="center"/>
        <w:rPr>
          <w:b/>
        </w:rPr>
      </w:pPr>
      <w:r w:rsidRPr="00D97AA9">
        <w:rPr>
          <w:b/>
          <w:noProof/>
          <w:lang w:val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26" style="position:absolute;left:0;text-align:left;margin-left:-58.95pt;margin-top:10.25pt;width:598.45pt;height:.05pt;z-index:251657728" o:connectortype="straight" type="#_x0000_t32"/>
        </w:pict>
      </w:r>
    </w:p>
    <w:p w:rsidR="008E2154" w:rsidP="00781B2D" w:rsidRDefault="008E2154">
      <w:pPr>
        <w:jc w:val="center"/>
        <w:rPr>
          <w:b/>
        </w:rPr>
      </w:pPr>
    </w:p>
    <w:p w:rsidR="00781B2D" w:rsidP="00781B2D" w:rsidRDefault="00781B2D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EA1609"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b/>
          <w:color w:val="FFFFFF"/>
          <w:sz w:val="18"/>
          <w:szCs w:val="20"/>
        </w:rPr>
      </w:pPr>
      <w:bookmarkStart w:name="CONTEUDOPRINCIPAL" w:id="0"/>
      <w:bookmarkEnd w:id="0"/>
      <w:r w:rsidRPr="00EA1609">
        <w:rPr>
          <w:rFonts w:cs="Calibri"/>
          <w:b/>
          <w:color w:val="FFFFFF"/>
          <w:sz w:val="18"/>
          <w:szCs w:val="20"/>
        </w:rPr>
        <w:t>Relatório detalhado</w:t>
      </w:r>
    </w:p>
    <w:p w:rsidR="00370DAB" w:rsidP="00370DAB" w:rsidRDefault="00102E8F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E45428" w:rsidP="00370DAB" w:rsidRDefault="00E45428">
      <w:pPr>
        <w:rPr>
          <w:rFonts w:cs="Calibri"/>
          <w:b/>
          <w:sz w:val="20"/>
          <w:szCs w:val="20"/>
        </w:rPr>
        <w:sectPr w:rsidR="00E45428" w:rsidSect="00370DA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296" w:right="1138" w:bottom="1138" w:left="1138" w:header="432" w:footer="0" w:gutter="0"/>
          <w:pgNumType w:start="1"/>
          <w:cols w:space="708"/>
          <w:docGrid w:linePitch="360"/>
        </w:sectPr>
      </w:pPr>
    </w:p>
    <w:p w:rsidRPr="004152BF" w:rsidR="007E07C1" w:rsidP="007E07C1" w:rsidRDefault="007E07C1">
      <w:pPr>
        <w:jc w:val="center"/>
        <w:rPr>
          <w:b/>
        </w:rPr>
      </w:pPr>
      <w:r w:rsidRPr="00604318">
        <w:rPr>
          <w:rFonts w:cs="Calibri"/>
          <w:b/>
          <w:sz w:val="20"/>
          <w:szCs w:val="20"/>
        </w:rPr>
        <w:lastRenderedPageBreak/>
        <w:t>CONTRATO DE PRESTAÇÃO DE SERVIÇOS DE INSPEÇÃO A INSTALAÇÕES DE GÁS</w:t>
      </w:r>
    </w:p>
    <w:p w:rsidRPr="00EA1609" w:rsidR="007E07C1" w:rsidP="007E07C1" w:rsidRDefault="007E07C1">
      <w:pPr>
        <w:jc w:val="both"/>
        <w:rPr>
          <w:rFonts w:cs="DIN-Bold"/>
          <w:b/>
          <w:bCs/>
          <w:sz w:val="18"/>
          <w:szCs w:val="20"/>
          <w:lang w:eastAsia="pt-PT"/>
        </w:rPr>
      </w:pPr>
    </w:p>
    <w:p w:rsidRPr="00EB61ED" w:rsidR="007E07C1" w:rsidP="00EB61ED" w:rsidRDefault="007E07C1">
      <w:pPr>
        <w:rPr>
          <w:sz w:val="20"/>
        </w:rPr>
      </w:pPr>
      <w:r w:rsidRPr="00EA1609">
        <w:rPr>
          <w:rFonts w:cs="DIN-Bold"/>
          <w:b/>
          <w:bCs/>
          <w:sz w:val="18"/>
          <w:szCs w:val="20"/>
          <w:lang w:eastAsia="pt-PT"/>
        </w:rPr>
        <w:t xml:space="preserve">1. </w:t>
      </w:r>
      <w:r w:rsidRPr="00EA1609">
        <w:rPr>
          <w:rFonts w:cs="DIN-Regular"/>
          <w:sz w:val="18"/>
          <w:szCs w:val="20"/>
          <w:lang w:eastAsia="pt-PT"/>
        </w:rPr>
        <w:t xml:space="preserve">BUREAU VERITAS RINAVE, SOCIEDADE UNIPESSOAL, LDA, </w:t>
      </w:r>
      <w:r w:rsidR="00EB61ED">
        <w:rPr>
          <w:sz w:val="20"/>
        </w:rPr>
        <w:t>Rua Laura Ayres, nº 3, 1600-510 Lisboa</w:t>
      </w:r>
      <w:r w:rsidRPr="00EA1609">
        <w:rPr>
          <w:rFonts w:cs="DIN-Regular"/>
          <w:sz w:val="18"/>
          <w:szCs w:val="20"/>
          <w:lang w:eastAsia="pt-PT"/>
        </w:rPr>
        <w:t>, NIPC</w:t>
      </w:r>
      <w:r w:rsidR="00223B61">
        <w:rPr>
          <w:rFonts w:cs="DIN-Regular"/>
          <w:sz w:val="18"/>
          <w:szCs w:val="20"/>
          <w:lang w:eastAsia="pt-PT"/>
        </w:rPr>
        <w:t> </w:t>
      </w:r>
      <w:r w:rsidRPr="00EA1609">
        <w:rPr>
          <w:rFonts w:cs="DIN-Regular"/>
          <w:sz w:val="18"/>
          <w:szCs w:val="20"/>
          <w:lang w:eastAsia="pt-PT"/>
        </w:rPr>
        <w:t>502</w:t>
      </w:r>
      <w:r w:rsidR="00223B61">
        <w:rPr>
          <w:rFonts w:cs="DIN-Regular"/>
          <w:sz w:val="18"/>
          <w:szCs w:val="20"/>
          <w:lang w:eastAsia="pt-PT"/>
        </w:rPr>
        <w:t> </w:t>
      </w:r>
      <w:r w:rsidRPr="00EA1609">
        <w:rPr>
          <w:rFonts w:cs="DIN-Regular"/>
          <w:sz w:val="18"/>
          <w:szCs w:val="20"/>
          <w:lang w:eastAsia="pt-PT"/>
        </w:rPr>
        <w:t>054</w:t>
      </w:r>
      <w:r w:rsidR="00223B61">
        <w:rPr>
          <w:rFonts w:cs="DIN-Regular"/>
          <w:sz w:val="18"/>
          <w:szCs w:val="20"/>
          <w:lang w:eastAsia="pt-PT"/>
        </w:rPr>
        <w:t> </w:t>
      </w:r>
      <w:r w:rsidRPr="00EA1609">
        <w:rPr>
          <w:rFonts w:cs="DIN-Regular"/>
          <w:sz w:val="18"/>
          <w:szCs w:val="20"/>
          <w:lang w:eastAsia="pt-PT"/>
        </w:rPr>
        <w:t>883, adiante designada por BUREAU VERITAS RINAVE.</w:t>
      </w:r>
    </w:p>
    <w:p w:rsidRPr="00EA1609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18"/>
          <w:szCs w:val="20"/>
        </w:rPr>
      </w:pPr>
      <w:r w:rsidRPr="00EA1609">
        <w:rPr>
          <w:rFonts w:cs="DIN-Regular"/>
          <w:b/>
          <w:sz w:val="18"/>
          <w:szCs w:val="20"/>
          <w:lang w:eastAsia="pt-PT"/>
        </w:rPr>
        <w:t>2.</w:t>
      </w:r>
      <w:r w:rsidRPr="00EA1609">
        <w:rPr>
          <w:rFonts w:cs="DIN-Regular"/>
          <w:sz w:val="18"/>
          <w:szCs w:val="20"/>
          <w:lang w:eastAsia="pt-PT"/>
        </w:rPr>
        <w:t xml:space="preserve"> O BUREAU VERITAS RINAVE é um Organismo de Inspeção de Redes e Ramais de Distribuição e Instalações de Gás ao abrigo do Decreto-Lei n.º 521/99 de 10 de </w:t>
      </w:r>
      <w:r w:rsidR="00223B61">
        <w:rPr>
          <w:rFonts w:cs="DIN-Regular"/>
          <w:sz w:val="18"/>
          <w:szCs w:val="20"/>
          <w:lang w:eastAsia="pt-PT"/>
        </w:rPr>
        <w:t>d</w:t>
      </w:r>
      <w:r w:rsidRPr="00EA1609">
        <w:rPr>
          <w:rFonts w:cs="DIN-Regular"/>
          <w:sz w:val="18"/>
          <w:szCs w:val="20"/>
          <w:lang w:eastAsia="pt-PT"/>
        </w:rPr>
        <w:t xml:space="preserve">ezembro e da Portaria n.º 362/2000 de 20 de </w:t>
      </w:r>
      <w:r w:rsidR="00223B61">
        <w:rPr>
          <w:rFonts w:cs="DIN-Regular"/>
          <w:sz w:val="18"/>
          <w:szCs w:val="20"/>
          <w:lang w:eastAsia="pt-PT"/>
        </w:rPr>
        <w:t>j</w:t>
      </w:r>
      <w:r w:rsidRPr="00EA1609">
        <w:rPr>
          <w:rFonts w:cs="DIN-Regular"/>
          <w:sz w:val="18"/>
          <w:szCs w:val="20"/>
          <w:lang w:eastAsia="pt-PT"/>
        </w:rPr>
        <w:t xml:space="preserve">unho, reconhecido pela Direção Geral de Energia e Geologia (DGEG) por Despacho (extrato) n.º 1013/2014 (2ª série) do Diário da República n.º 15, de 22 de </w:t>
      </w:r>
      <w:r w:rsidR="00223B61">
        <w:rPr>
          <w:rFonts w:cs="DIN-Regular"/>
          <w:sz w:val="18"/>
          <w:szCs w:val="20"/>
          <w:lang w:eastAsia="pt-PT"/>
        </w:rPr>
        <w:t>j</w:t>
      </w:r>
      <w:r w:rsidRPr="00EA1609">
        <w:rPr>
          <w:rFonts w:cs="DIN-Regular"/>
          <w:sz w:val="18"/>
          <w:szCs w:val="20"/>
          <w:lang w:eastAsia="pt-PT"/>
        </w:rPr>
        <w:t>aneiro de 2014 e acreditado pelo Instituto Português de Acreditação (IPAC), por conformidade com a norma ISO/IEC 17020, com o Certificado de Acreditação n.º I0006.</w:t>
      </w:r>
    </w:p>
    <w:p w:rsidRPr="00EA1609" w:rsidR="007E07C1" w:rsidP="00223B61" w:rsidRDefault="007E07C1">
      <w:pPr>
        <w:autoSpaceDE w:val="0"/>
        <w:autoSpaceDN w:val="0"/>
        <w:adjustRightInd w:val="0"/>
        <w:jc w:val="both"/>
        <w:rPr>
          <w:rFonts w:cs="DIN-Regular"/>
          <w:sz w:val="18"/>
          <w:szCs w:val="20"/>
          <w:lang w:eastAsia="pt-PT"/>
        </w:rPr>
      </w:pPr>
      <w:r w:rsidRPr="00EA1609">
        <w:rPr>
          <w:rFonts w:cs="DIN-Regular"/>
          <w:b/>
          <w:sz w:val="18"/>
          <w:szCs w:val="20"/>
          <w:lang w:eastAsia="pt-PT"/>
        </w:rPr>
        <w:t>3.</w:t>
      </w:r>
      <w:r w:rsidRPr="00EA1609">
        <w:rPr>
          <w:rFonts w:cs="DIN-Regular"/>
          <w:sz w:val="18"/>
          <w:szCs w:val="20"/>
          <w:lang w:eastAsia="pt-PT"/>
        </w:rPr>
        <w:t xml:space="preserve"> Através do presente contrato o proprietário ou utente da instalação de gás ou seu representante, adiante designado por Requerente, formaliza a requisição de uma Inspeção ao BUREAU VERITAS RINAVE.</w:t>
      </w:r>
    </w:p>
    <w:p>
      <w:pPr>
        <w:pStyle w:val="Style20"/>
      </w:pPr>
      <w:r>
        <w:rPr>
          <w:b/>
          <w:lang w:eastAsia="pt-PT"/>
        </w:rPr>
        <w:t>4.</w:t>
      </w:r>
      <w:r>
        <w:rPr>
          <w:lang w:eastAsia="pt-PT"/>
        </w:rPr>
        <w:t xml:space="preserve"> O Requerente declara que a requisição da Inspeção à instalação de gás deve-se a: [#RequestType#]</w:t>
      </w:r>
    </w:p>
    <w:p w:rsidRPr="00EA1609" w:rsidR="007E07C1" w:rsidP="00223B61" w:rsidRDefault="007E07C1">
      <w:pPr>
        <w:pStyle w:val="Style3"/>
        <w:rPr>
          <w:rFonts w:cs="DIN-Regular"/>
          <w:sz w:val="18"/>
          <w:szCs w:val="20"/>
          <w:lang w:eastAsia="pt-PT"/>
        </w:rPr>
      </w:pPr>
      <w:r w:rsidRPr="00EA1609">
        <w:rPr>
          <w:rFonts w:cs="DIN-Regular"/>
          <w:b/>
          <w:sz w:val="18"/>
          <w:szCs w:val="20"/>
          <w:lang w:eastAsia="pt-PT"/>
        </w:rPr>
        <w:t>5.</w:t>
      </w:r>
      <w:r w:rsidRPr="00EA1609">
        <w:rPr>
          <w:rFonts w:cs="DIN-Regular"/>
          <w:sz w:val="18"/>
          <w:szCs w:val="20"/>
          <w:lang w:eastAsia="pt-PT"/>
        </w:rPr>
        <w:t xml:space="preserve"> O BUREAU VERITAS RINAVE é uma Entidade independente de todas as demais intervenientes na instalação de gás objeto de inspeção.</w:t>
      </w:r>
    </w:p>
    <w:p w:rsidRPr="00EA1609" w:rsidR="007E07C1" w:rsidP="00223B61" w:rsidRDefault="007E07C1">
      <w:pPr>
        <w:pStyle w:val="Style3"/>
        <w:rPr>
          <w:rFonts w:cs="DIN-Regular"/>
          <w:sz w:val="18"/>
          <w:szCs w:val="20"/>
          <w:lang w:eastAsia="pt-PT"/>
        </w:rPr>
      </w:pPr>
      <w:r w:rsidRPr="00EA1609">
        <w:rPr>
          <w:rFonts w:cs="DIN-Regular"/>
          <w:b/>
          <w:sz w:val="18"/>
          <w:szCs w:val="20"/>
          <w:lang w:eastAsia="pt-PT"/>
        </w:rPr>
        <w:t>6.</w:t>
      </w:r>
      <w:r w:rsidRPr="00EA1609">
        <w:rPr>
          <w:rFonts w:cs="DIN-Regular"/>
          <w:sz w:val="18"/>
          <w:szCs w:val="20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>
      <w:pPr>
        <w:pStyle w:val="Style20"/>
        <w:rPr>
          <w:rFonts w:cs="DIN-Regular"/>
          <w:lang w:eastAsia="pt-PT"/>
        </w:rPr>
      </w:pPr>
      <w:r>
        <w:rPr>
          <w:rFonts w:cs="DIN-Regular"/>
          <w:b/>
          <w:lang w:eastAsia="pt-PT"/>
        </w:rPr>
        <w:t>7.</w:t>
      </w:r>
      <w:r>
        <w:rPr>
          <w:rFonts w:cs="DIN-Regular"/>
          <w:lang w:eastAsia="pt-PT"/>
        </w:rPr>
        <w:t xml:space="preserve"> A instalação de gás objeto de inspeção é identificada no Relatório de Inspeção nº </w:t>
      </w:r>
      <w:r>
        <w:t>[#InspectionNo#]</w:t>
      </w:r>
    </w:p>
    <w:p w:rsidRPr="00EA1609" w:rsidR="007E07C1" w:rsidP="00223B61" w:rsidRDefault="007E07C1">
      <w:pPr>
        <w:pStyle w:val="Style3"/>
        <w:rPr>
          <w:rFonts w:cs="DIN-Regular"/>
          <w:sz w:val="18"/>
          <w:szCs w:val="20"/>
          <w:lang w:eastAsia="pt-PT"/>
        </w:rPr>
      </w:pPr>
      <w:r w:rsidRPr="00EA1609">
        <w:rPr>
          <w:rFonts w:cs="DIN-Regular"/>
          <w:b/>
          <w:sz w:val="18"/>
          <w:szCs w:val="20"/>
          <w:lang w:eastAsia="pt-PT"/>
        </w:rPr>
        <w:t>8.</w:t>
      </w:r>
      <w:r w:rsidRPr="00EA1609">
        <w:rPr>
          <w:rFonts w:cs="DIN-Regular"/>
          <w:sz w:val="18"/>
          <w:szCs w:val="20"/>
          <w:lang w:eastAsia="pt-PT"/>
        </w:rPr>
        <w:t xml:space="preserve"> Se na inspeção não forem detetadas anomalias o BUREAU VERITAS RINAVE emite um </w:t>
      </w:r>
      <w:r w:rsidR="00223B61">
        <w:rPr>
          <w:rFonts w:cs="DIN-Regular"/>
          <w:sz w:val="18"/>
          <w:szCs w:val="20"/>
          <w:lang w:eastAsia="pt-PT"/>
        </w:rPr>
        <w:t>C</w:t>
      </w:r>
      <w:r w:rsidRPr="00EA1609">
        <w:rPr>
          <w:rFonts w:cs="DIN-Regular"/>
          <w:sz w:val="18"/>
          <w:szCs w:val="20"/>
          <w:lang w:eastAsia="pt-PT"/>
        </w:rPr>
        <w:t xml:space="preserve">ertificado de </w:t>
      </w:r>
      <w:r w:rsidR="00223B61">
        <w:rPr>
          <w:rFonts w:cs="DIN-Regular"/>
          <w:sz w:val="18"/>
          <w:szCs w:val="20"/>
          <w:lang w:eastAsia="pt-PT"/>
        </w:rPr>
        <w:t>Inspeção</w:t>
      </w:r>
      <w:r w:rsidRPr="00EA1609">
        <w:rPr>
          <w:rFonts w:cs="DIN-Regular"/>
          <w:sz w:val="18"/>
          <w:szCs w:val="20"/>
          <w:lang w:eastAsia="pt-PT"/>
        </w:rPr>
        <w:t>.</w:t>
      </w:r>
    </w:p>
    <w:p w:rsidRPr="00EA1609" w:rsidR="007E07C1" w:rsidP="00223B61" w:rsidRDefault="007E07C1">
      <w:pPr>
        <w:pStyle w:val="Style3"/>
        <w:rPr>
          <w:rFonts w:cs="DIN-Regular"/>
          <w:sz w:val="18"/>
          <w:szCs w:val="20"/>
          <w:lang w:eastAsia="pt-PT"/>
        </w:rPr>
      </w:pPr>
      <w:r w:rsidRPr="00223B61">
        <w:rPr>
          <w:rFonts w:cs="DIN-Regular"/>
          <w:b/>
          <w:sz w:val="18"/>
          <w:szCs w:val="20"/>
          <w:lang w:eastAsia="pt-PT"/>
        </w:rPr>
        <w:t>9.</w:t>
      </w:r>
      <w:r w:rsidRPr="00EA1609">
        <w:rPr>
          <w:rFonts w:cs="DIN-Regular"/>
          <w:sz w:val="18"/>
          <w:szCs w:val="20"/>
          <w:lang w:eastAsia="pt-PT"/>
        </w:rPr>
        <w:t xml:space="preserve"> O Certificado de Inspeção poderá ser levantado pelo Requerente, ou seu mandatário, nas instalações do BUREAU VERITAS RINAVE da delegação geograficamente abrangida. O prazo de emissão do Certificado de Inspeção é de 15 dias após a data da inspeção, sendo que o seu levantamento deverá ser efetuado pelo Requerente no prazo de 90 d</w:t>
      </w:r>
      <w:r w:rsidR="00223B61">
        <w:rPr>
          <w:rFonts w:cs="DIN-Regular"/>
          <w:sz w:val="18"/>
          <w:szCs w:val="20"/>
          <w:lang w:eastAsia="pt-PT"/>
        </w:rPr>
        <w:t>ias a contar da data de emissão.</w:t>
      </w:r>
    </w:p>
    <w:p>
      <w:pPr>
        <w:pStyle w:val="Style20"/>
      </w:pPr>
      <w:r>
        <w:rPr>
          <w:rFonts w:cs="Calibri"/>
        </w:rPr>
        <w:t xml:space="preserve">O Requerente pretende receber o relatório e o certificado de inspeção (quando aplicável): </w:t>
      </w:r>
      <w:r>
        <w:rPr>
          <w:rFonts w:cs="Calibri"/>
          <w:b/>
        </w:rPr>
        <w:t>[#Documentation#]</w:t>
      </w:r>
    </w:p>
    <w:p w:rsidRPr="004152BF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18"/>
          <w:szCs w:val="20"/>
        </w:rPr>
      </w:pPr>
      <w:r w:rsidRPr="00223B61">
        <w:rPr>
          <w:rFonts w:cs="Calibri"/>
          <w:b/>
          <w:sz w:val="18"/>
          <w:szCs w:val="20"/>
        </w:rPr>
        <w:t>10.</w:t>
      </w:r>
      <w:r w:rsidRPr="004152BF">
        <w:rPr>
          <w:rFonts w:cs="Calibri"/>
          <w:sz w:val="18"/>
          <w:szCs w:val="20"/>
        </w:rPr>
        <w:t xml:space="preserve">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Pr="004152BF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bCs/>
          <w:sz w:val="18"/>
          <w:szCs w:val="20"/>
        </w:rPr>
      </w:pPr>
      <w:r w:rsidRPr="00223B61">
        <w:rPr>
          <w:rFonts w:cs="Calibri"/>
          <w:b/>
          <w:sz w:val="18"/>
          <w:szCs w:val="20"/>
        </w:rPr>
        <w:t>11.</w:t>
      </w:r>
      <w:r w:rsidRPr="004152BF">
        <w:rPr>
          <w:rFonts w:cs="Calibri"/>
          <w:sz w:val="18"/>
          <w:szCs w:val="20"/>
        </w:rPr>
        <w:t xml:space="preserve"> Se na inspeção forem detetadas anomalias caracterizadas como defeitos não críticos, fica o Requerente notificado para proceder à sua eliminação dentro do prazo máximo de três meses, após </w:t>
      </w:r>
      <w:r w:rsidR="000A6FA3">
        <w:rPr>
          <w:rFonts w:cs="Calibri"/>
          <w:sz w:val="18"/>
          <w:szCs w:val="20"/>
        </w:rPr>
        <w:t>o que</w:t>
      </w:r>
      <w:r w:rsidRPr="004152BF">
        <w:rPr>
          <w:rFonts w:cs="Calibri"/>
          <w:sz w:val="18"/>
          <w:szCs w:val="20"/>
        </w:rPr>
        <w:t xml:space="preserve"> deve</w:t>
      </w:r>
      <w:r w:rsidR="000A6FA3">
        <w:rPr>
          <w:rFonts w:cs="Calibri"/>
          <w:sz w:val="18"/>
          <w:szCs w:val="20"/>
        </w:rPr>
        <w:t>rá</w:t>
      </w:r>
      <w:r w:rsidRPr="004152BF">
        <w:rPr>
          <w:rFonts w:cs="Calibri"/>
          <w:sz w:val="18"/>
          <w:szCs w:val="20"/>
        </w:rPr>
        <w:t xml:space="preserve"> solicitar nova inspeção </w:t>
      </w:r>
      <w:r w:rsidRPr="004152BF">
        <w:rPr>
          <w:rFonts w:cs="Calibri"/>
          <w:bCs/>
          <w:sz w:val="18"/>
          <w:szCs w:val="20"/>
        </w:rPr>
        <w:t>ao BUREAU VERITAS RINAVE.</w:t>
      </w:r>
    </w:p>
    <w:p>
      <w:pPr>
        <w:pStyle w:val="Style20"/>
        <w:rPr>
          <w:rFonts w:cs="Calibri"/>
        </w:rPr>
      </w:pPr>
      <w:r>
        <w:rPr>
          <w:rFonts w:cs="Calibri"/>
          <w:b/>
        </w:rPr>
        <w:t>12.</w:t>
      </w:r>
      <w:r>
        <w:rPr>
          <w:rFonts w:cs="Calibri"/>
        </w:rPr>
        <w:t xml:space="preserve"> Para a realização da inspeção à instalação de gás o Requerente paga ao BUREAU VERITAS RINAVE, neste ato, a quantia de: </w:t>
      </w:r>
      <w:r>
        <w:rPr>
          <w:b/>
        </w:rPr>
        <w:t>[#InspectionValuewithVAT#]</w:t>
      </w:r>
      <w:r>
        <w:rPr>
          <w:rFonts w:cs="Calibri"/>
        </w:rPr>
        <w:t xml:space="preserve"> € conforme estabelecido.</w:t>
      </w:r>
    </w:p>
    <w:p w:rsidRPr="004152BF" w:rsidR="007E07C1" w:rsidP="00223B61" w:rsidRDefault="007E07C1">
      <w:pPr>
        <w:pStyle w:val="Style3"/>
        <w:rPr>
          <w:rFonts w:cs="Calibri"/>
          <w:bCs w:val="0"/>
          <w:sz w:val="18"/>
          <w:szCs w:val="20"/>
        </w:rPr>
      </w:pPr>
      <w:r w:rsidRPr="000A6FA3">
        <w:rPr>
          <w:rFonts w:cs="Calibri"/>
          <w:b/>
          <w:bCs w:val="0"/>
          <w:sz w:val="18"/>
          <w:szCs w:val="20"/>
        </w:rPr>
        <w:t>13.</w:t>
      </w:r>
      <w:r w:rsidRPr="004152BF">
        <w:rPr>
          <w:rFonts w:cs="Calibri"/>
          <w:bCs w:val="0"/>
          <w:sz w:val="18"/>
          <w:szCs w:val="20"/>
        </w:rPr>
        <w:t xml:space="preserve"> O IVA está incluído nos valores indicados, à taxa legal em vigor.</w:t>
      </w:r>
    </w:p>
    <w:p w:rsidRPr="004152BF" w:rsidR="007E07C1" w:rsidP="00223B61" w:rsidRDefault="007E07C1">
      <w:pPr>
        <w:pStyle w:val="Style3"/>
        <w:rPr>
          <w:rFonts w:cs="Calibri"/>
          <w:bCs w:val="0"/>
          <w:sz w:val="18"/>
          <w:szCs w:val="20"/>
        </w:rPr>
      </w:pPr>
      <w:r w:rsidRPr="000A6FA3">
        <w:rPr>
          <w:rFonts w:cs="Calibri"/>
          <w:b/>
          <w:bCs w:val="0"/>
          <w:sz w:val="18"/>
          <w:szCs w:val="20"/>
        </w:rPr>
        <w:t>14.</w:t>
      </w:r>
      <w:r w:rsidRPr="004152BF">
        <w:rPr>
          <w:rFonts w:cs="Calibri"/>
          <w:bCs w:val="0"/>
          <w:sz w:val="18"/>
          <w:szCs w:val="20"/>
        </w:rPr>
        <w:t xml:space="preserve"> Dados do Requerente:</w:t>
      </w:r>
    </w:p>
    <w:p>
      <w:pPr>
        <w:pStyle w:val="Style20"/>
      </w:pPr>
      <w:r>
        <w:t>Nome: [#EntityName#]</w:t>
      </w:r>
      <w:r>
        <w:rPr>
          <w:b/>
        </w:rPr>
        <w:t xml:space="preserve">, </w:t>
      </w:r>
      <w:r>
        <w:t>Contribuinte: [#NIFNumber#], Representante (em caso de empresa): [#EstablishmentName#]</w:t>
      </w:r>
      <w:r>
        <w:rPr>
          <w:b/>
        </w:rPr>
        <w:t xml:space="preserve">, </w:t>
      </w:r>
      <w:r>
        <w:t>Telefone: [#Requerente PhoneNumber#], E-mail: [#RequerenteEmail#].</w:t>
      </w:r>
    </w:p>
    <w:p w:rsidRPr="004152BF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18"/>
          <w:szCs w:val="20"/>
        </w:rPr>
      </w:pPr>
      <w:r w:rsidRPr="000A6FA3">
        <w:rPr>
          <w:rFonts w:cs="Calibri"/>
          <w:b/>
          <w:sz w:val="18"/>
          <w:szCs w:val="20"/>
        </w:rPr>
        <w:t>15.</w:t>
      </w:r>
      <w:r w:rsidRPr="004152BF">
        <w:rPr>
          <w:rFonts w:cs="Calibri"/>
          <w:sz w:val="18"/>
          <w:szCs w:val="20"/>
        </w:rPr>
        <w:t xml:space="preserve"> Dados para documento de venda:</w:t>
      </w:r>
    </w:p>
    <w:p>
      <w:pPr>
        <w:pStyle w:val="Style20"/>
      </w:pPr>
      <w:r>
        <w:t>Nome: [#EntityName#], Contribuinte: [#NIFNumber#], Morada: [#Address#],[#DoorNo#]  [#Pincode#]  [#Location#]</w:t>
      </w:r>
    </w:p>
    <w:p>
      <w:pPr>
        <w:pStyle w:val="Style20"/>
      </w:pPr>
      <w:r>
        <w:rPr>
          <w:b/>
        </w:rPr>
        <w:t>16.</w:t>
      </w:r>
      <w:r>
        <w:t xml:space="preserve"> Outras condições: [#ContractConditions#]</w:t>
      </w:r>
    </w:p>
    <w:p w:rsidRPr="004152BF" w:rsidR="005C6BD8" w:rsidP="00223B61" w:rsidRDefault="005C6BD8">
      <w:pPr>
        <w:pStyle w:val="Style20"/>
      </w:pPr>
    </w:p>
    <w:p w:rsidRPr="004152BF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Pr="004152BF" w:rsidR="007E07C1" w:rsidP="00223B61" w:rsidRDefault="007E07C1">
      <w:pPr>
        <w:jc w:val="both"/>
        <w:rPr>
          <w:rFonts w:cs="Calibri"/>
          <w:sz w:val="18"/>
          <w:szCs w:val="20"/>
        </w:rPr>
      </w:pPr>
    </w:p>
    <w:tbl>
      <w:tblPr>
        <w:tblW w:w="9900" w:type="dxa"/>
        <w:tblInd w:w="108" w:type="dxa"/>
        <w:tblLook w:val="04A0"/>
      </w:tblPr>
      <w:tblGrid>
        <w:gridCol w:w="4802"/>
        <w:gridCol w:w="5098"/>
      </w:tblGrid>
      <w:tr w:rsidRPr="004152BF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EA1609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EA1609">
              <w:rPr>
                <w:bCs/>
                <w:sz w:val="18"/>
                <w:szCs w:val="20"/>
              </w:rPr>
              <w:t xml:space="preserve">  </w:t>
            </w:r>
            <w:r w:rsidRPr="00EA1609">
              <w:rPr>
                <w:rFonts w:cs="Calibri"/>
                <w:sz w:val="18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EA1609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EA1609">
              <w:rPr>
                <w:rFonts w:cs="Calibri"/>
                <w:sz w:val="18"/>
                <w:szCs w:val="20"/>
              </w:rPr>
              <w:t xml:space="preserve">O BUREAU VERITAS RINAVE (representante) </w:t>
            </w:r>
          </w:p>
        </w:tc>
      </w:tr>
      <w:tr w:rsidRPr="004152BF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EA1609" w:rsidR="007E07C1" w:rsidP="00BF51AC" w:rsidRDefault="007E07C1">
            <w:pPr>
              <w:rPr>
                <w:bCs/>
                <w:color w:val="FFFFFF"/>
                <w:sz w:val="18"/>
                <w:szCs w:val="20"/>
                <w:u w:val="single"/>
              </w:rPr>
            </w:pPr>
            <w:r w:rsidRPr="00EA1609">
              <w:rPr>
                <w:bCs/>
                <w:color w:val="FFFFFF"/>
                <w:sz w:val="18"/>
                <w:szCs w:val="20"/>
              </w:rPr>
              <w:t xml:space="preserve"> </w:t>
            </w:r>
            <w:r w:rsidRPr="00EA1609" w:rsidR="00BF51AC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EA1609" w:rsidR="007E07C1" w:rsidP="007C42F2" w:rsidRDefault="007E07C1">
            <w:pPr>
              <w:rPr>
                <w:bCs/>
                <w:color w:val="FFFFFF"/>
                <w:sz w:val="18"/>
                <w:szCs w:val="20"/>
                <w:u w:val="single"/>
              </w:rPr>
            </w:pPr>
            <w:r w:rsidRPr="00EA1609">
              <w:rPr>
                <w:color w:val="FFFFFF"/>
                <w:sz w:val="18"/>
                <w:szCs w:val="20"/>
              </w:rPr>
              <w:t>InspectorImage</w:t>
            </w:r>
          </w:p>
        </w:tc>
      </w:tr>
      <w:tr w:rsidRPr="004152BF" w:rsidR="007E07C1" w:rsidTr="00EA1609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>
            <w:pPr>
              <w:pStyle w:val="Style20"/>
            </w:pPr>
            <w:r>
              <w:t xml:space="preserve">  [#EntityName#]</w:t>
            </w:r>
            <w:r w:rsidRPr="004152BF"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>
            <w:pPr>
              <w:pStyle w:val="Style20"/>
            </w:pPr>
            <w:r>
              <w:t>[#TechnicoName#]</w:t>
            </w:r>
          </w:p>
        </w:tc>
      </w:tr>
      <w:tr w:rsidRPr="004152BF" w:rsidR="007E07C1" w:rsidTr="00EA1609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Pr="00EA1609" w:rsidR="007E07C1" w:rsidP="00EA1609" w:rsidRDefault="007E07C1">
            <w:pPr>
              <w:tabs>
                <w:tab w:val="left" w:pos="2400"/>
              </w:tabs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EA1609" w:rsidR="007E07C1" w:rsidP="007C42F2" w:rsidRDefault="007E07C1">
            <w:pPr>
              <w:rPr>
                <w:bCs/>
                <w:sz w:val="18"/>
                <w:szCs w:val="20"/>
              </w:rPr>
            </w:pPr>
          </w:p>
        </w:tc>
      </w:tr>
      <w:tr w:rsidRPr="004152BF" w:rsidR="007E07C1" w:rsidTr="00EA1609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Pr="00EA1609" w:rsidR="007E07C1" w:rsidP="00EA1609" w:rsidRDefault="007E07C1">
            <w:pPr>
              <w:jc w:val="both"/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Pr="00EA1609" w:rsidR="007E07C1" w:rsidP="007C42F2" w:rsidRDefault="007E07C1">
            <w:pPr>
              <w:rPr>
                <w:bCs/>
                <w:sz w:val="18"/>
                <w:szCs w:val="20"/>
              </w:rPr>
            </w:pPr>
          </w:p>
        </w:tc>
      </w:tr>
    </w:tbl>
    <w:p>
      <w:pPr>
        <w:pStyle w:val="Style20"/>
        <w:rPr>
          <w:b/>
        </w:rPr>
      </w:pPr>
      <w:r>
        <w:t>[#Location#]  ,  [#DateTimeNow#]</w:t>
      </w:r>
    </w:p>
    <w:sectPr w:rsidR="009F2EC8" w:rsidSect="00817597">
      <w:footerReference w:type="default" r:id="rId14"/>
      <w:pgSz w:w="11906" w:h="16838" w:code="9"/>
      <w:pgMar w:top="1296" w:right="1138" w:bottom="1138" w:left="1138" w:header="432" w:footer="14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C18" w:rsidRDefault="00892C18" w:rsidP="002F5558">
      <w:r>
        <w:separator/>
      </w:r>
    </w:p>
  </w:endnote>
  <w:endnote w:type="continuationSeparator" w:id="1">
    <w:p w:rsidR="00892C18" w:rsidRDefault="00892C18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42" w:rsidRDefault="00CB384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7D3" w:rsidRDefault="00D97AA9" w:rsidP="002E67D3">
    <w:pPr>
      <w:pStyle w:val="Footer"/>
    </w:pPr>
    <w:r w:rsidRPr="00D97AA9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4" type="#_x0000_t32" style="position:absolute;margin-left:-34.4pt;margin-top:8.05pt;width:548.9pt;height:.05pt;z-index:251657728" o:connectortype="straight"/>
      </w:pict>
    </w:r>
  </w:p>
  <w:p w:rsidR="002E67D3" w:rsidRPr="004F1FD9" w:rsidRDefault="002E67D3" w:rsidP="002E67D3">
    <w:pPr>
      <w:tabs>
        <w:tab w:val="right" w:pos="9630"/>
      </w:tabs>
      <w:jc w:val="right"/>
      <w:rPr>
        <w:b/>
        <w:bCs/>
      </w:rPr>
    </w:pPr>
    <w:r w:rsidRPr="004F1FD9">
      <w:rPr>
        <w:b/>
        <w:bCs/>
        <w:sz w:val="20"/>
      </w:rPr>
      <w:t xml:space="preserve">Página </w:t>
    </w:r>
    <w:r w:rsidR="00D97AA9" w:rsidRPr="004F1FD9">
      <w:rPr>
        <w:b/>
        <w:bCs/>
        <w:sz w:val="20"/>
      </w:rPr>
      <w:fldChar w:fldCharType="begin"/>
    </w:r>
    <w:r w:rsidRPr="004F1FD9">
      <w:rPr>
        <w:b/>
        <w:bCs/>
        <w:sz w:val="20"/>
      </w:rPr>
      <w:instrText xml:space="preserve"> PAGE </w:instrText>
    </w:r>
    <w:r w:rsidR="00D97AA9" w:rsidRPr="004F1FD9">
      <w:rPr>
        <w:b/>
        <w:bCs/>
        <w:sz w:val="20"/>
      </w:rPr>
      <w:fldChar w:fldCharType="separate"/>
    </w:r>
    <w:r w:rsidR="00EB61ED">
      <w:rPr>
        <w:b/>
        <w:bCs/>
        <w:noProof/>
        <w:sz w:val="20"/>
      </w:rPr>
      <w:t>1</w:t>
    </w:r>
    <w:r w:rsidR="00D97AA9" w:rsidRPr="004F1FD9">
      <w:rPr>
        <w:b/>
        <w:bCs/>
        <w:sz w:val="20"/>
      </w:rPr>
      <w:fldChar w:fldCharType="end"/>
    </w:r>
    <w:r w:rsidRPr="004F1FD9">
      <w:rPr>
        <w:b/>
      </w:rPr>
      <w:t xml:space="preserve"> </w:t>
    </w:r>
    <w:r w:rsidR="004F1FD9" w:rsidRPr="004F1FD9">
      <w:rPr>
        <w:b/>
      </w:rPr>
      <w:t xml:space="preserve">/ </w:t>
    </w:r>
    <w:r w:rsidR="00D97AA9" w:rsidRPr="00564C6D">
      <w:rPr>
        <w:rStyle w:val="PageNumber"/>
        <w:b/>
        <w:sz w:val="20"/>
        <w:szCs w:val="20"/>
      </w:rPr>
      <w:fldChar w:fldCharType="begin"/>
    </w:r>
    <w:r w:rsidR="004F1FD9" w:rsidRPr="00564C6D">
      <w:rPr>
        <w:rStyle w:val="PageNumber"/>
        <w:b/>
        <w:sz w:val="20"/>
        <w:szCs w:val="20"/>
      </w:rPr>
      <w:instrText>SECTIONPAGES</w:instrText>
    </w:r>
    <w:r w:rsidR="00D97AA9" w:rsidRPr="00564C6D">
      <w:rPr>
        <w:rStyle w:val="PageNumber"/>
        <w:b/>
        <w:sz w:val="20"/>
        <w:szCs w:val="20"/>
      </w:rPr>
      <w:fldChar w:fldCharType="separate"/>
    </w:r>
    <w:r w:rsidR="00EB61ED">
      <w:rPr>
        <w:rStyle w:val="PageNumber"/>
        <w:b/>
        <w:noProof/>
        <w:sz w:val="20"/>
        <w:szCs w:val="20"/>
      </w:rPr>
      <w:t>1</w:t>
    </w:r>
    <w:r w:rsidR="00D97AA9" w:rsidRPr="00564C6D">
      <w:rPr>
        <w:rStyle w:val="PageNumber"/>
        <w:b/>
        <w:sz w:val="20"/>
        <w:szCs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6930"/>
      <w:gridCol w:w="4320"/>
    </w:tblGrid>
    <w:tr w:rsidR="002E67D3" w:rsidRPr="000A5888" w:rsidTr="00EA1609">
      <w:trPr>
        <w:trHeight w:val="828"/>
      </w:trPr>
      <w:tc>
        <w:tcPr>
          <w:tcW w:w="6930" w:type="dxa"/>
          <w:shd w:val="clear" w:color="auto" w:fill="auto"/>
        </w:tcPr>
        <w:p w:rsidR="00014633" w:rsidRPr="00EA1609" w:rsidRDefault="00014633" w:rsidP="00014633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="00CB3842" w:rsidRPr="00CB3842">
            <w:rPr>
              <w:sz w:val="20"/>
            </w:rPr>
            <w:t>Rua Laura Ayres, nº 3, 1600-510 Lisboa</w:t>
          </w:r>
        </w:p>
        <w:p w:rsidR="002E67D3" w:rsidRPr="00EA1609" w:rsidRDefault="00014633" w:rsidP="00014633">
          <w:pPr>
            <w:rPr>
              <w:sz w:val="20"/>
            </w:rPr>
          </w:pPr>
          <w:r w:rsidRPr="00EA1609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4320" w:type="dxa"/>
          <w:shd w:val="clear" w:color="auto" w:fill="auto"/>
        </w:tcPr>
        <w:p w:rsidR="002E67D3" w:rsidRPr="00EA1609" w:rsidRDefault="00806700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>Versão</w:t>
          </w:r>
          <w:r w:rsidR="002E67D3" w:rsidRPr="00EA1609">
            <w:rPr>
              <w:sz w:val="20"/>
            </w:rPr>
            <w:t xml:space="preserve">  :</w:t>
          </w:r>
          <w:r w:rsidRPr="00EA1609">
            <w:rPr>
              <w:sz w:val="20"/>
            </w:rPr>
            <w:t xml:space="preserve"> </w:t>
          </w:r>
          <w:r w:rsidR="002E67D3" w:rsidRPr="00EA1609">
            <w:rPr>
              <w:sz w:val="20"/>
            </w:rPr>
            <w:t xml:space="preserve"> [#VersionNumber#]</w:t>
          </w:r>
        </w:p>
        <w:p w:rsidR="002E67D3" w:rsidRPr="00EA1609" w:rsidRDefault="002E67D3" w:rsidP="00817597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Mod.QS-4-072.</w:t>
          </w:r>
          <w:r w:rsidR="00817597">
            <w:rPr>
              <w:sz w:val="20"/>
            </w:rPr>
            <w:t>10</w:t>
          </w:r>
        </w:p>
      </w:tc>
    </w:tr>
  </w:tbl>
  <w:p w:rsidR="002E67D3" w:rsidRDefault="002E67D3" w:rsidP="002E67D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556" w:rsidRDefault="00D97AA9" w:rsidP="00EA1609">
    <w:pPr>
      <w:pStyle w:val="Footer"/>
      <w:pBdr>
        <w:top w:val="single" w:sz="4" w:space="0" w:color="D9D9D9"/>
      </w:pBdr>
      <w:ind w:left="1440"/>
      <w:jc w:val="right"/>
    </w:pPr>
    <w:r w:rsidRPr="00D97AA9">
      <w:rPr>
        <w:noProof/>
        <w:lang w:val="en-U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left:0;text-align:left;margin-left:-33.2pt;margin-top:12.55pt;width:544.05pt;height:.6pt;flip:y;z-index:251656704" o:connectortype="straight"/>
      </w:pict>
    </w:r>
  </w:p>
  <w:p w:rsidR="003B1638" w:rsidRDefault="003B1638" w:rsidP="00355930">
    <w:pPr>
      <w:tabs>
        <w:tab w:val="left" w:pos="6511"/>
        <w:tab w:val="right" w:pos="9630"/>
      </w:tabs>
      <w:rPr>
        <w:b/>
        <w:bCs/>
      </w:rPr>
    </w:pPr>
    <w:r>
      <w:rPr>
        <w:b/>
        <w:bCs/>
      </w:rPr>
      <w:tab/>
    </w:r>
    <w:r w:rsidR="00355930">
      <w:rPr>
        <w:b/>
        <w:bCs/>
      </w:rPr>
      <w:tab/>
    </w:r>
    <w:r w:rsidRPr="00BF4984">
      <w:rPr>
        <w:b/>
        <w:bCs/>
      </w:rPr>
      <w:t>Página</w:t>
    </w:r>
    <w:r>
      <w:rPr>
        <w:b/>
        <w:bCs/>
      </w:rPr>
      <w:t xml:space="preserve"> </w:t>
    </w:r>
    <w:r w:rsidR="00D97AA9" w:rsidRPr="00BF4984">
      <w:rPr>
        <w:b/>
        <w:bCs/>
      </w:rPr>
      <w:fldChar w:fldCharType="begin"/>
    </w:r>
    <w:r w:rsidRPr="00BF4984">
      <w:rPr>
        <w:b/>
        <w:bCs/>
      </w:rPr>
      <w:instrText xml:space="preserve"> PAGE </w:instrText>
    </w:r>
    <w:r w:rsidR="00D97AA9" w:rsidRPr="00BF4984">
      <w:rPr>
        <w:b/>
        <w:bCs/>
      </w:rPr>
      <w:fldChar w:fldCharType="separate"/>
    </w:r>
    <w:r w:rsidR="00370DAB">
      <w:rPr>
        <w:b/>
        <w:bCs/>
        <w:noProof/>
      </w:rPr>
      <w:t>1</w:t>
    </w:r>
    <w:r w:rsidR="00D97AA9" w:rsidRPr="00BF4984">
      <w:rPr>
        <w:b/>
        <w:bCs/>
      </w:rPr>
      <w:fldChar w:fldCharType="end"/>
    </w:r>
    <w:r w:rsidRPr="00BF4984">
      <w:t xml:space="preserve"> / </w:t>
    </w:r>
    <w:r w:rsidR="00D97AA9" w:rsidRPr="00BF4984">
      <w:rPr>
        <w:b/>
        <w:bCs/>
      </w:rPr>
      <w:fldChar w:fldCharType="begin"/>
    </w:r>
    <w:r w:rsidRPr="00BF4984">
      <w:rPr>
        <w:b/>
        <w:bCs/>
      </w:rPr>
      <w:instrText xml:space="preserve"> NUMPAGES  </w:instrText>
    </w:r>
    <w:r w:rsidR="00D97AA9" w:rsidRPr="00BF4984">
      <w:rPr>
        <w:b/>
        <w:bCs/>
      </w:rPr>
      <w:fldChar w:fldCharType="separate"/>
    </w:r>
    <w:r w:rsidR="00817597">
      <w:rPr>
        <w:b/>
        <w:bCs/>
        <w:noProof/>
      </w:rPr>
      <w:t>2</w:t>
    </w:r>
    <w:r w:rsidR="00D97AA9" w:rsidRPr="00BF4984">
      <w:rPr>
        <w:b/>
        <w:bCs/>
      </w:rPr>
      <w:fldChar w:fldCharType="end"/>
    </w:r>
    <w:r w:rsidR="00821F50">
      <w:rPr>
        <w:b/>
        <w:bCs/>
      </w:rPr>
      <w:tab/>
    </w:r>
  </w:p>
  <w:p w:rsidR="004D2556" w:rsidRDefault="004D2556" w:rsidP="004D2556">
    <w:pPr>
      <w:tabs>
        <w:tab w:val="right" w:pos="9630"/>
      </w:tabs>
    </w:pPr>
  </w:p>
  <w:tbl>
    <w:tblPr>
      <w:tblW w:w="11070" w:type="dxa"/>
      <w:tblInd w:w="-612" w:type="dxa"/>
      <w:tblBorders>
        <w:insideH w:val="single" w:sz="4" w:space="0" w:color="auto"/>
      </w:tblBorders>
      <w:tblLook w:val="04A0"/>
    </w:tblPr>
    <w:tblGrid>
      <w:gridCol w:w="7560"/>
      <w:gridCol w:w="3510"/>
    </w:tblGrid>
    <w:tr w:rsidR="004D2556" w:rsidTr="00EA1609">
      <w:tc>
        <w:tcPr>
          <w:tcW w:w="7560" w:type="dxa"/>
          <w:shd w:val="clear" w:color="auto" w:fill="auto"/>
        </w:tcPr>
        <w:p w:rsidR="004D2556" w:rsidRPr="000B61B7" w:rsidRDefault="004D2556" w:rsidP="007C42F2">
          <w:r>
            <w:tab/>
          </w:r>
          <w:r w:rsidRPr="00EA1609">
            <w:rPr>
              <w:b/>
            </w:rPr>
            <w:t>BUREAU VERITAS RINAVE</w:t>
          </w:r>
          <w:r w:rsidRPr="000B61B7">
            <w:t xml:space="preserve"> - </w:t>
          </w:r>
          <w:r>
            <w:t xml:space="preserve"> </w:t>
          </w:r>
          <w:r w:rsidRPr="00E42FA1">
            <w:t>[#RegionCompanyAddress#]</w:t>
          </w:r>
        </w:p>
        <w:p w:rsidR="004D2556" w:rsidRPr="000B61B7" w:rsidRDefault="004D2556" w:rsidP="007C42F2">
          <w:r w:rsidRPr="000B61B7">
            <w:t>Capital Social xxxxxxxx Euros - Reg. Corn. de Lisboa - Contribuinte ng 504 330 551-</w:t>
          </w:r>
        </w:p>
        <w:p w:rsidR="004D2556" w:rsidRPr="00EA1609" w:rsidRDefault="004D2556" w:rsidP="007C42F2">
          <w:pPr>
            <w:rPr>
              <w:lang w:val="en-US"/>
            </w:rPr>
          </w:pPr>
          <w:r w:rsidRPr="00EA1609">
            <w:rPr>
              <w:lang w:val="en-US"/>
            </w:rPr>
            <w:t xml:space="preserve">Mail: </w:t>
          </w:r>
          <w:r w:rsidRPr="00EA1609">
            <w:rPr>
              <w:color w:val="004C80"/>
              <w:u w:val="single"/>
              <w:lang w:val="en-US"/>
            </w:rPr>
            <w:t>infoPpt.bureauveritas.pt</w:t>
          </w:r>
          <w:r w:rsidRPr="00EA1609">
            <w:rPr>
              <w:lang w:val="en-US"/>
            </w:rPr>
            <w:t xml:space="preserve"> - Web: </w:t>
          </w:r>
          <w:r w:rsidRPr="00EA1609">
            <w:rPr>
              <w:color w:val="004C80"/>
              <w:u w:val="single"/>
              <w:lang w:val="en-US"/>
            </w:rPr>
            <w:t>http://www.bureauveritas.pt</w:t>
          </w:r>
        </w:p>
        <w:p w:rsidR="004D2556" w:rsidRDefault="004D2556" w:rsidP="007C42F2">
          <w:r w:rsidRPr="000B61B7">
            <w:t>Tel: + 351 21 710 09 00 Fax: + 351 21 710 09 10</w:t>
          </w:r>
        </w:p>
      </w:tc>
      <w:tc>
        <w:tcPr>
          <w:tcW w:w="3510" w:type="dxa"/>
          <w:shd w:val="clear" w:color="auto" w:fill="auto"/>
        </w:tcPr>
        <w:p w:rsidR="004D2556" w:rsidRDefault="004D2556" w:rsidP="00EA1609">
          <w:pPr>
            <w:jc w:val="right"/>
          </w:pPr>
          <w:r w:rsidRPr="002844A2">
            <w:t>Versão  :</w:t>
          </w:r>
          <w:r>
            <w:t xml:space="preserve"> </w:t>
          </w:r>
          <w:r w:rsidRPr="002844A2">
            <w:t>[#VersionNumber#]</w:t>
          </w:r>
        </w:p>
        <w:p w:rsidR="004D2556" w:rsidRDefault="004D2556" w:rsidP="00EA1609">
          <w:pPr>
            <w:jc w:val="right"/>
          </w:pPr>
          <w:r>
            <w:t>Mod.QS-4-072.9</w:t>
          </w:r>
        </w:p>
      </w:tc>
    </w:tr>
  </w:tbl>
  <w:p w:rsidR="004D2556" w:rsidRDefault="004D2556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B9" w:rsidRDefault="00D97AA9" w:rsidP="007E66B9">
    <w:pPr>
      <w:pStyle w:val="Footer"/>
    </w:pPr>
    <w:r w:rsidRPr="00D97AA9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margin-left:-37.05pt;margin-top:8pt;width:554.8pt;height:0;z-index:251658752" o:connectortype="straight"/>
      </w:pict>
    </w:r>
  </w:p>
  <w:p w:rsidR="007E66B9" w:rsidRPr="0098287A" w:rsidRDefault="007E66B9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D97AA9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D97AA9" w:rsidRPr="0098287A">
      <w:rPr>
        <w:b/>
        <w:bCs/>
        <w:sz w:val="20"/>
      </w:rPr>
      <w:fldChar w:fldCharType="separate"/>
    </w:r>
    <w:r w:rsidR="00EB61ED">
      <w:rPr>
        <w:b/>
        <w:bCs/>
        <w:noProof/>
        <w:sz w:val="20"/>
      </w:rPr>
      <w:t>1</w:t>
    </w:r>
    <w:r w:rsidR="00D97AA9" w:rsidRPr="0098287A">
      <w:rPr>
        <w:b/>
        <w:bCs/>
        <w:sz w:val="20"/>
      </w:rPr>
      <w:fldChar w:fldCharType="end"/>
    </w:r>
    <w:r w:rsidRPr="0098287A">
      <w:rPr>
        <w:b/>
        <w:bCs/>
        <w:sz w:val="20"/>
      </w:rPr>
      <w:t xml:space="preserve"> </w:t>
    </w:r>
    <w:r w:rsidR="004F1FD9" w:rsidRPr="0098287A">
      <w:rPr>
        <w:b/>
        <w:bCs/>
        <w:sz w:val="20"/>
      </w:rPr>
      <w:t xml:space="preserve">/ </w:t>
    </w:r>
    <w:r w:rsidR="00D97AA9" w:rsidRPr="0098287A">
      <w:rPr>
        <w:b/>
        <w:bCs/>
        <w:sz w:val="20"/>
      </w:rPr>
      <w:fldChar w:fldCharType="begin"/>
    </w:r>
    <w:r w:rsidR="004F1FD9" w:rsidRPr="0098287A">
      <w:rPr>
        <w:b/>
        <w:bCs/>
        <w:sz w:val="20"/>
      </w:rPr>
      <w:instrText>SECTIONPAGES</w:instrText>
    </w:r>
    <w:r w:rsidR="00D97AA9" w:rsidRPr="0098287A">
      <w:rPr>
        <w:b/>
        <w:bCs/>
        <w:sz w:val="20"/>
      </w:rPr>
      <w:fldChar w:fldCharType="separate"/>
    </w:r>
    <w:r w:rsidR="00EB61ED">
      <w:rPr>
        <w:b/>
        <w:bCs/>
        <w:noProof/>
        <w:sz w:val="20"/>
      </w:rPr>
      <w:t>1</w:t>
    </w:r>
    <w:r w:rsidR="00D97AA9" w:rsidRPr="0098287A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R="007E66B9" w:rsidRPr="000A5888" w:rsidTr="00EA1609">
      <w:tc>
        <w:tcPr>
          <w:tcW w:w="7470" w:type="dxa"/>
          <w:shd w:val="clear" w:color="auto" w:fill="auto"/>
        </w:tcPr>
        <w:p w:rsidR="00194F46" w:rsidRPr="00EA1609" w:rsidRDefault="00194F46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="00CB3842" w:rsidRPr="00CB3842">
            <w:rPr>
              <w:sz w:val="20"/>
            </w:rPr>
            <w:t>Rua Laura Ayres, nº 3, 1600-510 Lisboa</w:t>
          </w:r>
        </w:p>
        <w:p w:rsidR="007E66B9" w:rsidRPr="00EA1609" w:rsidRDefault="00194F46" w:rsidP="00194F46">
          <w:pPr>
            <w:rPr>
              <w:sz w:val="20"/>
            </w:rPr>
          </w:pPr>
          <w:r w:rsidRPr="00EA1609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3780" w:type="dxa"/>
          <w:shd w:val="clear" w:color="auto" w:fill="auto"/>
        </w:tcPr>
        <w:p w:rsidR="007E66B9" w:rsidRPr="00EA1609" w:rsidRDefault="00806700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7E66B9" w:rsidRPr="00EA1609">
            <w:rPr>
              <w:sz w:val="20"/>
            </w:rPr>
            <w:t>:</w:t>
          </w:r>
          <w:r w:rsidRPr="00EA1609">
            <w:rPr>
              <w:sz w:val="20"/>
            </w:rPr>
            <w:t xml:space="preserve"> </w:t>
          </w:r>
          <w:r w:rsidR="007E66B9" w:rsidRPr="00EA1609">
            <w:rPr>
              <w:sz w:val="20"/>
            </w:rPr>
            <w:t xml:space="preserve"> [#VersionNumber#]</w:t>
          </w:r>
        </w:p>
        <w:p w:rsidR="007E66B9" w:rsidRPr="00EA1609" w:rsidRDefault="007E66B9" w:rsidP="00817597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 w:rsidR="00BB41C6" w:rsidRPr="00EA1609">
            <w:rPr>
              <w:sz w:val="20"/>
            </w:rPr>
            <w:t>140.</w:t>
          </w:r>
          <w:r w:rsidR="00817597">
            <w:rPr>
              <w:sz w:val="20"/>
            </w:rPr>
            <w:t>4</w:t>
          </w:r>
        </w:p>
      </w:tc>
    </w:tr>
  </w:tbl>
  <w:p w:rsidR="00370DAB" w:rsidRPr="007E66B9" w:rsidRDefault="007E66B9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C18" w:rsidRDefault="00892C18" w:rsidP="002F5558">
      <w:r>
        <w:separator/>
      </w:r>
    </w:p>
  </w:footnote>
  <w:footnote w:type="continuationSeparator" w:id="1">
    <w:p w:rsidR="00892C18" w:rsidRDefault="00892C18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842" w:rsidRDefault="00CB384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890" w:type="dxa"/>
      <w:tblInd w:w="-522" w:type="dxa"/>
      <w:tblBorders>
        <w:insideH w:val="single" w:sz="4" w:space="0" w:color="auto"/>
      </w:tblBorders>
      <w:tblLook w:val="04A0"/>
    </w:tblPr>
    <w:tblGrid>
      <w:gridCol w:w="5490"/>
      <w:gridCol w:w="5400"/>
    </w:tblGrid>
    <w:tr w:rsidR="008A7037" w:rsidTr="00EA1609">
      <w:trPr>
        <w:trHeight w:val="1070"/>
      </w:trPr>
      <w:tc>
        <w:tcPr>
          <w:tcW w:w="5490" w:type="dxa"/>
          <w:shd w:val="clear" w:color="auto" w:fill="auto"/>
        </w:tcPr>
        <w:p w:rsidR="0097261E" w:rsidRDefault="001717D3" w:rsidP="002E7EEB">
          <w:pPr>
            <w:pStyle w:val="Header"/>
          </w:pPr>
          <w:r>
            <w:rPr>
              <w:noProof/>
              <w:lang w:val="en-IN" w:eastAsia="en-IN"/>
            </w:rPr>
            <w:drawing>
              <wp:inline distT="0" distB="0" distL="0" distR="0">
                <wp:extent cx="962025" cy="1021080"/>
                <wp:effectExtent l="19050" t="0" r="9525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0000"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1021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  <w:shd w:val="clear" w:color="auto" w:fill="auto"/>
        </w:tcPr>
        <w:p w:rsidR="00102E13" w:rsidRDefault="00102E13" w:rsidP="00EA1609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</w:p>
        <w:p w:rsidR="00102E13" w:rsidRDefault="00102E13" w:rsidP="00817597">
          <w:pPr>
            <w:pStyle w:val="Header"/>
            <w:tabs>
              <w:tab w:val="left" w:pos="3821"/>
              <w:tab w:val="right" w:pos="5184"/>
            </w:tabs>
          </w:pPr>
          <w:r>
            <w:tab/>
          </w:r>
          <w:r w:rsidR="001717D3">
            <w:rPr>
              <w:noProof/>
              <w:lang w:val="en-IN" w:eastAsia="en-IN"/>
            </w:rPr>
            <w:drawing>
              <wp:inline distT="0" distB="0" distL="0" distR="0">
                <wp:extent cx="664845" cy="629285"/>
                <wp:effectExtent l="19050" t="0" r="1905" b="0"/>
                <wp:docPr id="2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845" cy="629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300C8" w:rsidRDefault="005300C8" w:rsidP="0097261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890" w:type="dxa"/>
      <w:tblInd w:w="-522" w:type="dxa"/>
      <w:tblBorders>
        <w:insideH w:val="single" w:sz="4" w:space="0" w:color="auto"/>
      </w:tblBorders>
      <w:tblLook w:val="04A0"/>
    </w:tblPr>
    <w:tblGrid>
      <w:gridCol w:w="6390"/>
      <w:gridCol w:w="4500"/>
    </w:tblGrid>
    <w:tr w:rsidR="008A66DB" w:rsidTr="00EA1609">
      <w:trPr>
        <w:trHeight w:val="1070"/>
      </w:trPr>
      <w:tc>
        <w:tcPr>
          <w:tcW w:w="6390" w:type="dxa"/>
          <w:shd w:val="clear" w:color="auto" w:fill="auto"/>
        </w:tcPr>
        <w:p w:rsidR="008A66DB" w:rsidRDefault="001717D3" w:rsidP="007C42F2">
          <w:pPr>
            <w:pStyle w:val="Header"/>
          </w:pPr>
          <w:r>
            <w:rPr>
              <w:noProof/>
              <w:lang w:val="en-IN" w:eastAsia="en-IN"/>
            </w:rPr>
            <w:drawing>
              <wp:inline distT="0" distB="0" distL="0" distR="0">
                <wp:extent cx="854710" cy="914400"/>
                <wp:effectExtent l="19050" t="0" r="2540" b="0"/>
                <wp:docPr id="3" name="Picture 1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710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8A66DB" w:rsidRDefault="008A66DB" w:rsidP="007C42F2">
          <w:pPr>
            <w:pStyle w:val="Header"/>
          </w:pPr>
        </w:p>
      </w:tc>
      <w:tc>
        <w:tcPr>
          <w:tcW w:w="4500" w:type="dxa"/>
          <w:shd w:val="clear" w:color="auto" w:fill="auto"/>
        </w:tcPr>
        <w:p w:rsidR="008A66DB" w:rsidRDefault="001717D3" w:rsidP="00EA1609">
          <w:pPr>
            <w:pStyle w:val="Header"/>
            <w:jc w:val="right"/>
          </w:pPr>
          <w:r>
            <w:rPr>
              <w:noProof/>
              <w:lang w:val="en-IN" w:eastAsia="en-IN"/>
            </w:rPr>
            <w:drawing>
              <wp:inline distT="0" distB="0" distL="0" distR="0">
                <wp:extent cx="962025" cy="914400"/>
                <wp:effectExtent l="19050" t="0" r="9525" b="0"/>
                <wp:docPr id="4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6A28F1"/>
    <w:multiLevelType w:val="multilevel"/>
    <w:tmpl w:val="D81E7E8E"/>
    <w:numStyleLink w:val="Verify"/>
  </w:abstractNum>
  <w:abstractNum w:abstractNumId="12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CD64B47"/>
    <w:multiLevelType w:val="multilevel"/>
    <w:tmpl w:val="D81E7E8E"/>
    <w:numStyleLink w:val="Verify"/>
  </w:abstractNum>
  <w:abstractNum w:abstractNumId="16">
    <w:nsid w:val="5D3340A7"/>
    <w:multiLevelType w:val="multilevel"/>
    <w:tmpl w:val="D81E7E8E"/>
    <w:numStyleLink w:val="Verify"/>
  </w:abstractNum>
  <w:abstractNum w:abstractNumId="17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>
    <w:nsid w:val="653978A5"/>
    <w:multiLevelType w:val="multilevel"/>
    <w:tmpl w:val="D81E7E8E"/>
    <w:numStyleLink w:val="Verify"/>
  </w:abstractNum>
  <w:abstractNum w:abstractNumId="19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9698"/>
    <o:shapelayout v:ext="edit">
      <o:idmap v:ext="edit" data="2"/>
      <o:rules v:ext="edit">
        <o:r id="V:Rule4" type="connector" idref="#_x0000_s2050"/>
        <o:r id="V:Rule5" type="connector" idref="#_x0000_s2055"/>
        <o:r id="V:Rule6" type="connector" idref="#_x0000_s2054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EA1609"/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C3C"/>
    <w:rsid w:val="00043106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9075E"/>
    <w:rsid w:val="00092838"/>
    <w:rsid w:val="00094B38"/>
    <w:rsid w:val="000A3C37"/>
    <w:rsid w:val="000A5888"/>
    <w:rsid w:val="000A6FA3"/>
    <w:rsid w:val="000A7C66"/>
    <w:rsid w:val="000B561C"/>
    <w:rsid w:val="000B61B7"/>
    <w:rsid w:val="000C19E9"/>
    <w:rsid w:val="000C36CB"/>
    <w:rsid w:val="000C5FB0"/>
    <w:rsid w:val="000C7FD7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500F"/>
    <w:rsid w:val="00102E13"/>
    <w:rsid w:val="00102E8F"/>
    <w:rsid w:val="00103FAA"/>
    <w:rsid w:val="0010654B"/>
    <w:rsid w:val="001126E5"/>
    <w:rsid w:val="00122C26"/>
    <w:rsid w:val="00122FEE"/>
    <w:rsid w:val="001236FE"/>
    <w:rsid w:val="00124C7F"/>
    <w:rsid w:val="00126C93"/>
    <w:rsid w:val="00130327"/>
    <w:rsid w:val="001327BC"/>
    <w:rsid w:val="00134309"/>
    <w:rsid w:val="00153273"/>
    <w:rsid w:val="00153D4A"/>
    <w:rsid w:val="0015485C"/>
    <w:rsid w:val="00154E71"/>
    <w:rsid w:val="00161878"/>
    <w:rsid w:val="0016214A"/>
    <w:rsid w:val="00162A17"/>
    <w:rsid w:val="00162C07"/>
    <w:rsid w:val="0016671B"/>
    <w:rsid w:val="001672C1"/>
    <w:rsid w:val="0017156E"/>
    <w:rsid w:val="001717D3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E2614"/>
    <w:rsid w:val="001F1750"/>
    <w:rsid w:val="001F1F0B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B61"/>
    <w:rsid w:val="00223C10"/>
    <w:rsid w:val="00227794"/>
    <w:rsid w:val="002310CB"/>
    <w:rsid w:val="00232A95"/>
    <w:rsid w:val="002330E6"/>
    <w:rsid w:val="0024046B"/>
    <w:rsid w:val="0024154F"/>
    <w:rsid w:val="002446CC"/>
    <w:rsid w:val="0025014A"/>
    <w:rsid w:val="0025189B"/>
    <w:rsid w:val="00260D79"/>
    <w:rsid w:val="00260E70"/>
    <w:rsid w:val="00261B06"/>
    <w:rsid w:val="00267682"/>
    <w:rsid w:val="002709A9"/>
    <w:rsid w:val="00276A64"/>
    <w:rsid w:val="00276EA0"/>
    <w:rsid w:val="0027745D"/>
    <w:rsid w:val="00277635"/>
    <w:rsid w:val="002816A9"/>
    <w:rsid w:val="00282463"/>
    <w:rsid w:val="00283037"/>
    <w:rsid w:val="00283496"/>
    <w:rsid w:val="002844A2"/>
    <w:rsid w:val="002907D6"/>
    <w:rsid w:val="00292F54"/>
    <w:rsid w:val="002A0087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B21"/>
    <w:rsid w:val="002C7DD1"/>
    <w:rsid w:val="002D19D1"/>
    <w:rsid w:val="002D2A0D"/>
    <w:rsid w:val="002D6B94"/>
    <w:rsid w:val="002E0401"/>
    <w:rsid w:val="002E279F"/>
    <w:rsid w:val="002E4B07"/>
    <w:rsid w:val="002E67D3"/>
    <w:rsid w:val="002E7EEB"/>
    <w:rsid w:val="002F3E84"/>
    <w:rsid w:val="002F45BF"/>
    <w:rsid w:val="002F5558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9D1"/>
    <w:rsid w:val="00317BD9"/>
    <w:rsid w:val="00317E2B"/>
    <w:rsid w:val="0032021A"/>
    <w:rsid w:val="003203C4"/>
    <w:rsid w:val="00320EA4"/>
    <w:rsid w:val="00320F03"/>
    <w:rsid w:val="0032105E"/>
    <w:rsid w:val="00330BFA"/>
    <w:rsid w:val="00330C28"/>
    <w:rsid w:val="00331BB6"/>
    <w:rsid w:val="0033494D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0EC"/>
    <w:rsid w:val="00366F31"/>
    <w:rsid w:val="00370DAB"/>
    <w:rsid w:val="0037167E"/>
    <w:rsid w:val="0037196E"/>
    <w:rsid w:val="00371F5C"/>
    <w:rsid w:val="00372566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4BB1"/>
    <w:rsid w:val="003D4015"/>
    <w:rsid w:val="003D4D0E"/>
    <w:rsid w:val="003D577B"/>
    <w:rsid w:val="003E0E6E"/>
    <w:rsid w:val="003E2C2D"/>
    <w:rsid w:val="003E7C79"/>
    <w:rsid w:val="003F4380"/>
    <w:rsid w:val="003F538A"/>
    <w:rsid w:val="004003E9"/>
    <w:rsid w:val="00400715"/>
    <w:rsid w:val="004018B9"/>
    <w:rsid w:val="00402B58"/>
    <w:rsid w:val="00405553"/>
    <w:rsid w:val="00405A27"/>
    <w:rsid w:val="00412261"/>
    <w:rsid w:val="00412D0B"/>
    <w:rsid w:val="00415959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2769"/>
    <w:rsid w:val="0043444F"/>
    <w:rsid w:val="00442FA5"/>
    <w:rsid w:val="00443C06"/>
    <w:rsid w:val="00444CA6"/>
    <w:rsid w:val="00445177"/>
    <w:rsid w:val="0044567E"/>
    <w:rsid w:val="004500E9"/>
    <w:rsid w:val="00453982"/>
    <w:rsid w:val="00453FA2"/>
    <w:rsid w:val="004546EE"/>
    <w:rsid w:val="00454815"/>
    <w:rsid w:val="00454BB6"/>
    <w:rsid w:val="004563A8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552C"/>
    <w:rsid w:val="004B5A20"/>
    <w:rsid w:val="004B7517"/>
    <w:rsid w:val="004B7655"/>
    <w:rsid w:val="004C0A46"/>
    <w:rsid w:val="004C2553"/>
    <w:rsid w:val="004C3803"/>
    <w:rsid w:val="004C3A07"/>
    <w:rsid w:val="004C3B43"/>
    <w:rsid w:val="004D2556"/>
    <w:rsid w:val="004D323B"/>
    <w:rsid w:val="004D38F5"/>
    <w:rsid w:val="004D42C0"/>
    <w:rsid w:val="004D5D59"/>
    <w:rsid w:val="004D67B5"/>
    <w:rsid w:val="004D6EE8"/>
    <w:rsid w:val="004D7A63"/>
    <w:rsid w:val="004E0E39"/>
    <w:rsid w:val="004E193C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707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6233"/>
    <w:rsid w:val="00546E35"/>
    <w:rsid w:val="0054746A"/>
    <w:rsid w:val="00554604"/>
    <w:rsid w:val="00555B15"/>
    <w:rsid w:val="005567FF"/>
    <w:rsid w:val="00556DFD"/>
    <w:rsid w:val="00562721"/>
    <w:rsid w:val="00564C6D"/>
    <w:rsid w:val="005652DC"/>
    <w:rsid w:val="00565BDB"/>
    <w:rsid w:val="005661BE"/>
    <w:rsid w:val="00566778"/>
    <w:rsid w:val="005671EC"/>
    <w:rsid w:val="005722AE"/>
    <w:rsid w:val="0057379E"/>
    <w:rsid w:val="005743AE"/>
    <w:rsid w:val="00574404"/>
    <w:rsid w:val="00575E57"/>
    <w:rsid w:val="0058256B"/>
    <w:rsid w:val="00583F7B"/>
    <w:rsid w:val="00584E89"/>
    <w:rsid w:val="005854D4"/>
    <w:rsid w:val="00586862"/>
    <w:rsid w:val="00590D20"/>
    <w:rsid w:val="0059164C"/>
    <w:rsid w:val="005918A2"/>
    <w:rsid w:val="005938C5"/>
    <w:rsid w:val="00594606"/>
    <w:rsid w:val="005951AD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904"/>
    <w:rsid w:val="005D75A6"/>
    <w:rsid w:val="005D7E9C"/>
    <w:rsid w:val="005E44F3"/>
    <w:rsid w:val="005E575D"/>
    <w:rsid w:val="005F03C9"/>
    <w:rsid w:val="005F08C3"/>
    <w:rsid w:val="005F1B70"/>
    <w:rsid w:val="005F27C8"/>
    <w:rsid w:val="005F6B01"/>
    <w:rsid w:val="005F7544"/>
    <w:rsid w:val="00600434"/>
    <w:rsid w:val="00602130"/>
    <w:rsid w:val="00603A37"/>
    <w:rsid w:val="00604BE6"/>
    <w:rsid w:val="00606610"/>
    <w:rsid w:val="006112C4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3E00"/>
    <w:rsid w:val="00644DE5"/>
    <w:rsid w:val="0064593D"/>
    <w:rsid w:val="00655A6C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1510"/>
    <w:rsid w:val="006819F2"/>
    <w:rsid w:val="0068279D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389"/>
    <w:rsid w:val="006A06BE"/>
    <w:rsid w:val="006A356D"/>
    <w:rsid w:val="006B0E2F"/>
    <w:rsid w:val="006B2201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4E0"/>
    <w:rsid w:val="006E5EC2"/>
    <w:rsid w:val="006E7289"/>
    <w:rsid w:val="006F0859"/>
    <w:rsid w:val="006F13E3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61D5B"/>
    <w:rsid w:val="00762567"/>
    <w:rsid w:val="00762644"/>
    <w:rsid w:val="00762733"/>
    <w:rsid w:val="007635D9"/>
    <w:rsid w:val="0076378F"/>
    <w:rsid w:val="007706B0"/>
    <w:rsid w:val="0077137F"/>
    <w:rsid w:val="0077320E"/>
    <w:rsid w:val="00775FA9"/>
    <w:rsid w:val="00776927"/>
    <w:rsid w:val="00781B2D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42F2"/>
    <w:rsid w:val="007C5EB5"/>
    <w:rsid w:val="007D11D2"/>
    <w:rsid w:val="007D3CFD"/>
    <w:rsid w:val="007D53A7"/>
    <w:rsid w:val="007D7825"/>
    <w:rsid w:val="007E04E1"/>
    <w:rsid w:val="007E07C1"/>
    <w:rsid w:val="007E165C"/>
    <w:rsid w:val="007E2FE5"/>
    <w:rsid w:val="007E53D6"/>
    <w:rsid w:val="007E5E26"/>
    <w:rsid w:val="007E66B9"/>
    <w:rsid w:val="007F2E5B"/>
    <w:rsid w:val="007F39AA"/>
    <w:rsid w:val="007F4F73"/>
    <w:rsid w:val="007F527F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17597"/>
    <w:rsid w:val="00821F50"/>
    <w:rsid w:val="00824EF8"/>
    <w:rsid w:val="0083229A"/>
    <w:rsid w:val="0083665A"/>
    <w:rsid w:val="00837F7A"/>
    <w:rsid w:val="0084139D"/>
    <w:rsid w:val="00850B5A"/>
    <w:rsid w:val="00850FD6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B81"/>
    <w:rsid w:val="008714B7"/>
    <w:rsid w:val="0087199B"/>
    <w:rsid w:val="008761D2"/>
    <w:rsid w:val="00882045"/>
    <w:rsid w:val="00882DB0"/>
    <w:rsid w:val="008830F5"/>
    <w:rsid w:val="0088520B"/>
    <w:rsid w:val="008869E9"/>
    <w:rsid w:val="00892C18"/>
    <w:rsid w:val="0089437B"/>
    <w:rsid w:val="008945F2"/>
    <w:rsid w:val="00895444"/>
    <w:rsid w:val="008A2FE9"/>
    <w:rsid w:val="008A3877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E14B2"/>
    <w:rsid w:val="008E2154"/>
    <w:rsid w:val="008E2288"/>
    <w:rsid w:val="008E42D7"/>
    <w:rsid w:val="008E5249"/>
    <w:rsid w:val="008E73BD"/>
    <w:rsid w:val="008E78BF"/>
    <w:rsid w:val="008F0D99"/>
    <w:rsid w:val="008F11CF"/>
    <w:rsid w:val="008F2ADD"/>
    <w:rsid w:val="008F4115"/>
    <w:rsid w:val="008F7109"/>
    <w:rsid w:val="008F74C5"/>
    <w:rsid w:val="008F7C3C"/>
    <w:rsid w:val="009015F2"/>
    <w:rsid w:val="00902C98"/>
    <w:rsid w:val="00903C9C"/>
    <w:rsid w:val="009071C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A4"/>
    <w:rsid w:val="00925CEA"/>
    <w:rsid w:val="00926454"/>
    <w:rsid w:val="00926A44"/>
    <w:rsid w:val="00926E27"/>
    <w:rsid w:val="00927126"/>
    <w:rsid w:val="00927DBB"/>
    <w:rsid w:val="009310F7"/>
    <w:rsid w:val="009341C0"/>
    <w:rsid w:val="00934D8C"/>
    <w:rsid w:val="009358DE"/>
    <w:rsid w:val="009360B2"/>
    <w:rsid w:val="00947792"/>
    <w:rsid w:val="00950596"/>
    <w:rsid w:val="00953C83"/>
    <w:rsid w:val="00954FE5"/>
    <w:rsid w:val="0095566D"/>
    <w:rsid w:val="00957201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1A48"/>
    <w:rsid w:val="0099317F"/>
    <w:rsid w:val="00994E3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E3739"/>
    <w:rsid w:val="009E47F7"/>
    <w:rsid w:val="009E5ABE"/>
    <w:rsid w:val="009E7DC6"/>
    <w:rsid w:val="009F2EC8"/>
    <w:rsid w:val="009F6883"/>
    <w:rsid w:val="00A01FFC"/>
    <w:rsid w:val="00A02213"/>
    <w:rsid w:val="00A04473"/>
    <w:rsid w:val="00A12227"/>
    <w:rsid w:val="00A13318"/>
    <w:rsid w:val="00A136CB"/>
    <w:rsid w:val="00A13736"/>
    <w:rsid w:val="00A139FB"/>
    <w:rsid w:val="00A14A1B"/>
    <w:rsid w:val="00A153A6"/>
    <w:rsid w:val="00A25B52"/>
    <w:rsid w:val="00A32EE5"/>
    <w:rsid w:val="00A352EF"/>
    <w:rsid w:val="00A361B8"/>
    <w:rsid w:val="00A36548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7024C"/>
    <w:rsid w:val="00A71FFF"/>
    <w:rsid w:val="00A7318C"/>
    <w:rsid w:val="00A73C4A"/>
    <w:rsid w:val="00A74177"/>
    <w:rsid w:val="00A7503F"/>
    <w:rsid w:val="00A7598A"/>
    <w:rsid w:val="00A76650"/>
    <w:rsid w:val="00A82379"/>
    <w:rsid w:val="00A8257A"/>
    <w:rsid w:val="00A8257E"/>
    <w:rsid w:val="00A83B3E"/>
    <w:rsid w:val="00A84027"/>
    <w:rsid w:val="00A847FA"/>
    <w:rsid w:val="00A84A44"/>
    <w:rsid w:val="00A84ADC"/>
    <w:rsid w:val="00A8575A"/>
    <w:rsid w:val="00A87E0F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E1D4F"/>
    <w:rsid w:val="00AE451A"/>
    <w:rsid w:val="00AE5D9A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34466"/>
    <w:rsid w:val="00B345CB"/>
    <w:rsid w:val="00B37560"/>
    <w:rsid w:val="00B40AEF"/>
    <w:rsid w:val="00B41E87"/>
    <w:rsid w:val="00B42AD6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1AC"/>
    <w:rsid w:val="00BF59AA"/>
    <w:rsid w:val="00C002F8"/>
    <w:rsid w:val="00C05AB3"/>
    <w:rsid w:val="00C066EE"/>
    <w:rsid w:val="00C06EC5"/>
    <w:rsid w:val="00C11193"/>
    <w:rsid w:val="00C115FE"/>
    <w:rsid w:val="00C138FF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345B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3842"/>
    <w:rsid w:val="00CB76AD"/>
    <w:rsid w:val="00CB78A6"/>
    <w:rsid w:val="00CC66EE"/>
    <w:rsid w:val="00CD36EB"/>
    <w:rsid w:val="00CD4698"/>
    <w:rsid w:val="00CD4C6D"/>
    <w:rsid w:val="00CD5BD4"/>
    <w:rsid w:val="00CD6945"/>
    <w:rsid w:val="00CD6CA2"/>
    <w:rsid w:val="00CE2BF7"/>
    <w:rsid w:val="00CE330C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518E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80283"/>
    <w:rsid w:val="00D807FE"/>
    <w:rsid w:val="00D82F9F"/>
    <w:rsid w:val="00D83AFF"/>
    <w:rsid w:val="00D83F27"/>
    <w:rsid w:val="00D84086"/>
    <w:rsid w:val="00D8471F"/>
    <w:rsid w:val="00D97AA9"/>
    <w:rsid w:val="00D97CB2"/>
    <w:rsid w:val="00DA18BC"/>
    <w:rsid w:val="00DA1A4B"/>
    <w:rsid w:val="00DA41B6"/>
    <w:rsid w:val="00DA432A"/>
    <w:rsid w:val="00DA5A36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37F3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4339"/>
    <w:rsid w:val="00E17AA6"/>
    <w:rsid w:val="00E20260"/>
    <w:rsid w:val="00E26CBB"/>
    <w:rsid w:val="00E301AD"/>
    <w:rsid w:val="00E30397"/>
    <w:rsid w:val="00E339F6"/>
    <w:rsid w:val="00E40087"/>
    <w:rsid w:val="00E401BE"/>
    <w:rsid w:val="00E41AD5"/>
    <w:rsid w:val="00E42FA1"/>
    <w:rsid w:val="00E4460C"/>
    <w:rsid w:val="00E45428"/>
    <w:rsid w:val="00E5024A"/>
    <w:rsid w:val="00E50516"/>
    <w:rsid w:val="00E50936"/>
    <w:rsid w:val="00E530A1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2A1C"/>
    <w:rsid w:val="00E73989"/>
    <w:rsid w:val="00E76DED"/>
    <w:rsid w:val="00E86B53"/>
    <w:rsid w:val="00E93347"/>
    <w:rsid w:val="00E93CEF"/>
    <w:rsid w:val="00E9576D"/>
    <w:rsid w:val="00E95A19"/>
    <w:rsid w:val="00E97A82"/>
    <w:rsid w:val="00E97B32"/>
    <w:rsid w:val="00EA1609"/>
    <w:rsid w:val="00EA3BF1"/>
    <w:rsid w:val="00EA4795"/>
    <w:rsid w:val="00EB4C67"/>
    <w:rsid w:val="00EB61ED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E0A73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A74"/>
    <w:rsid w:val="00F51D5A"/>
    <w:rsid w:val="00F5311C"/>
    <w:rsid w:val="00F5323D"/>
    <w:rsid w:val="00F54151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934"/>
    <w:rsid w:val="00F75F18"/>
    <w:rsid w:val="00F81566"/>
    <w:rsid w:val="00F82A10"/>
    <w:rsid w:val="00F85314"/>
    <w:rsid w:val="00F87C55"/>
    <w:rsid w:val="00F90CD6"/>
    <w:rsid w:val="00F921EE"/>
    <w:rsid w:val="00F93471"/>
    <w:rsid w:val="00F93C7E"/>
    <w:rsid w:val="00F94306"/>
    <w:rsid w:val="00F9507D"/>
    <w:rsid w:val="00F952E8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C40AF"/>
    <w:rsid w:val="00FC6D5F"/>
    <w:rsid w:val="00FC7630"/>
    <w:rsid w:val="00FD07A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val="pt-PT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pt-PT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uiPriority w:val="99"/>
    <w:semiHidden/>
    <w:rsid w:val="006B75AA"/>
    <w:rPr>
      <w:color w:val="808080"/>
    </w:rPr>
  </w:style>
  <w:style w:type="character" w:customStyle="1" w:styleId="Heading1Char">
    <w:name w:val="Heading 1 Char"/>
    <w:link w:val="Heading1"/>
    <w:uiPriority w:val="9"/>
    <w:rsid w:val="00BC065E"/>
    <w:rPr>
      <w:b/>
      <w:color w:val="FFFFFF"/>
      <w:szCs w:val="22"/>
      <w:shd w:val="clear" w:color="auto" w:fill="00336C"/>
      <w:lang w:eastAsia="en-US"/>
    </w:rPr>
  </w:style>
  <w:style w:type="character" w:customStyle="1" w:styleId="Heading2Char">
    <w:name w:val="Heading 2 Char"/>
    <w:link w:val="Heading2"/>
    <w:uiPriority w:val="9"/>
    <w:rsid w:val="00954FE5"/>
    <w:rPr>
      <w:color w:val="000000"/>
      <w:szCs w:val="22"/>
      <w:shd w:val="clear" w:color="auto" w:fill="B8D2EA"/>
      <w:lang w:eastAsia="en-US"/>
    </w:rPr>
  </w:style>
  <w:style w:type="character" w:customStyle="1" w:styleId="Heading3Char">
    <w:name w:val="Heading 3 Char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/>
      <w:sz w:val="18"/>
      <w:szCs w:val="22"/>
      <w:lang w:val="pt-PT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val="pt-PT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  <w:tl2br w:val="nil"/>
          <w:tr2bl w:val="nil"/>
        </w:tcBorders>
        <w:shd w:val="clear" w:color="auto" w:fill="D9D9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uiPriority w:val="99"/>
    <w:unhideWhenUsed/>
    <w:rsid w:val="00E301AD"/>
    <w:rPr>
      <w:color w:val="B292CA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  <w:shd w:val="clear" w:color="auto" w:fill="66C1FF"/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character" w:styleId="Strong">
    <w:name w:val="Strong"/>
    <w:uiPriority w:val="22"/>
    <w:qFormat/>
    <w:rsid w:val="005652DC"/>
    <w:rPr>
      <w:b/>
      <w:bCs/>
    </w:rPr>
  </w:style>
  <w:style w:type="character" w:styleId="IntenseEmphasis">
    <w:name w:val="Intense Emphasis"/>
    <w:uiPriority w:val="21"/>
    <w:qFormat/>
    <w:rsid w:val="004D42C0"/>
    <w:rPr>
      <w:b/>
      <w:bCs/>
      <w:i/>
      <w:iCs/>
      <w:color w:val="FC6B1A"/>
    </w:rPr>
  </w:style>
  <w:style w:type="character" w:customStyle="1" w:styleId="Style1">
    <w:name w:val="Style1"/>
    <w:uiPriority w:val="1"/>
    <w:rsid w:val="008F4115"/>
    <w:rPr>
      <w:rFonts w:ascii="Calibri" w:hAnsi="Calibri"/>
      <w:b/>
      <w:color w:val="005BC0"/>
      <w:sz w:val="32"/>
    </w:rPr>
  </w:style>
  <w:style w:type="character" w:customStyle="1" w:styleId="NIFnumber">
    <w:name w:val="NIFnumber"/>
    <w:uiPriority w:val="1"/>
    <w:rsid w:val="008F4115"/>
    <w:rPr>
      <w:rFonts w:ascii="Calibri" w:hAnsi="Calibr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  <w:tblStylePr w:type="firstRow"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FFFFFF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leGrid"/>
    <w:uiPriority w:val="99"/>
    <w:qFormat/>
    <w:rsid w:val="00C754B2"/>
    <w:tblPr>
      <w:tblInd w:w="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15" w:type="dxa"/>
        <w:bottom w:w="0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PageNumber">
    <w:name w:val="page number"/>
    <w:basedOn w:val="DefaultParagraphFont"/>
    <w:rsid w:val="004F1FD9"/>
  </w:style>
  <w:style w:type="paragraph" w:styleId="Revision">
    <w:name w:val="Revision"/>
    <w:hidden/>
    <w:uiPriority w:val="99"/>
    <w:semiHidden/>
    <w:rsid w:val="006112C4"/>
    <w:rPr>
      <w:sz w:val="22"/>
      <w:szCs w:val="22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510DB-546E-484F-8EA5-23492D85E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 Template V6</Template>
  <TotalTime>18</TotalTime>
  <Pages>2</Pages>
  <Words>728</Words>
  <Characters>4152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4871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 Soares</dc:creator>
  <cp:lastModifiedBy>dhinesh.t</cp:lastModifiedBy>
  <cp:revision>17</cp:revision>
  <cp:lastPrinted>2016-03-23T10:02:00Z</cp:lastPrinted>
  <dcterms:created xsi:type="dcterms:W3CDTF">2016-03-25T11:21:00Z</dcterms:created>
  <dcterms:modified xsi:type="dcterms:W3CDTF">2018-04-16T10:49:00Z</dcterms:modified>
</cp:coreProperties>
</file>