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FD0D5D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lastRenderedPageBreak/>
      </w: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FD0D5D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1A2" w:rsidRDefault="006601A2" w:rsidP="002F5558">
      <w:r>
        <w:separator/>
      </w:r>
    </w:p>
  </w:endnote>
  <w:endnote w:type="continuationSeparator" w:id="1">
    <w:p w:rsidR="006601A2" w:rsidRDefault="006601A2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FD0D5D" w:rsidP="007E66B9">
    <w:pPr>
      <w:pStyle w:val="Footer"/>
    </w:pPr>
    <w:r w:rsidRPr="00FD0D5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FD0D5D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FD0D5D" w:rsidRPr="0098287A">
      <w:rPr>
        <w:b/>
        <w:bCs/>
        <w:sz w:val="20"/>
      </w:rPr>
      <w:fldChar w:fldCharType="separate"/>
    </w:r>
    <w:r w:rsidR="00217554">
      <w:rPr>
        <w:b/>
        <w:bCs/>
        <w:noProof/>
        <w:sz w:val="20"/>
      </w:rPr>
      <w:t>1</w:t>
    </w:r>
    <w:r w:rsidR="00FD0D5D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FD0D5D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FD0D5D" w:rsidRPr="0098287A">
      <w:rPr>
        <w:b/>
        <w:bCs/>
        <w:sz w:val="20"/>
      </w:rPr>
      <w:fldChar w:fldCharType="separate"/>
    </w:r>
    <w:r w:rsidR="00217554">
      <w:rPr>
        <w:b/>
        <w:bCs/>
        <w:noProof/>
        <w:sz w:val="20"/>
      </w:rPr>
      <w:t>1</w:t>
    </w:r>
    <w:r w:rsidR="00FD0D5D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Porto 223 771 970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Leiria 244 815 423 /</w:t>
          </w:r>
          <w:r w:rsidR="008A7870">
            <w:rPr>
              <w:sz w:val="20"/>
            </w:rPr>
            <w:t xml:space="preserve"> </w:t>
          </w:r>
          <w:r w:rsidR="00194F46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="00217554" w:rsidRPr="00217554">
            <w:rPr>
              <w:color w:val="000000" w:themeColor="text1"/>
              <w:sz w:val="20"/>
              <w:szCs w:val="20"/>
              <w:highlight w:val="white"/>
            </w:rPr>
            <w:t>telefónicos</w:t>
          </w:r>
          <w:r w:rsidR="00217554">
            <w:rPr>
              <w:b/>
              <w:color w:val="3B7D23"/>
              <w:highlight w:val="white"/>
            </w:rPr>
            <w:t xml:space="preserve"> </w:t>
          </w:r>
          <w:r>
            <w:rPr>
              <w:sz w:val="20"/>
            </w:rPr>
            <w:t>rede fixa nacional)</w:t>
          </w:r>
        </w:p>
        <w:p w:rsidR="007E66B9" w:rsidRPr="00EA1609" w:rsidRDefault="00194F46" w:rsidP="002416BD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2416BD">
            <w:rPr>
              <w:sz w:val="20"/>
            </w:rPr>
            <w:t>comercial</w:t>
          </w:r>
          <w:r w:rsidR="004528D7">
            <w:rPr>
              <w:sz w:val="20"/>
            </w:rPr>
            <w:t>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FD0D5D" w:rsidP="007E66B9">
    <w:pPr>
      <w:pStyle w:val="Footer"/>
    </w:pPr>
    <w:r w:rsidRPr="00FD0D5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FD0D5D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FD0D5D" w:rsidRPr="0098287A">
      <w:rPr>
        <w:b/>
        <w:bCs/>
        <w:sz w:val="20"/>
      </w:rPr>
      <w:fldChar w:fldCharType="separate"/>
    </w:r>
    <w:r w:rsidR="00217554">
      <w:rPr>
        <w:b/>
        <w:bCs/>
        <w:noProof/>
        <w:sz w:val="20"/>
      </w:rPr>
      <w:t>2</w:t>
    </w:r>
    <w:r w:rsidR="00FD0D5D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FD0D5D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FD0D5D" w:rsidRPr="0098287A">
      <w:rPr>
        <w:b/>
        <w:bCs/>
        <w:sz w:val="20"/>
      </w:rPr>
      <w:fldChar w:fldCharType="separate"/>
    </w:r>
    <w:r w:rsidR="00217554">
      <w:rPr>
        <w:b/>
        <w:bCs/>
        <w:noProof/>
        <w:sz w:val="20"/>
      </w:rPr>
      <w:t>2</w:t>
    </w:r>
    <w:r w:rsidR="00FD0D5D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 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Porto 223 771 970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Leiria 244 815 423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 w:rsidR="00A67F92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="00217554" w:rsidRPr="00217554">
            <w:rPr>
              <w:color w:val="000000" w:themeColor="text1"/>
              <w:sz w:val="20"/>
              <w:szCs w:val="20"/>
              <w:highlight w:val="white"/>
            </w:rPr>
            <w:t>telefónicos</w:t>
          </w:r>
          <w:r w:rsidR="00217554">
            <w:rPr>
              <w:b/>
              <w:color w:val="3B7D23"/>
            </w:rPr>
            <w:t xml:space="preserve"> </w:t>
          </w:r>
          <w:r>
            <w:rPr>
              <w:sz w:val="20"/>
            </w:rPr>
            <w:t>rede fixa nacional)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Pe</w:t>
          </w:r>
          <w:r w:rsidR="002416BD">
            <w:rPr>
              <w:sz w:val="20"/>
            </w:rPr>
            <w:t>ssoa coletiva 502 054 883 - comercial@bureauveritas.com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1A2" w:rsidRDefault="006601A2" w:rsidP="002F5558">
      <w:r>
        <w:separator/>
      </w:r>
    </w:p>
  </w:footnote>
  <w:footnote w:type="continuationSeparator" w:id="1">
    <w:p w:rsidR="006601A2" w:rsidRDefault="006601A2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8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6601A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55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16BD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28D7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166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01A2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646CE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2ECB"/>
    <w:rsid w:val="0089437B"/>
    <w:rsid w:val="008945F2"/>
    <w:rsid w:val="00895444"/>
    <w:rsid w:val="008A2FE9"/>
    <w:rsid w:val="008A3877"/>
    <w:rsid w:val="008A5133"/>
    <w:rsid w:val="008A66DB"/>
    <w:rsid w:val="008A7037"/>
    <w:rsid w:val="008A7870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D6505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0D5D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Relatório de Inspeçã1.dotx</Template>
  <TotalTime>11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2016-03-23T10:02:00Z</cp:lastPrinted>
  <dcterms:created xsi:type="dcterms:W3CDTF">2024-03-20T04:58:00Z</dcterms:created>
  <dcterms:modified xsi:type="dcterms:W3CDTF">2024-03-20T05:10:00Z</dcterms:modified>
</cp:coreProperties>
</file>