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710F0">
            <w:pPr>
              <w:rPr>
                <w:sz w:val="18"/>
                <w:szCs w:val="20"/>
                <w:lang w:val="pt-PT" w:eastAsia="pt-PT"/>
              </w:rPr>
            </w:pPr>
            <w:r w:rsidRPr="00AB4DD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1984" w:type="dxa"/>
            <w:shd w:val="clear" w:color="auto" w:fill="F2F2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710F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094F5D">
        <w:trPr>
          <w:trHeight w:val="148"/>
        </w:trPr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[#EntityAddress#]</w:t>
            </w:r>
            <w:r>
              <w:rPr>
                <w:sz w:val="18"/>
                <w:szCs w:val="20"/>
                <w:lang w:val="pt-PT" w:eastAsia="pt-PT"/>
              </w:rPr>
              <w:t>, [#EntityDoorNo#]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 xml:space="preserve"> [#EntityLocation#]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094F5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D710F0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1C5AF5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>DEFICIÊNCIAS DETECTADAS</w:t>
            </w:r>
            <w:r w:rsidR="00392A1A">
              <w:rPr>
                <w:b/>
                <w:color w:val="FFFFFF"/>
                <w:sz w:val="18"/>
                <w:szCs w:val="18"/>
                <w:lang w:val="pt-PT" w:eastAsia="pt-PT"/>
              </w:rPr>
              <w:t>*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D710F0" w:rsidR="00192FDD" w:rsidTr="000B2897">
        <w:tc>
          <w:tcPr>
            <w:tcW w:w="11340" w:type="dxa"/>
            <w:shd w:val="clear" w:color="auto" w:fill="808080"/>
          </w:tcPr>
          <w:p w:rsidRPr="000B2897" w:rsidR="00192FDD" w:rsidP="00E05771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E05771" w:rsidR="00E85A56">
              <w:rPr>
                <w:color w:val="FFFFFF"/>
                <w:sz w:val="14"/>
                <w:szCs w:val="14"/>
                <w:lang w:val="pt-PT" w:eastAsia="pt-PT"/>
              </w:rPr>
              <w:t>Este Relatório de Inspecção reflecte as constatações do in</w:t>
            </w:r>
            <w:r w:rsidRPr="00E05771" w:rsidR="00E05771">
              <w:rPr>
                <w:color w:val="FFFFFF"/>
                <w:sz w:val="14"/>
                <w:szCs w:val="14"/>
                <w:lang w:val="pt-PT" w:eastAsia="pt-PT"/>
              </w:rPr>
              <w:t>spector no momento da inspecção.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3A3DCD">
            <w:pPr>
              <w:rPr>
                <w:sz w:val="18"/>
                <w:szCs w:val="20"/>
                <w:lang w:val="pt-PT" w:eastAsia="pt-PT"/>
              </w:rPr>
            </w:pPr>
            <w:bookmarkStart w:name="_GoBack" w:id="0"/>
            <w:bookmarkEnd w:id="0"/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91269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3E3398" w:rsidR="006F03E6" w:rsidTr="00D81448">
        <w:tc>
          <w:tcPr>
            <w:tcW w:w="11194" w:type="dxa"/>
            <w:shd w:val="clear" w:color="auto" w:fill="D9D9D9"/>
          </w:tcPr>
          <w:p w:rsidRPr="003E3398" w:rsidR="006F03E6" w:rsidP="004A39CC" w:rsidRDefault="006F03E6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OBRIGAÇÕES DO PROPRIETÁRIO</w:t>
            </w:r>
          </w:p>
        </w:tc>
      </w:tr>
      <w:tr w:rsidRPr="00D710F0" w:rsidR="001273CE" w:rsidTr="00D81448">
        <w:tc>
          <w:tcPr>
            <w:tcW w:w="11194" w:type="dxa"/>
            <w:shd w:val="clear" w:color="auto" w:fill="auto"/>
          </w:tcPr>
          <w:p w:rsidRPr="003E3398" w:rsidR="001273CE" w:rsidP="00E5611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</w:t>
            </w:r>
            <w:r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elevação</w:t>
            </w:r>
            <w:r w:rsidR="00E56114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,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responsável pela utilização, </w:t>
            </w:r>
            <w:r w:rsidRPr="003E3398"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conservação</w:t>
            </w:r>
            <w:r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, </w:t>
            </w:r>
            <w:r w:rsidRPr="003E3398"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manutenção</w:t>
            </w:r>
            <w:r w:rsidR="00E6425E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e inspecção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da mesma, de acordo com as condições de segurança regulamenta</w:t>
            </w:r>
            <w:r w:rsidRPr="003E3398" w:rsidR="00002D8C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res, estabelecidas pelo Decreto Legislativo Regional n.º 7/2016/M de 18/02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, está obrigado a e</w:t>
            </w:r>
            <w:r w:rsidRPr="003E3398">
              <w:rPr>
                <w:rStyle w:val="A0"/>
                <w:rFonts w:cs="Calibri"/>
                <w:sz w:val="12"/>
                <w:szCs w:val="12"/>
                <w:lang w:eastAsia="pt-PT"/>
              </w:rPr>
              <w:t>mpreender as acções oportunas para que dentro do prazo estabelecido se</w:t>
            </w:r>
            <w:r w:rsidR="003B526D">
              <w:rPr>
                <w:rStyle w:val="A0"/>
                <w:rFonts w:cs="Calibri"/>
                <w:sz w:val="12"/>
                <w:szCs w:val="12"/>
                <w:lang w:eastAsia="pt-PT"/>
              </w:rPr>
              <w:t xml:space="preserve"> proceda ao cumprimento das deficiências </w:t>
            </w:r>
            <w:r w:rsidRPr="003E3398">
              <w:rPr>
                <w:rStyle w:val="A0"/>
                <w:rFonts w:cs="Calibri"/>
                <w:sz w:val="12"/>
                <w:szCs w:val="12"/>
                <w:lang w:eastAsia="pt-PT"/>
              </w:rPr>
              <w:t>indicadas neste relatório de inspecção.</w:t>
            </w:r>
          </w:p>
        </w:tc>
      </w:tr>
      <w:tr w:rsidRPr="00D710F0" w:rsidR="001273CE" w:rsidTr="00D81448">
        <w:tc>
          <w:tcPr>
            <w:tcW w:w="11194" w:type="dxa"/>
            <w:shd w:val="clear" w:color="auto" w:fill="D9D9D9"/>
          </w:tcPr>
          <w:p w:rsidRPr="003E3398" w:rsidR="001273CE" w:rsidP="004518B3" w:rsidRDefault="001273CE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 xml:space="preserve">EM RELAÇÃO </w:t>
            </w:r>
            <w:r w:rsidR="004518B3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ÀS</w:t>
            </w: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 xml:space="preserve"> DEFICIÊNCIAS INDICADAS NO RELATÓRIO</w:t>
            </w:r>
          </w:p>
        </w:tc>
      </w:tr>
      <w:tr w:rsidRPr="00D710F0" w:rsidR="001273CE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3E3398" w:rsidR="001273CE" w:rsidP="008A38B5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Aprovado: </w:t>
            </w:r>
            <w:r w:rsidR="008A38B5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ão foram detectadas deficiências na instalação, no decorrer da inspecção.</w:t>
            </w:r>
          </w:p>
        </w:tc>
      </w:tr>
      <w:tr w:rsidRPr="00D710F0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3E3398" w:rsidR="001273CE" w:rsidP="00974EE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Aprovado com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deficiências: foram detectadas deficiências classe</w:t>
            </w:r>
            <w:r w:rsidRPr="003E3398" w:rsidR="008E6D3C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C3 que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correspondem a situações 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de baixo risco,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que não apresentam um risco dire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c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to para a segurança de pessoas e bens, cuj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o cumprimento deve ser verificadona próxima inspecção periódica.</w:t>
            </w:r>
          </w:p>
        </w:tc>
      </w:tr>
      <w:tr w:rsidRPr="00D710F0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3E3398" w:rsidR="001273CE" w:rsidP="008A1E5F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Reprovado: foram detectadas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deficiências classe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C2</w:t>
            </w:r>
            <w:r w:rsidRPr="003E3398" w:rsidR="008A1E5F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correspondem a situações de 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risco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médio par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 a segurança de pessoas e bens cujo cumprimento deve ser assegurado no prazo de 90 dias.Exig</w:t>
            </w:r>
            <w:r w:rsidRPr="003E3398" w:rsidR="004C538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ência d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 uma reinspecção para verificação </w:t>
            </w:r>
            <w:r w:rsidRPr="003E3398" w:rsidR="004C538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do cumprimento 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das mesmas.</w:t>
            </w:r>
          </w:p>
        </w:tc>
      </w:tr>
      <w:tr w:rsidRPr="00D710F0" w:rsidR="001273CE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3E3398" w:rsidR="001273CE" w:rsidP="008A1E5F" w:rsidRDefault="001273CE">
            <w:pPr>
              <w:ind w:right="-97"/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Imobilização: foram detectad</w:t>
            </w:r>
            <w:r w:rsidRPr="003E3398" w:rsidR="00D8144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 cláusulas tipo C1</w:t>
            </w:r>
            <w:r w:rsidRPr="003E3398" w:rsidR="008A1E5F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correspondem a situações de 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risco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 para a segurança de pessoas e bens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 justificam a imediata imobilização da instalação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. 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Exigência de uma reinspecção para verificação do cumprimento das mesmas </w:t>
            </w:r>
            <w:r w:rsidRPr="003E3398" w:rsidR="00F26646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para a colocação da instalação em serviço.</w:t>
            </w:r>
          </w:p>
        </w:tc>
      </w:tr>
      <w:tr w:rsidRPr="00D710F0" w:rsidR="001273CE" w:rsidTr="00D81448">
        <w:tc>
          <w:tcPr>
            <w:tcW w:w="11194" w:type="dxa"/>
            <w:shd w:val="clear" w:color="auto" w:fill="D9D9D9"/>
          </w:tcPr>
          <w:p w:rsidRPr="003E3398" w:rsidR="001273CE" w:rsidP="00CA40A5" w:rsidRDefault="00CA40A5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*DESPACHO N.º 14/2016/DRET: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Tipificação </w:t>
            </w:r>
            <w:r w:rsidRPr="003E3398" w:rsidR="001273C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das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Deficiências </w:t>
            </w:r>
            <w:r w:rsidRPr="003E3398" w:rsidR="00392A1A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nos termos do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ponto 8 do Capítulo I do anexo III do Decreto Legislativo Regional n.º 7/2016/M de 18 de Fevereiro.</w:t>
            </w:r>
          </w:p>
        </w:tc>
      </w:tr>
    </w:tbl>
    <w:p w:rsidR="00FF44AB" w:rsidRDefault="00FF44AB">
      <w:pPr>
        <w:tabs>
          <w:tab w:val="clear" w:pos="288"/>
        </w:tabs>
        <w:rPr>
          <w:lang w:val="pt-PT"/>
        </w:rPr>
      </w:pPr>
    </w:p>
    <w:p w:rsidR="00A13AA0" w:rsidP="00BA61B9" w:rsidRDefault="00A13AA0">
      <w:pPr>
        <w:rPr>
          <w:lang w:val="pt-PT"/>
        </w:rPr>
      </w:pPr>
    </w:p>
    <w:sectPr w:rsidR="00A13AA0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293" w:rsidRDefault="00EE3293" w:rsidP="00816498">
      <w:r>
        <w:separator/>
      </w:r>
    </w:p>
  </w:endnote>
  <w:endnote w:type="continuationSeparator" w:id="1">
    <w:p w:rsidR="00EE3293" w:rsidRDefault="00EE3293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7B2CE7" w:rsidP="00DA647D">
    <w:pPr>
      <w:pStyle w:val="Footer"/>
    </w:pPr>
    <w:r w:rsidRPr="007B2CE7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D710F0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D710F0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7B2CE7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7B2CE7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E75BF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7B2CE7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7B2CE7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7B2CE7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E75BF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7B2CE7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7B2CE7" w:rsidP="00DB2882">
    <w:pPr>
      <w:pStyle w:val="Footer"/>
      <w:rPr>
        <w:sz w:val="16"/>
        <w:szCs w:val="16"/>
      </w:rPr>
    </w:pPr>
    <w:r w:rsidRPr="007B2CE7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975"/>
      <w:gridCol w:w="6242"/>
      <w:gridCol w:w="2126"/>
    </w:tblGrid>
    <w:tr w:rsidR="00DA457D" w:rsidRPr="00D710F0" w:rsidTr="0043593B">
      <w:trPr>
        <w:trHeight w:val="828"/>
      </w:trPr>
      <w:tc>
        <w:tcPr>
          <w:tcW w:w="2975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 w:rsidR="0043593B">
            <w:rPr>
              <w:sz w:val="14"/>
              <w:szCs w:val="14"/>
              <w:lang w:val="pt-PT" w:eastAsia="pt-PT"/>
            </w:rPr>
            <w:t xml:space="preserve"> e DRET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242" w:type="dxa"/>
        </w:tcPr>
        <w:p w:rsidR="00DA457D" w:rsidRDefault="00DA457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P</w:t>
          </w:r>
          <w:r>
            <w:rPr>
              <w:sz w:val="14"/>
              <w:szCs w:val="14"/>
              <w:lang w:val="pt-PT" w:eastAsia="pt-PT"/>
            </w:rPr>
            <w:t>ó</w:t>
          </w:r>
          <w:r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A457D" w:rsidRPr="000B2897" w:rsidRDefault="00DA457D" w:rsidP="000A3ECB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="000A3ECB" w:rsidRPr="0054391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="000A3ECB">
            <w:rPr>
              <w:sz w:val="14"/>
              <w:szCs w:val="14"/>
              <w:lang w:val="pt-PT" w:eastAsia="pt-PT"/>
            </w:rPr>
            <w:t xml:space="preserve">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7B2CE7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7B2CE7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3E75BF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7B2CE7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7B2CE7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7B2CE7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3E75BF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7B2CE7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625FB2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625FB2">
            <w:rPr>
              <w:sz w:val="14"/>
              <w:szCs w:val="14"/>
              <w:lang w:val="pt-PT" w:eastAsia="pt-PT"/>
            </w:rPr>
            <w:t>229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293" w:rsidRDefault="00EE3293" w:rsidP="00816498">
      <w:r>
        <w:separator/>
      </w:r>
    </w:p>
  </w:footnote>
  <w:footnote w:type="continuationSeparator" w:id="1">
    <w:p w:rsidR="00EE3293" w:rsidRDefault="00EE3293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FF44AB" w:rsidP="002F5DF5">
          <w:pPr>
            <w:pStyle w:val="Style3"/>
            <w:rPr>
              <w:szCs w:val="20"/>
              <w:lang w:eastAsia="pt-PT"/>
            </w:rPr>
          </w:pPr>
          <w:r w:rsidRPr="00FF44AB">
            <w:rPr>
              <w:noProof/>
              <w:szCs w:val="20"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2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FF44AB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FF44AB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2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FF44AB" w:rsidP="00457319">
          <w:pPr>
            <w:pStyle w:val="Style3"/>
            <w:rPr>
              <w:szCs w:val="20"/>
              <w:lang w:eastAsia="pt-PT"/>
            </w:rPr>
          </w:pPr>
          <w:r w:rsidRPr="00FF44AB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9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FF44AB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FF44AB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7170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05771"/>
    <w:rsid w:val="00002D8C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94F5D"/>
    <w:rsid w:val="000A1280"/>
    <w:rsid w:val="000A30F4"/>
    <w:rsid w:val="000A3ECB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65F42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5AF5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1797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62E1"/>
    <w:rsid w:val="002816EF"/>
    <w:rsid w:val="002819D0"/>
    <w:rsid w:val="00284757"/>
    <w:rsid w:val="0028577F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2A1A"/>
    <w:rsid w:val="003941AC"/>
    <w:rsid w:val="003A07D3"/>
    <w:rsid w:val="003A3DCD"/>
    <w:rsid w:val="003A7AB8"/>
    <w:rsid w:val="003B0DD2"/>
    <w:rsid w:val="003B226A"/>
    <w:rsid w:val="003B4D6D"/>
    <w:rsid w:val="003B526D"/>
    <w:rsid w:val="003B5795"/>
    <w:rsid w:val="003B65A9"/>
    <w:rsid w:val="003C693B"/>
    <w:rsid w:val="003D00B3"/>
    <w:rsid w:val="003D65C4"/>
    <w:rsid w:val="003D68F2"/>
    <w:rsid w:val="003E3398"/>
    <w:rsid w:val="003E75BF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3593B"/>
    <w:rsid w:val="0044316C"/>
    <w:rsid w:val="00446120"/>
    <w:rsid w:val="004515ED"/>
    <w:rsid w:val="004518B3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5387"/>
    <w:rsid w:val="004C6BF0"/>
    <w:rsid w:val="004D49F1"/>
    <w:rsid w:val="004E21AD"/>
    <w:rsid w:val="004F7776"/>
    <w:rsid w:val="00512968"/>
    <w:rsid w:val="00517113"/>
    <w:rsid w:val="005178BB"/>
    <w:rsid w:val="00520427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6740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5FB2"/>
    <w:rsid w:val="00626B17"/>
    <w:rsid w:val="00637E94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97F03"/>
    <w:rsid w:val="007A63D8"/>
    <w:rsid w:val="007B1B9B"/>
    <w:rsid w:val="007B2CE7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1E5F"/>
    <w:rsid w:val="008A38B5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6D3C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74EEB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30D1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40A5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E60DB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10F0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5771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56114"/>
    <w:rsid w:val="00E62036"/>
    <w:rsid w:val="00E6425E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2806"/>
    <w:rsid w:val="00EC6355"/>
    <w:rsid w:val="00ED5B71"/>
    <w:rsid w:val="00ED70EA"/>
    <w:rsid w:val="00EE2462"/>
    <w:rsid w:val="00EE3293"/>
    <w:rsid w:val="00EF0D8A"/>
    <w:rsid w:val="00EF11F9"/>
    <w:rsid w:val="00EF1A21"/>
    <w:rsid w:val="00EF3ADE"/>
    <w:rsid w:val="00EF7F54"/>
    <w:rsid w:val="00F15DC3"/>
    <w:rsid w:val="00F20FFB"/>
    <w:rsid w:val="00F257BE"/>
    <w:rsid w:val="00F26646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D66A7"/>
    <w:rsid w:val="00FE0514"/>
    <w:rsid w:val="00FE09DD"/>
    <w:rsid w:val="00FE2F5A"/>
    <w:rsid w:val="00FE6C39"/>
    <w:rsid w:val="00FE78F8"/>
    <w:rsid w:val="00FF4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w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3991-D430-4635-9CC4-A5EB74CC2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Relatorio_Template_V1_Summary_Madeira</Template>
  <TotalTime>12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3700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7</cp:revision>
  <dcterms:created xsi:type="dcterms:W3CDTF">2016-07-15T11:28:00Z</dcterms:created>
  <dcterms:modified xsi:type="dcterms:W3CDTF">2019-09-27T06:50:00Z</dcterms:modified>
</cp:coreProperties>
</file>