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CDE" w:rsidP="000F1CDE" w:rsidRDefault="000F1CDE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0F1CDE" w:rsidP="000F1CDE" w:rsidRDefault="000F1CDE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Pr="008A6427" w:rsidR="000F1CDE" w:rsidP="000F1CDE" w:rsidRDefault="000F1CDE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 w:rsidRPr="008A6427">
        <w:rPr>
          <w:rFonts w:ascii="Arial" w:hAnsi="Arial" w:cs="Arial"/>
          <w:bCs/>
          <w:sz w:val="20"/>
          <w:szCs w:val="24"/>
        </w:rPr>
        <w:t>Exmº. Sr.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>[#customerName#]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[#CustomerAddress#] , </w:t>
      </w:r>
      <w:r>
        <w:rPr>
          <w:rFonts w:ascii="Arial" w:hAnsi="Arial" w:cs="Arial"/>
          <w:bCs/>
          <w:sz w:val="20"/>
          <w:szCs w:val="24"/>
        </w:rPr>
        <w:t>[#CustomerDoor#]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>[#CustomerFloor#]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 xml:space="preserve">[#CustomerCodPostal#]- </w:t>
      </w:r>
      <w:r>
        <w:rPr>
          <w:rFonts w:ascii="Arial" w:hAnsi="Arial" w:cs="Arial"/>
          <w:bCs/>
          <w:sz w:val="20"/>
          <w:szCs w:val="24"/>
          <w:lang w:val="pt-PT"/>
        </w:rPr>
        <w:t>[#CustomerLocal#]</w:t>
      </w:r>
    </w:p>
    <w:p w:rsidRPr="008A6427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8A6427" w:rsidR="000F1CDE" w:rsidP="000F1CDE" w:rsidRDefault="000F1CDE">
      <w:pPr>
        <w:spacing w:after="0" w:line="240" w:lineRule="auto"/>
        <w:ind w:left="4060"/>
        <w:rPr>
          <w:rFonts w:ascii="Arial" w:hAnsi="Arial" w:cs="Arial"/>
          <w:sz w:val="20"/>
          <w:szCs w:val="24"/>
          <w:lang w:val="pt-PT"/>
        </w:rPr>
      </w:pPr>
    </w:p>
    <w:p w:rsidRPr="008A6427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  <w:r w:rsidRPr="000F1CDE">
        <w:rPr>
          <w:rFonts w:ascii="Arial" w:hAnsi="Arial" w:cs="Arial"/>
          <w:bCs/>
          <w:sz w:val="20"/>
          <w:szCs w:val="24"/>
          <w:lang w:val="pt-PT"/>
        </w:rPr>
        <w:t xml:space="preserve">Data: </w:t>
      </w:r>
      <w:r w:rsidR="00D15D7A">
        <w:rPr>
          <w:rFonts w:ascii="Arial" w:hAnsi="Arial" w:cs="Arial"/>
          <w:bCs/>
          <w:sz w:val="20"/>
          <w:szCs w:val="24"/>
        </w:rPr>
        <w:fldChar w:fldCharType="begin"/>
      </w:r>
      <w:r>
        <w:rPr>
          <w:rFonts w:ascii="Arial" w:hAnsi="Arial" w:cs="Arial"/>
          <w:bCs/>
          <w:sz w:val="20"/>
          <w:szCs w:val="24"/>
        </w:rPr>
        <w:instrText xml:space="preserve"> TIME \@ "d' de 'MMMM' de 'yyyy" </w:instrText>
      </w:r>
      <w:r w:rsidR="00D15D7A">
        <w:rPr>
          <w:rFonts w:ascii="Arial" w:hAnsi="Arial" w:cs="Arial"/>
          <w:bCs/>
          <w:sz w:val="20"/>
          <w:szCs w:val="24"/>
        </w:rPr>
        <w:fldChar w:fldCharType="separate"/>
      </w:r>
      <w:r w:rsidR="001153B7">
        <w:rPr>
          <w:rFonts w:ascii="Arial" w:hAnsi="Arial" w:cs="Arial"/>
          <w:bCs/>
          <w:noProof/>
          <w:sz w:val="20"/>
          <w:szCs w:val="24"/>
        </w:rPr>
        <w:t>30 de September de 2019</w:t>
      </w:r>
      <w:r w:rsidR="00D15D7A">
        <w:rPr>
          <w:rFonts w:ascii="Arial" w:hAnsi="Arial" w:cs="Arial"/>
          <w:bCs/>
          <w:sz w:val="20"/>
          <w:szCs w:val="24"/>
        </w:rPr>
        <w:fldChar w:fldCharType="end"/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Processo: </w:t>
      </w:r>
      <w:r>
        <w:rPr>
          <w:rFonts w:ascii="Arial" w:hAnsi="Arial" w:cs="Arial"/>
          <w:sz w:val="20"/>
          <w:szCs w:val="24"/>
          <w:lang w:val="pt-PT"/>
        </w:rPr>
        <w:t>[#ProcessNumber#]</w:t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rPr>
          <w:rFonts w:ascii="Arial" w:hAnsi="Arial" w:cs="Arial"/>
          <w:b/>
          <w:sz w:val="20"/>
          <w:szCs w:val="24"/>
          <w:lang w:val="pt-PT"/>
        </w:rPr>
      </w:pPr>
      <w:r>
        <w:rPr>
          <w:rFonts w:ascii="Arial" w:hAnsi="Arial" w:cs="Arial"/>
          <w:b/>
          <w:sz w:val="20"/>
          <w:szCs w:val="24"/>
          <w:lang w:val="pt-PT"/>
        </w:rPr>
        <w:t xml:space="preserve">Assunto: Relatório de </w:t>
      </w:r>
      <w:r>
        <w:rPr>
          <w:rFonts w:ascii="Arial" w:hAnsi="Arial" w:cs="Arial"/>
          <w:b/>
          <w:sz w:val="20"/>
          <w:szCs w:val="24"/>
          <w:lang w:val="pt-PT"/>
        </w:rPr>
        <w:t>[#InspectionType#]</w:t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Na sequência da inspecção periódica realizada tenho o prazer de enviar a V. Exª o Relatório de </w:t>
      </w:r>
      <w:r>
        <w:rPr>
          <w:rFonts w:ascii="Arial" w:hAnsi="Arial" w:cs="Arial"/>
          <w:sz w:val="20"/>
          <w:szCs w:val="24"/>
          <w:lang w:val="pt-PT"/>
        </w:rPr>
        <w:t>[#InspectionType#]</w:t>
      </w:r>
      <w:r>
        <w:rPr>
          <w:rFonts w:ascii="Arial" w:hAnsi="Arial" w:cs="Arial"/>
          <w:sz w:val="20"/>
          <w:szCs w:val="24"/>
          <w:lang w:val="pt-PT"/>
        </w:rPr>
        <w:t xml:space="preserve"> respeitante ao processo acima referido.</w:t>
      </w: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7760FA" w:rsidR="007760FA" w:rsidP="007760FA" w:rsidRDefault="007760FA">
      <w:pPr>
        <w:jc w:val="both"/>
        <w:rPr>
          <w:rFonts w:ascii="Arial" w:hAnsi="Arial" w:cs="Arial"/>
          <w:sz w:val="20"/>
          <w:szCs w:val="24"/>
          <w:lang w:val="pt-PT"/>
        </w:rPr>
      </w:pPr>
      <w:r w:rsidRPr="007760FA">
        <w:rPr>
          <w:rFonts w:ascii="Arial" w:hAnsi="Arial" w:cs="Arial"/>
          <w:sz w:val="20"/>
          <w:szCs w:val="24"/>
          <w:lang w:val="pt-PT"/>
        </w:rPr>
        <w:t>Localização da escada/Tapete Rolante:</w:t>
      </w:r>
    </w:p>
    <w:p w:rsidRPr="007760FA" w:rsidR="007760FA" w:rsidP="007760FA" w:rsidRDefault="007760FA">
      <w:pPr>
        <w:jc w:val="both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ab/>
      </w:r>
      <w:r w:rsidR="007760FA">
        <w:rPr>
          <w:rFonts w:ascii="Arial" w:hAnsi="Arial" w:cs="Arial"/>
          <w:sz w:val="20"/>
          <w:szCs w:val="24"/>
          <w:lang w:val="pt-PT"/>
        </w:rPr>
        <w:tab/>
      </w:r>
      <w:r w:rsidR="007760FA">
        <w:rPr>
          <w:rFonts w:ascii="Arial" w:hAnsi="Arial" w:cs="Arial"/>
          <w:sz w:val="20"/>
          <w:szCs w:val="24"/>
          <w:lang w:val="pt-PT"/>
        </w:rPr>
        <w:tab/>
      </w:r>
      <w:r>
        <w:rPr>
          <w:rFonts w:ascii="Arial" w:hAnsi="Arial" w:cs="Arial"/>
          <w:sz w:val="20"/>
          <w:szCs w:val="24"/>
          <w:lang w:val="pt-PT"/>
        </w:rPr>
        <w:t>[#ObjectAddress#], [#ObjectDoor#]</w:t>
      </w:r>
      <w:r>
        <w:rPr>
          <w:rFonts w:ascii="Arial" w:hAnsi="Arial" w:cs="Arial"/>
          <w:sz w:val="20"/>
          <w:szCs w:val="24"/>
          <w:lang w:val="pt-PT"/>
        </w:rPr>
        <w:t>[#ObjectFloor#]</w:t>
      </w: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ab/>
      </w:r>
      <w:r w:rsidRPr="000F1CDE">
        <w:rPr>
          <w:rFonts w:ascii="Arial" w:hAnsi="Arial" w:cs="Arial"/>
          <w:sz w:val="20"/>
          <w:szCs w:val="24"/>
          <w:lang w:val="pt-PT"/>
        </w:rPr>
        <w:tab/>
      </w:r>
      <w:r w:rsidRPr="000F1CDE">
        <w:rPr>
          <w:rFonts w:ascii="Arial" w:hAnsi="Arial" w:cs="Arial"/>
          <w:sz w:val="20"/>
          <w:szCs w:val="24"/>
          <w:lang w:val="pt-PT"/>
        </w:rPr>
        <w:tab/>
      </w:r>
      <w:bookmarkStart w:name="_GoBack" w:id="0"/>
      <w:bookmarkEnd w:id="0"/>
      <w:r>
        <w:rPr>
          <w:rFonts w:ascii="Arial" w:hAnsi="Arial" w:cs="Arial"/>
          <w:sz w:val="20"/>
          <w:szCs w:val="24"/>
          <w:lang w:val="pt-PT"/>
        </w:rPr>
        <w:t xml:space="preserve">[#ObjectCodPostal#]- </w:t>
      </w:r>
      <w:r>
        <w:rPr>
          <w:rFonts w:ascii="Arial" w:hAnsi="Arial" w:cs="Arial"/>
          <w:sz w:val="20"/>
          <w:szCs w:val="24"/>
          <w:lang w:val="pt-PT"/>
        </w:rPr>
        <w:t>[#ObjectLocal#]</w:t>
      </w: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Apresentamos os melhores cumprimentos,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Serviços Administrativos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BUREAU VERITAS RINAVE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6D4DCA" w:rsidP="000F1CDE" w:rsidRDefault="000F1CDE">
      <w:pPr>
        <w:spacing w:after="0" w:line="240" w:lineRule="auto"/>
        <w:rPr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Para qualquer assunto relacionado com a presente comunicação, favor utilizar os contactos abaixo.</w:t>
      </w:r>
    </w:p>
    <w:sectPr w:rsidRPr="008372F1" w:rsidR="006D4DCA" w:rsidSect="0094795C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341" w:right="1440" w:bottom="1135" w:left="1440" w:header="576" w:footer="28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0309" w:rsidRDefault="002C0309" w:rsidP="00ED3748">
      <w:pPr>
        <w:spacing w:after="0" w:line="240" w:lineRule="auto"/>
      </w:pPr>
      <w:r>
        <w:separator/>
      </w:r>
    </w:p>
  </w:endnote>
  <w:endnote w:type="continuationSeparator" w:id="1">
    <w:p w:rsidR="002C0309" w:rsidRDefault="002C0309" w:rsidP="00E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02" w:type="dxa"/>
      <w:tblInd w:w="-34" w:type="dxa"/>
      <w:tblLook w:val="04A0"/>
    </w:tblPr>
    <w:tblGrid>
      <w:gridCol w:w="6379"/>
      <w:gridCol w:w="3123"/>
    </w:tblGrid>
    <w:tr w:rsidR="007A53A7" w:rsidRPr="00F7364B" w:rsidTr="00361BF9">
      <w:tc>
        <w:tcPr>
          <w:tcW w:w="6379" w:type="dxa"/>
          <w:shd w:val="clear" w:color="auto" w:fill="auto"/>
        </w:tcPr>
        <w:p w:rsidR="007A53A7" w:rsidRPr="00F7364B" w:rsidRDefault="007A53A7" w:rsidP="00B04084">
          <w:pPr>
            <w:spacing w:after="0" w:line="240" w:lineRule="auto"/>
            <w:rPr>
              <w:rFonts w:ascii="Arial" w:hAnsi="Arial" w:cs="Arial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Versão  : [#VersionNumber#]</w:t>
          </w: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[#OriginalDuplicate#]</w:t>
          </w:r>
        </w:p>
      </w:tc>
    </w:tr>
    <w:tr w:rsidR="00E324BC" w:rsidRPr="00F7364B" w:rsidTr="00361BF9">
      <w:tc>
        <w:tcPr>
          <w:tcW w:w="6379" w:type="dxa"/>
          <w:shd w:val="clear" w:color="auto" w:fill="auto"/>
        </w:tcPr>
        <w:p w:rsidR="00E324BC" w:rsidRPr="00316E79" w:rsidRDefault="00E324BC" w:rsidP="00F7364B">
          <w:pPr>
            <w:spacing w:after="0" w:line="240" w:lineRule="auto"/>
            <w:rPr>
              <w:rFonts w:ascii="Arial" w:hAnsi="Arial" w:cs="Arial"/>
              <w:b/>
              <w:color w:val="767171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E324BC" w:rsidRPr="00F7364B" w:rsidRDefault="00E324BC" w:rsidP="00F7364B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  <w:tr w:rsidR="00E324BC" w:rsidRPr="008A6427" w:rsidTr="00361BF9">
      <w:tc>
        <w:tcPr>
          <w:tcW w:w="9502" w:type="dxa"/>
          <w:gridSpan w:val="2"/>
          <w:shd w:val="clear" w:color="auto" w:fill="auto"/>
        </w:tcPr>
        <w:p w:rsid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5"/>
              <w:szCs w:val="15"/>
              <w:lang w:val="pt-PT"/>
            </w:rPr>
            <w:t>BUREAU VERITAS RINAVE</w:t>
          </w:r>
        </w:p>
        <w:p w:rsidR="00316E79" w:rsidRDefault="00316E79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>
            <w:rPr>
              <w:rFonts w:ascii="Arial" w:hAnsi="Arial" w:cs="Arial"/>
              <w:color w:val="767171"/>
              <w:sz w:val="15"/>
              <w:szCs w:val="15"/>
              <w:lang w:val="pt-PT"/>
            </w:rPr>
            <w:t>www.bureauveritas.pt</w:t>
          </w:r>
        </w:p>
        <w:p w:rsidR="00E324BC" w:rsidRP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pt-PT"/>
            </w:rPr>
          </w:pPr>
          <w:r w:rsidRP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info@pt.bureauveritas.pt</w:t>
          </w:r>
          <w:r w:rsid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–N.º Nacional 707 200 542</w:t>
          </w:r>
        </w:p>
      </w:tc>
    </w:tr>
  </w:tbl>
  <w:p w:rsidR="00B35936" w:rsidRPr="00316E79" w:rsidRDefault="00D15D7A" w:rsidP="00FC7ABD">
    <w:pPr>
      <w:pStyle w:val="Footer"/>
      <w:tabs>
        <w:tab w:val="left" w:pos="1560"/>
      </w:tabs>
      <w:rPr>
        <w:lang w:val="pt-PT"/>
      </w:rPr>
    </w:pPr>
    <w:r w:rsidRPr="00D15D7A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-70.05pt;margin-top:-49.5pt;width:13.35pt;height:7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  <w:r w:rsidR="00FC7ABD" w:rsidRPr="00316E79">
      <w:rPr>
        <w:lang w:val="pt-PT"/>
      </w:rPr>
      <w:tab/>
    </w:r>
    <w:r w:rsidR="00FC7ABD" w:rsidRPr="00316E79">
      <w:rPr>
        <w:lang w:val="pt-PT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95C" w:rsidRDefault="00D15D7A">
    <w:r w:rsidRPr="00D15D7A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7" type="#_x0000_t202" style="position:absolute;margin-left:-70.35pt;margin-top:14.3pt;width:13.35pt;height: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</w:p>
  <w:tbl>
    <w:tblPr>
      <w:tblW w:w="11341" w:type="dxa"/>
      <w:tblInd w:w="-885" w:type="dxa"/>
      <w:tblLook w:val="04A0"/>
    </w:tblPr>
    <w:tblGrid>
      <w:gridCol w:w="2553"/>
      <w:gridCol w:w="2835"/>
      <w:gridCol w:w="3070"/>
      <w:gridCol w:w="2883"/>
    </w:tblGrid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b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R. Marquês de Pombal</w:t>
          </w:r>
          <w:r w:rsidR="00B71221"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,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Edifício Solarplano, 1.º Lj F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ascii="Arial" w:hAnsi="Arial" w:cs="Arial"/>
              <w:color w:val="767171"/>
              <w:sz w:val="10"/>
              <w:szCs w:val="10"/>
            </w:rPr>
            <w:t>0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E324BC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597D72" w:rsidRPr="00316E79" w:rsidRDefault="00597D72" w:rsidP="00B04084">
          <w:pPr>
            <w:pStyle w:val="Footer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6"/>
              <w:szCs w:val="16"/>
            </w:rPr>
          </w:pPr>
        </w:p>
      </w:tc>
    </w:tr>
    <w:tr w:rsidR="00597D72" w:rsidRPr="00725731" w:rsidTr="00316E79">
      <w:tc>
        <w:tcPr>
          <w:tcW w:w="2553" w:type="dxa"/>
          <w:shd w:val="clear" w:color="auto" w:fill="auto"/>
          <w:vAlign w:val="center"/>
        </w:tcPr>
        <w:p w:rsidR="00597D72" w:rsidRPr="00316E79" w:rsidRDefault="00597D72">
          <w:pPr>
            <w:pStyle w:val="Footer"/>
            <w:rPr>
              <w:rFonts w:ascii="Arial" w:hAnsi="Arial" w:cs="Arial"/>
              <w:color w:val="767171"/>
              <w:sz w:val="10"/>
              <w:szCs w:val="10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597D72" w:rsidRPr="00725731" w:rsidTr="00316E79">
      <w:tc>
        <w:tcPr>
          <w:tcW w:w="2553" w:type="dxa"/>
          <w:shd w:val="clear" w:color="auto" w:fill="auto"/>
          <w:vAlign w:val="center"/>
        </w:tcPr>
        <w:p w:rsidR="00597D72" w:rsidRPr="00316E79" w:rsidRDefault="00597D72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725731" w:rsidRPr="00725731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</w:p>
      </w:tc>
    </w:tr>
    <w:tr w:rsidR="00725731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32"/>
              <w:szCs w:val="32"/>
            </w:rPr>
          </w:pPr>
        </w:p>
      </w:tc>
    </w:tr>
    <w:tr w:rsidR="00725731" w:rsidRPr="008A6427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788" w:type="dxa"/>
          <w:gridSpan w:val="3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8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FC7ABD" w:rsidRPr="00C32692" w:rsidRDefault="00FC7ABD" w:rsidP="0094795C">
    <w:pPr>
      <w:pStyle w:val="Footer"/>
      <w:rPr>
        <w:sz w:val="2"/>
        <w:szCs w:val="2"/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0309" w:rsidRDefault="002C0309" w:rsidP="00ED3748">
      <w:pPr>
        <w:spacing w:after="0" w:line="240" w:lineRule="auto"/>
      </w:pPr>
      <w:r>
        <w:separator/>
      </w:r>
    </w:p>
  </w:footnote>
  <w:footnote w:type="continuationSeparator" w:id="1">
    <w:p w:rsidR="002C0309" w:rsidRDefault="002C0309" w:rsidP="00E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4822"/>
      <w:gridCol w:w="4818"/>
    </w:tblGrid>
    <w:tr w:rsidR="0084006B" w:rsidRPr="00F7364B" w:rsidTr="00F7364B">
      <w:tc>
        <w:tcPr>
          <w:tcW w:w="4822" w:type="dxa"/>
          <w:shd w:val="clear" w:color="auto" w:fill="auto"/>
          <w:vAlign w:val="center"/>
        </w:tcPr>
        <w:p w:rsidR="0084006B" w:rsidRPr="00F7364B" w:rsidRDefault="0084006B" w:rsidP="00F7364B">
          <w:pPr>
            <w:pStyle w:val="Header"/>
            <w:jc w:val="both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818" w:type="dxa"/>
          <w:shd w:val="clear" w:color="auto" w:fill="auto"/>
          <w:vAlign w:val="center"/>
        </w:tcPr>
        <w:p w:rsidR="0084006B" w:rsidRPr="00F7364B" w:rsidRDefault="0084006B" w:rsidP="00316E79">
          <w:pPr>
            <w:pStyle w:val="Header"/>
            <w:jc w:val="right"/>
            <w:rPr>
              <w:rFonts w:ascii="Arial" w:hAnsi="Arial" w:cs="Arial"/>
              <w:sz w:val="14"/>
              <w:szCs w:val="14"/>
            </w:rPr>
          </w:pPr>
        </w:p>
      </w:tc>
    </w:tr>
    <w:tr w:rsidR="00F97947" w:rsidRPr="00F7364B" w:rsidTr="00F7364B">
      <w:trPr>
        <w:trHeight w:val="1525"/>
      </w:trPr>
      <w:tc>
        <w:tcPr>
          <w:tcW w:w="4822" w:type="dxa"/>
          <w:shd w:val="clear" w:color="auto" w:fill="auto"/>
          <w:vAlign w:val="center"/>
        </w:tcPr>
        <w:p w:rsidR="00F97947" w:rsidRPr="00F7364B" w:rsidRDefault="001153B7" w:rsidP="00F7364B">
          <w:pPr>
            <w:pStyle w:val="Header"/>
            <w:jc w:val="both"/>
          </w:pPr>
          <w:r w:rsidRPr="001153B7">
            <w:rPr>
              <w:noProof/>
            </w:rPr>
            <w:drawing>
              <wp:inline distT="0" distB="0" distL="0" distR="0">
                <wp:extent cx="828675" cy="1019175"/>
                <wp:effectExtent l="19050" t="0" r="9525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8" w:type="dxa"/>
          <w:shd w:val="clear" w:color="auto" w:fill="auto"/>
          <w:vAlign w:val="center"/>
        </w:tcPr>
        <w:p w:rsidR="00F97947" w:rsidRPr="00F7364B" w:rsidRDefault="00F97947" w:rsidP="00F7364B">
          <w:pPr>
            <w:pStyle w:val="Header"/>
            <w:jc w:val="right"/>
          </w:pPr>
        </w:p>
      </w:tc>
    </w:tr>
  </w:tbl>
  <w:p w:rsidR="00C35E7E" w:rsidRDefault="00DC381F" w:rsidP="00F97947">
    <w:pPr>
      <w:pStyle w:val="Header"/>
      <w:tabs>
        <w:tab w:val="left" w:pos="7560"/>
      </w:tabs>
    </w:pPr>
    <w:r>
      <w:tab/>
    </w:r>
    <w:r>
      <w:tab/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9640"/>
    </w:tblGrid>
    <w:tr w:rsidR="00855F3C" w:rsidRPr="00F7364B" w:rsidTr="00855F3C">
      <w:trPr>
        <w:trHeight w:val="1976"/>
      </w:trPr>
      <w:tc>
        <w:tcPr>
          <w:tcW w:w="9640" w:type="dxa"/>
          <w:shd w:val="clear" w:color="auto" w:fill="auto"/>
          <w:vAlign w:val="center"/>
        </w:tcPr>
        <w:p w:rsidR="00855F3C" w:rsidRPr="00F7364B" w:rsidRDefault="001153B7" w:rsidP="00855F3C">
          <w:pPr>
            <w:pStyle w:val="Header"/>
            <w:jc w:val="center"/>
            <w:rPr>
              <w:rFonts w:ascii="Arial" w:hAnsi="Arial" w:cs="Arial"/>
              <w:sz w:val="14"/>
              <w:szCs w:val="14"/>
            </w:rPr>
          </w:pPr>
          <w:r w:rsidRPr="001153B7">
            <w:rPr>
              <w:noProof/>
            </w:rPr>
            <w:drawing>
              <wp:inline distT="0" distB="0" distL="0" distR="0">
                <wp:extent cx="828675" cy="101917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637A4" w:rsidRDefault="006637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3308"/>
    <w:multiLevelType w:val="hybridMultilevel"/>
    <w:tmpl w:val="CEF63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A2E11"/>
    <w:multiLevelType w:val="hybridMultilevel"/>
    <w:tmpl w:val="01768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9458">
      <o:colormru v:ext="edit" colors="#c00,red,#900,#a50021,#bc2a34,#ed1f41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16E79"/>
    <w:rsid w:val="00004104"/>
    <w:rsid w:val="0000417C"/>
    <w:rsid w:val="0000441B"/>
    <w:rsid w:val="000049A6"/>
    <w:rsid w:val="000109A2"/>
    <w:rsid w:val="00011C0E"/>
    <w:rsid w:val="0001452C"/>
    <w:rsid w:val="00022AC9"/>
    <w:rsid w:val="00034DA1"/>
    <w:rsid w:val="00046B8E"/>
    <w:rsid w:val="000553FA"/>
    <w:rsid w:val="00061FEA"/>
    <w:rsid w:val="00062B5F"/>
    <w:rsid w:val="00066B03"/>
    <w:rsid w:val="00067E43"/>
    <w:rsid w:val="00071993"/>
    <w:rsid w:val="00074369"/>
    <w:rsid w:val="0007506D"/>
    <w:rsid w:val="00086B6E"/>
    <w:rsid w:val="00087148"/>
    <w:rsid w:val="00091280"/>
    <w:rsid w:val="00092663"/>
    <w:rsid w:val="000A0EDB"/>
    <w:rsid w:val="000A3C9A"/>
    <w:rsid w:val="000B196C"/>
    <w:rsid w:val="000B4BC3"/>
    <w:rsid w:val="000B7653"/>
    <w:rsid w:val="000C1FA1"/>
    <w:rsid w:val="000C3BE1"/>
    <w:rsid w:val="000C42AF"/>
    <w:rsid w:val="000C5C3E"/>
    <w:rsid w:val="000C74A8"/>
    <w:rsid w:val="000E6F58"/>
    <w:rsid w:val="000F1CDE"/>
    <w:rsid w:val="000F4567"/>
    <w:rsid w:val="000F537B"/>
    <w:rsid w:val="00103D32"/>
    <w:rsid w:val="00106DE1"/>
    <w:rsid w:val="00107477"/>
    <w:rsid w:val="00113ABE"/>
    <w:rsid w:val="001153B7"/>
    <w:rsid w:val="001234DC"/>
    <w:rsid w:val="00125E9E"/>
    <w:rsid w:val="00125FEE"/>
    <w:rsid w:val="0014569C"/>
    <w:rsid w:val="0014747E"/>
    <w:rsid w:val="0015022E"/>
    <w:rsid w:val="0015254F"/>
    <w:rsid w:val="00152855"/>
    <w:rsid w:val="001528C8"/>
    <w:rsid w:val="00153C7C"/>
    <w:rsid w:val="00153CED"/>
    <w:rsid w:val="00162C24"/>
    <w:rsid w:val="00163C77"/>
    <w:rsid w:val="00170D4B"/>
    <w:rsid w:val="001726D9"/>
    <w:rsid w:val="001738E6"/>
    <w:rsid w:val="00175877"/>
    <w:rsid w:val="00185226"/>
    <w:rsid w:val="00191FB5"/>
    <w:rsid w:val="001920AF"/>
    <w:rsid w:val="00195895"/>
    <w:rsid w:val="001969A5"/>
    <w:rsid w:val="00197C0C"/>
    <w:rsid w:val="001A132C"/>
    <w:rsid w:val="001A6011"/>
    <w:rsid w:val="001B1112"/>
    <w:rsid w:val="001D563C"/>
    <w:rsid w:val="001F092E"/>
    <w:rsid w:val="001F489E"/>
    <w:rsid w:val="001F4AD5"/>
    <w:rsid w:val="00207408"/>
    <w:rsid w:val="0021016A"/>
    <w:rsid w:val="00220B4C"/>
    <w:rsid w:val="00223DD2"/>
    <w:rsid w:val="0022402E"/>
    <w:rsid w:val="00226194"/>
    <w:rsid w:val="002328C9"/>
    <w:rsid w:val="00234A47"/>
    <w:rsid w:val="00240D3A"/>
    <w:rsid w:val="00242B61"/>
    <w:rsid w:val="00242C9A"/>
    <w:rsid w:val="00244102"/>
    <w:rsid w:val="00252D14"/>
    <w:rsid w:val="00254395"/>
    <w:rsid w:val="00255519"/>
    <w:rsid w:val="0025606D"/>
    <w:rsid w:val="00257D7E"/>
    <w:rsid w:val="0028543A"/>
    <w:rsid w:val="00291D48"/>
    <w:rsid w:val="002970A4"/>
    <w:rsid w:val="002A61D4"/>
    <w:rsid w:val="002A7C5C"/>
    <w:rsid w:val="002B5C9D"/>
    <w:rsid w:val="002C0309"/>
    <w:rsid w:val="002C07FA"/>
    <w:rsid w:val="002C70E4"/>
    <w:rsid w:val="002D0054"/>
    <w:rsid w:val="002D139F"/>
    <w:rsid w:val="002D1B24"/>
    <w:rsid w:val="002D4F78"/>
    <w:rsid w:val="002D6A87"/>
    <w:rsid w:val="002D6D72"/>
    <w:rsid w:val="002E05A3"/>
    <w:rsid w:val="002E0E66"/>
    <w:rsid w:val="002F3E56"/>
    <w:rsid w:val="002F5541"/>
    <w:rsid w:val="002F6025"/>
    <w:rsid w:val="00302AD8"/>
    <w:rsid w:val="003107D1"/>
    <w:rsid w:val="00311B3C"/>
    <w:rsid w:val="00312DE0"/>
    <w:rsid w:val="00315915"/>
    <w:rsid w:val="00316E79"/>
    <w:rsid w:val="003208BF"/>
    <w:rsid w:val="00325FC4"/>
    <w:rsid w:val="00332130"/>
    <w:rsid w:val="003321D5"/>
    <w:rsid w:val="0033659C"/>
    <w:rsid w:val="00336E1D"/>
    <w:rsid w:val="00337B09"/>
    <w:rsid w:val="00337E50"/>
    <w:rsid w:val="00340184"/>
    <w:rsid w:val="00343AA4"/>
    <w:rsid w:val="00343DEA"/>
    <w:rsid w:val="003473EC"/>
    <w:rsid w:val="00350727"/>
    <w:rsid w:val="003522B3"/>
    <w:rsid w:val="0035303F"/>
    <w:rsid w:val="00361BF9"/>
    <w:rsid w:val="0036297C"/>
    <w:rsid w:val="00364694"/>
    <w:rsid w:val="00370025"/>
    <w:rsid w:val="00377A81"/>
    <w:rsid w:val="0038009E"/>
    <w:rsid w:val="003861F4"/>
    <w:rsid w:val="003901F5"/>
    <w:rsid w:val="00393E6C"/>
    <w:rsid w:val="00394DA7"/>
    <w:rsid w:val="003A521E"/>
    <w:rsid w:val="003A571F"/>
    <w:rsid w:val="003A7DC2"/>
    <w:rsid w:val="003A7DE8"/>
    <w:rsid w:val="003B2482"/>
    <w:rsid w:val="003B27D9"/>
    <w:rsid w:val="003B5E55"/>
    <w:rsid w:val="003C221C"/>
    <w:rsid w:val="003C4BB2"/>
    <w:rsid w:val="003D1330"/>
    <w:rsid w:val="003D6BA9"/>
    <w:rsid w:val="003E4937"/>
    <w:rsid w:val="003F139D"/>
    <w:rsid w:val="003F1B5D"/>
    <w:rsid w:val="003F3CB0"/>
    <w:rsid w:val="003F50E2"/>
    <w:rsid w:val="00405456"/>
    <w:rsid w:val="00411366"/>
    <w:rsid w:val="004144D4"/>
    <w:rsid w:val="00416D0E"/>
    <w:rsid w:val="00422048"/>
    <w:rsid w:val="00433DC1"/>
    <w:rsid w:val="00436872"/>
    <w:rsid w:val="004453F7"/>
    <w:rsid w:val="00445A3C"/>
    <w:rsid w:val="0045514B"/>
    <w:rsid w:val="0046039B"/>
    <w:rsid w:val="00463507"/>
    <w:rsid w:val="00474FB2"/>
    <w:rsid w:val="00484D30"/>
    <w:rsid w:val="00485D2F"/>
    <w:rsid w:val="004A1E50"/>
    <w:rsid w:val="004A7046"/>
    <w:rsid w:val="004A7220"/>
    <w:rsid w:val="004B0932"/>
    <w:rsid w:val="004B2FDA"/>
    <w:rsid w:val="004C2AED"/>
    <w:rsid w:val="004D3635"/>
    <w:rsid w:val="004E05EB"/>
    <w:rsid w:val="004E4DC6"/>
    <w:rsid w:val="004E5A6E"/>
    <w:rsid w:val="004F037F"/>
    <w:rsid w:val="0050158F"/>
    <w:rsid w:val="00502011"/>
    <w:rsid w:val="005021F9"/>
    <w:rsid w:val="00505945"/>
    <w:rsid w:val="00514232"/>
    <w:rsid w:val="00515E53"/>
    <w:rsid w:val="00522EAA"/>
    <w:rsid w:val="00525EA3"/>
    <w:rsid w:val="005279B3"/>
    <w:rsid w:val="00550D10"/>
    <w:rsid w:val="00557FF7"/>
    <w:rsid w:val="00561100"/>
    <w:rsid w:val="00563955"/>
    <w:rsid w:val="00571C34"/>
    <w:rsid w:val="00572B56"/>
    <w:rsid w:val="00597D72"/>
    <w:rsid w:val="005A2C74"/>
    <w:rsid w:val="005B0CA8"/>
    <w:rsid w:val="005B59E3"/>
    <w:rsid w:val="005C1BC7"/>
    <w:rsid w:val="005C271C"/>
    <w:rsid w:val="005C2D1B"/>
    <w:rsid w:val="005D003D"/>
    <w:rsid w:val="005D6F6F"/>
    <w:rsid w:val="005E631E"/>
    <w:rsid w:val="005F05A6"/>
    <w:rsid w:val="005F0799"/>
    <w:rsid w:val="005F0E96"/>
    <w:rsid w:val="005F23A3"/>
    <w:rsid w:val="005F5E53"/>
    <w:rsid w:val="005F5F5C"/>
    <w:rsid w:val="005F7AEA"/>
    <w:rsid w:val="00606D32"/>
    <w:rsid w:val="00620019"/>
    <w:rsid w:val="00625509"/>
    <w:rsid w:val="006258EF"/>
    <w:rsid w:val="006321F7"/>
    <w:rsid w:val="00640842"/>
    <w:rsid w:val="0064307D"/>
    <w:rsid w:val="00644DEC"/>
    <w:rsid w:val="006512C3"/>
    <w:rsid w:val="0066103A"/>
    <w:rsid w:val="0066331C"/>
    <w:rsid w:val="00663534"/>
    <w:rsid w:val="006637A4"/>
    <w:rsid w:val="00666739"/>
    <w:rsid w:val="00670317"/>
    <w:rsid w:val="00670C3D"/>
    <w:rsid w:val="00671D5E"/>
    <w:rsid w:val="0068370D"/>
    <w:rsid w:val="0069131B"/>
    <w:rsid w:val="00694CD1"/>
    <w:rsid w:val="006A1661"/>
    <w:rsid w:val="006A50F7"/>
    <w:rsid w:val="006A55CA"/>
    <w:rsid w:val="006A7D0D"/>
    <w:rsid w:val="006B5F66"/>
    <w:rsid w:val="006C2AE2"/>
    <w:rsid w:val="006C580A"/>
    <w:rsid w:val="006D0BE5"/>
    <w:rsid w:val="006D16F4"/>
    <w:rsid w:val="006D22CB"/>
    <w:rsid w:val="006D2941"/>
    <w:rsid w:val="006D3150"/>
    <w:rsid w:val="006D4DCA"/>
    <w:rsid w:val="006E05FB"/>
    <w:rsid w:val="006F07DB"/>
    <w:rsid w:val="006F0C54"/>
    <w:rsid w:val="00703F27"/>
    <w:rsid w:val="007041CC"/>
    <w:rsid w:val="007102A7"/>
    <w:rsid w:val="00714D2F"/>
    <w:rsid w:val="00716C57"/>
    <w:rsid w:val="00717CC9"/>
    <w:rsid w:val="00721B34"/>
    <w:rsid w:val="00725731"/>
    <w:rsid w:val="00730409"/>
    <w:rsid w:val="007320A7"/>
    <w:rsid w:val="00741BC8"/>
    <w:rsid w:val="00741E98"/>
    <w:rsid w:val="00747B63"/>
    <w:rsid w:val="00752A5D"/>
    <w:rsid w:val="00753671"/>
    <w:rsid w:val="007536E6"/>
    <w:rsid w:val="007607FC"/>
    <w:rsid w:val="00760FB6"/>
    <w:rsid w:val="00761687"/>
    <w:rsid w:val="0076212F"/>
    <w:rsid w:val="00765C15"/>
    <w:rsid w:val="00773675"/>
    <w:rsid w:val="007760FA"/>
    <w:rsid w:val="00780B01"/>
    <w:rsid w:val="00783482"/>
    <w:rsid w:val="00783B93"/>
    <w:rsid w:val="0078404D"/>
    <w:rsid w:val="0079012C"/>
    <w:rsid w:val="00792B94"/>
    <w:rsid w:val="00794C35"/>
    <w:rsid w:val="00797A88"/>
    <w:rsid w:val="007A0533"/>
    <w:rsid w:val="007A1294"/>
    <w:rsid w:val="007A53A7"/>
    <w:rsid w:val="007A5DEA"/>
    <w:rsid w:val="007A702F"/>
    <w:rsid w:val="007A7208"/>
    <w:rsid w:val="007A7437"/>
    <w:rsid w:val="007A7DAF"/>
    <w:rsid w:val="007B2D7E"/>
    <w:rsid w:val="007B7B2A"/>
    <w:rsid w:val="007C2347"/>
    <w:rsid w:val="007C2738"/>
    <w:rsid w:val="007C2C0C"/>
    <w:rsid w:val="007C39C7"/>
    <w:rsid w:val="007C7A5B"/>
    <w:rsid w:val="007D6DD7"/>
    <w:rsid w:val="007E112E"/>
    <w:rsid w:val="007E53B5"/>
    <w:rsid w:val="007F346C"/>
    <w:rsid w:val="007F533C"/>
    <w:rsid w:val="00801187"/>
    <w:rsid w:val="00804072"/>
    <w:rsid w:val="008102D8"/>
    <w:rsid w:val="008104A5"/>
    <w:rsid w:val="00810F5B"/>
    <w:rsid w:val="0081171A"/>
    <w:rsid w:val="00816C21"/>
    <w:rsid w:val="00820A19"/>
    <w:rsid w:val="00820EB6"/>
    <w:rsid w:val="00823453"/>
    <w:rsid w:val="0083419B"/>
    <w:rsid w:val="00835DEE"/>
    <w:rsid w:val="008372F1"/>
    <w:rsid w:val="00837584"/>
    <w:rsid w:val="0084006B"/>
    <w:rsid w:val="00845143"/>
    <w:rsid w:val="00847ACA"/>
    <w:rsid w:val="00847B63"/>
    <w:rsid w:val="00850737"/>
    <w:rsid w:val="00850FF0"/>
    <w:rsid w:val="00855F3C"/>
    <w:rsid w:val="00864DFF"/>
    <w:rsid w:val="00870BA1"/>
    <w:rsid w:val="00871791"/>
    <w:rsid w:val="00874F85"/>
    <w:rsid w:val="008752CF"/>
    <w:rsid w:val="008931A9"/>
    <w:rsid w:val="00893CCC"/>
    <w:rsid w:val="008A05D0"/>
    <w:rsid w:val="008A2371"/>
    <w:rsid w:val="008A6427"/>
    <w:rsid w:val="008D38A2"/>
    <w:rsid w:val="008D58A2"/>
    <w:rsid w:val="008D6A3D"/>
    <w:rsid w:val="008D79C1"/>
    <w:rsid w:val="008E27DF"/>
    <w:rsid w:val="008F3A1F"/>
    <w:rsid w:val="008F7E0A"/>
    <w:rsid w:val="009045A7"/>
    <w:rsid w:val="00907D9D"/>
    <w:rsid w:val="009241D9"/>
    <w:rsid w:val="00930287"/>
    <w:rsid w:val="00932BA3"/>
    <w:rsid w:val="009402CA"/>
    <w:rsid w:val="00941D8A"/>
    <w:rsid w:val="00943348"/>
    <w:rsid w:val="00946AC8"/>
    <w:rsid w:val="00947286"/>
    <w:rsid w:val="0094740D"/>
    <w:rsid w:val="0094795C"/>
    <w:rsid w:val="00950D03"/>
    <w:rsid w:val="0095247C"/>
    <w:rsid w:val="00953333"/>
    <w:rsid w:val="00954691"/>
    <w:rsid w:val="00955BCF"/>
    <w:rsid w:val="00956C05"/>
    <w:rsid w:val="00964571"/>
    <w:rsid w:val="009731F4"/>
    <w:rsid w:val="00974EBB"/>
    <w:rsid w:val="00982659"/>
    <w:rsid w:val="00993C08"/>
    <w:rsid w:val="0099468D"/>
    <w:rsid w:val="009B2477"/>
    <w:rsid w:val="009C1E1A"/>
    <w:rsid w:val="009C7DF0"/>
    <w:rsid w:val="009D06E2"/>
    <w:rsid w:val="009F27F8"/>
    <w:rsid w:val="009F52C9"/>
    <w:rsid w:val="009F6BE1"/>
    <w:rsid w:val="009F7AA8"/>
    <w:rsid w:val="00A004EF"/>
    <w:rsid w:val="00A01A0C"/>
    <w:rsid w:val="00A051CC"/>
    <w:rsid w:val="00A109B1"/>
    <w:rsid w:val="00A20454"/>
    <w:rsid w:val="00A21CD6"/>
    <w:rsid w:val="00A23E51"/>
    <w:rsid w:val="00A243AB"/>
    <w:rsid w:val="00A2687F"/>
    <w:rsid w:val="00A3135D"/>
    <w:rsid w:val="00A32A31"/>
    <w:rsid w:val="00A336A8"/>
    <w:rsid w:val="00A35A44"/>
    <w:rsid w:val="00A439F8"/>
    <w:rsid w:val="00A443CF"/>
    <w:rsid w:val="00A6042D"/>
    <w:rsid w:val="00A607DE"/>
    <w:rsid w:val="00A739AA"/>
    <w:rsid w:val="00A73CB2"/>
    <w:rsid w:val="00A8423B"/>
    <w:rsid w:val="00A8537C"/>
    <w:rsid w:val="00A87933"/>
    <w:rsid w:val="00A90487"/>
    <w:rsid w:val="00A908F6"/>
    <w:rsid w:val="00A954B1"/>
    <w:rsid w:val="00A958F1"/>
    <w:rsid w:val="00A95AE0"/>
    <w:rsid w:val="00A96B2E"/>
    <w:rsid w:val="00AA06E6"/>
    <w:rsid w:val="00AB4C80"/>
    <w:rsid w:val="00AB4F9D"/>
    <w:rsid w:val="00AC44D3"/>
    <w:rsid w:val="00AD0637"/>
    <w:rsid w:val="00AD0A6E"/>
    <w:rsid w:val="00AF00B9"/>
    <w:rsid w:val="00AF342F"/>
    <w:rsid w:val="00AF7002"/>
    <w:rsid w:val="00B02A93"/>
    <w:rsid w:val="00B07739"/>
    <w:rsid w:val="00B12A2A"/>
    <w:rsid w:val="00B15069"/>
    <w:rsid w:val="00B229EE"/>
    <w:rsid w:val="00B30577"/>
    <w:rsid w:val="00B358C0"/>
    <w:rsid w:val="00B35936"/>
    <w:rsid w:val="00B3648B"/>
    <w:rsid w:val="00B40708"/>
    <w:rsid w:val="00B43AC2"/>
    <w:rsid w:val="00B55F09"/>
    <w:rsid w:val="00B6291F"/>
    <w:rsid w:val="00B64882"/>
    <w:rsid w:val="00B66676"/>
    <w:rsid w:val="00B6741B"/>
    <w:rsid w:val="00B71221"/>
    <w:rsid w:val="00B726BA"/>
    <w:rsid w:val="00B7521F"/>
    <w:rsid w:val="00B877CD"/>
    <w:rsid w:val="00B90BF9"/>
    <w:rsid w:val="00B9354C"/>
    <w:rsid w:val="00B937C2"/>
    <w:rsid w:val="00BA4A8F"/>
    <w:rsid w:val="00BB508D"/>
    <w:rsid w:val="00BB653B"/>
    <w:rsid w:val="00BB7282"/>
    <w:rsid w:val="00BC32E7"/>
    <w:rsid w:val="00BC7477"/>
    <w:rsid w:val="00BD21B9"/>
    <w:rsid w:val="00BD3BCE"/>
    <w:rsid w:val="00BD70F0"/>
    <w:rsid w:val="00BD7862"/>
    <w:rsid w:val="00BE4776"/>
    <w:rsid w:val="00BE512F"/>
    <w:rsid w:val="00BE7FBC"/>
    <w:rsid w:val="00BF2B5A"/>
    <w:rsid w:val="00BF7ACE"/>
    <w:rsid w:val="00C02056"/>
    <w:rsid w:val="00C105A5"/>
    <w:rsid w:val="00C12FBD"/>
    <w:rsid w:val="00C16B88"/>
    <w:rsid w:val="00C17F4E"/>
    <w:rsid w:val="00C20496"/>
    <w:rsid w:val="00C27B02"/>
    <w:rsid w:val="00C312AC"/>
    <w:rsid w:val="00C32692"/>
    <w:rsid w:val="00C35E7E"/>
    <w:rsid w:val="00C3635E"/>
    <w:rsid w:val="00C36DBB"/>
    <w:rsid w:val="00C44BAE"/>
    <w:rsid w:val="00C465F8"/>
    <w:rsid w:val="00C50D85"/>
    <w:rsid w:val="00C51917"/>
    <w:rsid w:val="00C55F8C"/>
    <w:rsid w:val="00C6227B"/>
    <w:rsid w:val="00C67085"/>
    <w:rsid w:val="00C67454"/>
    <w:rsid w:val="00C7656A"/>
    <w:rsid w:val="00C814A7"/>
    <w:rsid w:val="00C827C0"/>
    <w:rsid w:val="00C84EA0"/>
    <w:rsid w:val="00C87D54"/>
    <w:rsid w:val="00C9163B"/>
    <w:rsid w:val="00C9250E"/>
    <w:rsid w:val="00C9259B"/>
    <w:rsid w:val="00C92D6E"/>
    <w:rsid w:val="00C92E03"/>
    <w:rsid w:val="00CA46C0"/>
    <w:rsid w:val="00CA6A68"/>
    <w:rsid w:val="00CA6AD7"/>
    <w:rsid w:val="00CB43B1"/>
    <w:rsid w:val="00CB7E41"/>
    <w:rsid w:val="00CC13CD"/>
    <w:rsid w:val="00CC1760"/>
    <w:rsid w:val="00CC1815"/>
    <w:rsid w:val="00CC6D4B"/>
    <w:rsid w:val="00CD1BFC"/>
    <w:rsid w:val="00CE09AA"/>
    <w:rsid w:val="00CE195F"/>
    <w:rsid w:val="00CE5AF9"/>
    <w:rsid w:val="00CF1161"/>
    <w:rsid w:val="00CF1538"/>
    <w:rsid w:val="00CF514F"/>
    <w:rsid w:val="00D05113"/>
    <w:rsid w:val="00D149CB"/>
    <w:rsid w:val="00D15D7A"/>
    <w:rsid w:val="00D230D0"/>
    <w:rsid w:val="00D3507A"/>
    <w:rsid w:val="00D35385"/>
    <w:rsid w:val="00D37484"/>
    <w:rsid w:val="00D4187B"/>
    <w:rsid w:val="00D429A2"/>
    <w:rsid w:val="00D4483F"/>
    <w:rsid w:val="00D53BE7"/>
    <w:rsid w:val="00D5421A"/>
    <w:rsid w:val="00D56317"/>
    <w:rsid w:val="00D6425D"/>
    <w:rsid w:val="00D731A2"/>
    <w:rsid w:val="00D739C1"/>
    <w:rsid w:val="00D953FC"/>
    <w:rsid w:val="00D95AC5"/>
    <w:rsid w:val="00DA5EBA"/>
    <w:rsid w:val="00DA7C19"/>
    <w:rsid w:val="00DB1CB6"/>
    <w:rsid w:val="00DB43E3"/>
    <w:rsid w:val="00DB46B6"/>
    <w:rsid w:val="00DB5CD1"/>
    <w:rsid w:val="00DC381F"/>
    <w:rsid w:val="00DC759E"/>
    <w:rsid w:val="00DD3D70"/>
    <w:rsid w:val="00DF5C8B"/>
    <w:rsid w:val="00E00072"/>
    <w:rsid w:val="00E1000A"/>
    <w:rsid w:val="00E10F89"/>
    <w:rsid w:val="00E11083"/>
    <w:rsid w:val="00E14DD4"/>
    <w:rsid w:val="00E23AEC"/>
    <w:rsid w:val="00E25585"/>
    <w:rsid w:val="00E324BC"/>
    <w:rsid w:val="00E423AB"/>
    <w:rsid w:val="00E43BD2"/>
    <w:rsid w:val="00E47318"/>
    <w:rsid w:val="00E56D6F"/>
    <w:rsid w:val="00E66E1D"/>
    <w:rsid w:val="00E67F01"/>
    <w:rsid w:val="00E7183D"/>
    <w:rsid w:val="00E7684D"/>
    <w:rsid w:val="00E76FF9"/>
    <w:rsid w:val="00E81984"/>
    <w:rsid w:val="00E858E5"/>
    <w:rsid w:val="00E8651B"/>
    <w:rsid w:val="00E870B1"/>
    <w:rsid w:val="00EA0CD4"/>
    <w:rsid w:val="00EA10B9"/>
    <w:rsid w:val="00EB0276"/>
    <w:rsid w:val="00EB3C1F"/>
    <w:rsid w:val="00EB66D2"/>
    <w:rsid w:val="00EB77E7"/>
    <w:rsid w:val="00ED0CC5"/>
    <w:rsid w:val="00ED1A4F"/>
    <w:rsid w:val="00ED27C1"/>
    <w:rsid w:val="00ED310F"/>
    <w:rsid w:val="00ED3748"/>
    <w:rsid w:val="00ED5703"/>
    <w:rsid w:val="00ED5908"/>
    <w:rsid w:val="00ED5D1B"/>
    <w:rsid w:val="00ED7EFC"/>
    <w:rsid w:val="00EE3E1F"/>
    <w:rsid w:val="00EE4861"/>
    <w:rsid w:val="00EF03F2"/>
    <w:rsid w:val="00EF1F02"/>
    <w:rsid w:val="00EF2AA8"/>
    <w:rsid w:val="00EF53F9"/>
    <w:rsid w:val="00EF6841"/>
    <w:rsid w:val="00F0469C"/>
    <w:rsid w:val="00F06BA7"/>
    <w:rsid w:val="00F075CD"/>
    <w:rsid w:val="00F07A2E"/>
    <w:rsid w:val="00F1201A"/>
    <w:rsid w:val="00F175EE"/>
    <w:rsid w:val="00F3016F"/>
    <w:rsid w:val="00F31970"/>
    <w:rsid w:val="00F411B6"/>
    <w:rsid w:val="00F45B1C"/>
    <w:rsid w:val="00F4645F"/>
    <w:rsid w:val="00F54B95"/>
    <w:rsid w:val="00F64BFA"/>
    <w:rsid w:val="00F65332"/>
    <w:rsid w:val="00F66992"/>
    <w:rsid w:val="00F7364B"/>
    <w:rsid w:val="00F766A9"/>
    <w:rsid w:val="00F87E15"/>
    <w:rsid w:val="00F97947"/>
    <w:rsid w:val="00FA49DF"/>
    <w:rsid w:val="00FB3756"/>
    <w:rsid w:val="00FB50F8"/>
    <w:rsid w:val="00FB5A2A"/>
    <w:rsid w:val="00FC0155"/>
    <w:rsid w:val="00FC1763"/>
    <w:rsid w:val="00FC7ABD"/>
    <w:rsid w:val="00FD49DF"/>
    <w:rsid w:val="00FD7AF2"/>
    <w:rsid w:val="00FE0ED7"/>
    <w:rsid w:val="00FE208B"/>
    <w:rsid w:val="00FE7D20"/>
    <w:rsid w:val="00FF1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ru v:ext="edit" colors="#c00,red,#900,#a50021,#bc2a34,#ed1f41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  <w:pPr>
      <w:spacing w:after="160" w:line="259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2DE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">
    <w:name w:val="style"/>
    <w:uiPriority w:val="1"/>
    <w:qFormat/>
    <w:rsid w:val="00982659"/>
    <w:rPr>
      <w:rFonts w:ascii="Aharoni" w:hAnsi="Aharoni"/>
      <w:b/>
      <w:sz w:val="40"/>
    </w:rPr>
  </w:style>
  <w:style w:type="character" w:customStyle="1" w:styleId="Heading1Char">
    <w:name w:val="Heading 1 Char"/>
    <w:link w:val="Heading1"/>
    <w:uiPriority w:val="9"/>
    <w:rsid w:val="00312DE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2Char">
    <w:name w:val="Heading 2 Char"/>
    <w:link w:val="Heading2"/>
    <w:uiPriority w:val="9"/>
    <w:rsid w:val="007536E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Heading3Char">
    <w:name w:val="Heading 3 Char"/>
    <w:link w:val="Heading3"/>
    <w:uiPriority w:val="9"/>
    <w:rsid w:val="00EA10B9"/>
    <w:rPr>
      <w:rFonts w:ascii="Calibri Light" w:eastAsia="Times New Roman" w:hAnsi="Calibri Light" w:cs="Times New Roman"/>
      <w:color w:val="1F4D78"/>
      <w:sz w:val="24"/>
      <w:szCs w:val="24"/>
    </w:rPr>
  </w:style>
  <w:style w:type="table" w:styleId="TableGrid">
    <w:name w:val="Table Grid"/>
    <w:basedOn w:val="TableNormal"/>
    <w:uiPriority w:val="59"/>
    <w:rsid w:val="00730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INSTYLE">
    <w:name w:val="INSTYLE"/>
    <w:basedOn w:val="TableNormal"/>
    <w:uiPriority w:val="99"/>
    <w:rsid w:val="006F07DB"/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748"/>
  </w:style>
  <w:style w:type="paragraph" w:styleId="Footer">
    <w:name w:val="footer"/>
    <w:basedOn w:val="Normal"/>
    <w:link w:val="Foot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748"/>
  </w:style>
  <w:style w:type="character" w:styleId="Strong">
    <w:name w:val="Strong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ListParagraph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uiPriority w:val="1"/>
    <w:qFormat/>
    <w:rsid w:val="00393E6C"/>
    <w:rPr>
      <w:lang w:val="pt-PT"/>
    </w:rPr>
  </w:style>
  <w:style w:type="table" w:customStyle="1" w:styleId="CustomTable">
    <w:name w:val="CustomTable"/>
    <w:basedOn w:val="TableNormal"/>
    <w:uiPriority w:val="99"/>
    <w:rsid w:val="008341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2626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0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004E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2573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Email Envio Relatório Inspecção Escada Proprietário</Template>
  <TotalTime>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poojanandika</cp:lastModifiedBy>
  <cp:revision>5</cp:revision>
  <cp:lastPrinted>2015-11-06T23:31:00Z</cp:lastPrinted>
  <dcterms:created xsi:type="dcterms:W3CDTF">2016-02-03T16:58:00Z</dcterms:created>
  <dcterms:modified xsi:type="dcterms:W3CDTF">2019-09-30T05:41:00Z</dcterms:modified>
</cp:coreProperties>
</file>