
<file path=[Content_Types].xml><?xml version="1.0" encoding="utf-8"?>
<Types xmlns="http://schemas.openxmlformats.org/package/2006/content-types">
  <Default Extension="bin" ContentType="application/vnd.ms-word.attachedToolbars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customizations.xml" ContentType="application/vnd.ms-word.keyMapCustomization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6B6" w:rsidRDefault="00BB2DE0" w:rsidP="00CF20AB">
      <w:pPr>
        <w:pStyle w:val="RptFooter"/>
        <w:sectPr w:rsidR="006746B6" w:rsidSect="006746B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0" w:right="0" w:bottom="0" w:left="0" w:header="1531" w:footer="720" w:gutter="0"/>
          <w:cols w:space="720"/>
          <w:docGrid w:linePitch="360"/>
        </w:sectPr>
      </w:pPr>
      <w:r>
        <w:rPr>
          <w:noProof/>
          <w:lang w:val="en-US"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-1419860</wp:posOffset>
            </wp:positionV>
            <wp:extent cx="7562850" cy="10696575"/>
            <wp:effectExtent l="19050" t="0" r="0" b="0"/>
            <wp:wrapTight wrapText="bothSides">
              <wp:wrapPolygon edited="0">
                <wp:start x="-54" y="0"/>
                <wp:lineTo x="-54" y="21581"/>
                <wp:lineTo x="21600" y="21581"/>
                <wp:lineTo x="21600" y="0"/>
                <wp:lineTo x="-54" y="0"/>
              </wp:wrapPolygon>
            </wp:wrapTight>
            <wp:docPr id="12" name="Picture 12" descr="Capa A4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pa A4 Templat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4E88" w:rsidRPr="00D24E8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57.05pt;margin-top:265.6pt;width:436.75pt;height:224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" filled="f" fillcolor="#bbe0e3" stroked="f">
            <v:textbox style="mso-next-textbox:#Text Box 3">
              <w:txbxContent>
                <w:p w:rsidR="005E2D59" w:rsidRDefault="005E2D59" w:rsidP="008E4972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 Narrow" w:hAnsi="Arial Narrow" w:cs="Arial Narrow"/>
                      <w:b/>
                      <w:bCs/>
                      <w:color w:val="5F5F5F"/>
                      <w:sz w:val="36"/>
                      <w:szCs w:val="36"/>
                      <w:lang w:val="en-GB"/>
                    </w:rPr>
                  </w:pPr>
                </w:p>
                <w:p w:rsidR="004B3999" w:rsidRDefault="00D24E88" w:rsidP="004B3999">
                  <w:pPr>
                    <w:pStyle w:val="Arial16"/>
                    <w:rPr>
                      <w:b/>
                    </w:rPr>
                  </w:pPr>
                  <w:sdt>
                    <w:sdtPr>
                      <w:rPr>
                        <w:b/>
                      </w:rPr>
                      <w:alias w:val="Arial16:EntityName"/>
                      <w:tag w:val="Arial16:EntityName"/>
                      <w:id w:val="11098585"/>
                      <w:showingPlcHdr/>
                      <w:text/>
                    </w:sdtPr>
                    <w:sdtContent/>
                  </w:sdt>
                </w:p>
                <w:p w:rsidR="005E2D59" w:rsidRDefault="005E2D59" w:rsidP="004B3999">
                  <w:pPr>
                    <w:pStyle w:val="Arial16"/>
                  </w:pPr>
                  <w:r>
                    <w:br/>
                  </w:r>
                  <w:sdt>
                    <w:sdtPr>
                      <w:alias w:val="Arial16:Estabelecimento"/>
                      <w:tag w:val="Arial16:Estabelecimento"/>
                      <w:id w:val="11098587"/>
                      <w:showingPlcHdr/>
                      <w:text/>
                    </w:sdtPr>
                    <w:sdtContent/>
                  </w:sdt>
                </w:p>
                <w:p w:rsidR="004B3999" w:rsidRDefault="004B3999" w:rsidP="004B3999">
                  <w:pPr>
                    <w:pStyle w:val="Arial16"/>
                    <w:spacing w:line="680" w:lineRule="exact"/>
                  </w:pPr>
                </w:p>
                <w:p w:rsidR="004B3999" w:rsidRDefault="00502B69" w:rsidP="004B3999">
                  <w:pPr>
                    <w:pStyle w:val="Arial16"/>
                    <w:rPr>
                      <w:b/>
                      <w:sz w:val="40"/>
                    </w:rPr>
                  </w:pPr>
                  <w:r w:rsidRPr="00502B69">
                    <w:rPr>
                      <w:b/>
                      <w:sz w:val="40"/>
                    </w:rPr>
                    <w:t>Relatório de Análise de Riscos</w:t>
                  </w:r>
                </w:p>
                <w:p w:rsidR="004B3999" w:rsidRPr="004B3999" w:rsidRDefault="004B3999" w:rsidP="004B3999">
                  <w:pPr>
                    <w:pStyle w:val="Arial16"/>
                    <w:spacing w:line="360" w:lineRule="exact"/>
                    <w:rPr>
                      <w:color w:val="777777"/>
                      <w:sz w:val="40"/>
                    </w:rPr>
                  </w:pPr>
                </w:p>
                <w:p w:rsidR="00CE0E30" w:rsidRDefault="00D24E88" w:rsidP="004B3999">
                  <w:pPr>
                    <w:pStyle w:val="Arial8"/>
                    <w:spacing w:line="360" w:lineRule="exact"/>
                  </w:pPr>
                  <w:sdt>
                    <w:sdtPr>
                      <w:alias w:val="Arial8:Reportgenerateddate"/>
                      <w:tag w:val="Arial8:Reportgenerateddate"/>
                      <w:id w:val="11098588"/>
                      <w:showingPlcHdr/>
                      <w:text/>
                    </w:sdtPr>
                    <w:sdtContent/>
                  </w:sdt>
                </w:p>
                <w:p w:rsidR="005E2D59" w:rsidRDefault="00FF77EF" w:rsidP="00E448C0">
                  <w:pPr>
                    <w:pStyle w:val="Arial8"/>
                  </w:pPr>
                  <w:r>
                    <w:t xml:space="preserve">SAFEMODE </w:t>
                  </w:r>
                  <w:sdt>
                    <w:sdtPr>
                      <w:alias w:val="Arial8:ReportNumber"/>
                      <w:tag w:val="Arial8:ReportNumber"/>
                      <w:id w:val="11098589"/>
                      <w:showingPlcHdr/>
                      <w:text/>
                    </w:sdtPr>
                    <w:sdtContent/>
                  </w:sdt>
                </w:p>
              </w:txbxContent>
            </v:textbox>
          </v:shape>
        </w:pict>
      </w:r>
      <w:r w:rsidR="00D24E88" w:rsidRPr="00D24E88">
        <w:rPr>
          <w:noProof/>
        </w:rPr>
        <w:pict>
          <v:shape id="Text Box 11" o:spid="_x0000_s1027" type="#_x0000_t202" style="position:absolute;left:0;text-align:left;margin-left:119.25pt;margin-top:-412.5pt;width:420pt;height:219pt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" filled="f" fillcolor="#bbe0e3" stroked="f">
            <v:textbox style="mso-next-textbox:#Text Box 11">
              <w:txbxContent>
                <w:p w:rsidR="005E2D59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 Narrow" w:hAnsi="Arial Narrow" w:cs="Arial Narrow"/>
                      <w:b/>
                      <w:bCs/>
                      <w:color w:val="5F5F5F"/>
                      <w:sz w:val="36"/>
                      <w:szCs w:val="36"/>
                      <w:lang w:val="en-GB"/>
                    </w:rPr>
                  </w:pPr>
                </w:p>
                <w:p w:rsidR="005E2D59" w:rsidRPr="0005428F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5F5F5F"/>
                      <w:sz w:val="32"/>
                      <w:szCs w:val="32"/>
                    </w:rPr>
                  </w:pPr>
                  <w:r w:rsidRPr="007B2623">
                    <w:rPr>
                      <w:rFonts w:cs="Arial"/>
                      <w:b/>
                      <w:bCs/>
                      <w:color w:val="516473"/>
                      <w:sz w:val="32"/>
                      <w:szCs w:val="32"/>
                    </w:rPr>
                    <w:t>NOME</w:t>
                  </w:r>
                  <w:r>
                    <w:rPr>
                      <w:rFonts w:cs="Arial"/>
                      <w:b/>
                      <w:bCs/>
                      <w:color w:val="516473"/>
                      <w:sz w:val="32"/>
                      <w:szCs w:val="32"/>
                    </w:rPr>
                    <w:t>DA ENTIDADE (ARIAL, 16 PTS, BOLD, CAPS)</w:t>
                  </w:r>
                </w:p>
                <w:p w:rsidR="005E2D59" w:rsidRPr="0005428F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808080"/>
                      <w:sz w:val="28"/>
                      <w:szCs w:val="28"/>
                    </w:rPr>
                  </w:pPr>
                </w:p>
                <w:p w:rsidR="005E2D59" w:rsidRPr="007B2623" w:rsidRDefault="005E2D59" w:rsidP="006746B6">
                  <w:pPr>
                    <w:autoSpaceDE w:val="0"/>
                    <w:autoSpaceDN w:val="0"/>
                    <w:adjustRightInd w:val="0"/>
                    <w:spacing w:line="680" w:lineRule="exact"/>
                    <w:jc w:val="right"/>
                    <w:rPr>
                      <w:rFonts w:cs="Arial"/>
                      <w:color w:val="516473"/>
                      <w:sz w:val="40"/>
                      <w:szCs w:val="40"/>
                    </w:rPr>
                  </w:pP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Título do Relatório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br/>
                    <w:t>(Arial, 20 pts, Regular)</w:t>
                  </w:r>
                </w:p>
                <w:p w:rsidR="005E2D59" w:rsidRPr="0005428F" w:rsidRDefault="005E2D59" w:rsidP="006746B6">
                  <w:pPr>
                    <w:spacing w:line="360" w:lineRule="exact"/>
                    <w:jc w:val="right"/>
                    <w:rPr>
                      <w:rFonts w:cs="Arial"/>
                      <w:color w:val="777777"/>
                      <w:szCs w:val="20"/>
                    </w:rPr>
                  </w:pPr>
                </w:p>
                <w:p w:rsidR="005E2D59" w:rsidRPr="007B2623" w:rsidRDefault="005E2D59" w:rsidP="006746B6">
                  <w:pPr>
                    <w:spacing w:line="360" w:lineRule="exact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7B2623">
                    <w:rPr>
                      <w:rFonts w:cs="Arial"/>
                      <w:color w:val="516473"/>
                      <w:sz w:val="16"/>
                      <w:szCs w:val="16"/>
                    </w:rPr>
                    <w:t>Dia/Mês/Ano</w:t>
                  </w:r>
                </w:p>
                <w:p w:rsidR="005E2D59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7B2623">
                    <w:rPr>
                      <w:rFonts w:cs="Arial"/>
                      <w:color w:val="516473"/>
                      <w:sz w:val="16"/>
                      <w:szCs w:val="16"/>
                    </w:rPr>
                    <w:t>Safemode 0000/0000/DDD</w:t>
                  </w:r>
                </w:p>
                <w:p w:rsidR="005E2D59" w:rsidRPr="007B2623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(Arial, 8 pts, Regular)</w:t>
                  </w:r>
                </w:p>
              </w:txbxContent>
            </v:textbox>
          </v:shape>
        </w:pict>
      </w: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szCs w:val="20"/>
        </w:rPr>
      </w:pPr>
    </w:p>
    <w:p w:rsidR="00DB1466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  <w:r>
        <w:rPr>
          <w:rFonts w:cs="Arial"/>
          <w:b/>
          <w:color w:val="516473"/>
          <w:szCs w:val="20"/>
        </w:rPr>
        <w:t>Cláusula de</w:t>
      </w:r>
      <w:r w:rsidRPr="009E5FD1">
        <w:rPr>
          <w:rFonts w:cs="Arial"/>
          <w:b/>
          <w:color w:val="516473"/>
          <w:szCs w:val="20"/>
        </w:rPr>
        <w:t xml:space="preserve"> Confidencialidade</w:t>
      </w: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Este documento contém informação confidencial, abrangendo conceitos</w:t>
      </w:r>
      <w:r w:rsidR="006C7084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e metodologias resultantes da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investigação, desenvolvimento e demonstração próprias, em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relação à qual deverá ser guardado sigilo.</w:t>
      </w: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É estritamente proibida a sua reprodução ou uso para outros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fins que não sejam os circunscritos à presente adjudicação.</w:t>
      </w: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BF7A06" w:rsidP="007700C6">
      <w:pPr>
        <w:tabs>
          <w:tab w:val="left" w:pos="3120"/>
        </w:tabs>
        <w:ind w:left="3120"/>
        <w:rPr>
          <w:rFonts w:cs="Arial"/>
          <w:szCs w:val="20"/>
        </w:rPr>
      </w:pPr>
      <w:r>
        <w:rPr>
          <w:rFonts w:cs="Arial"/>
          <w:szCs w:val="20"/>
        </w:rPr>
        <w:t xml:space="preserve">Toda a </w:t>
      </w:r>
      <w:r w:rsidR="00DB1466" w:rsidRPr="009E5FD1">
        <w:rPr>
          <w:rFonts w:cs="Arial"/>
          <w:szCs w:val="20"/>
        </w:rPr>
        <w:t>informação obtida</w:t>
      </w:r>
      <w:r w:rsidR="000D23CD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será utilizada </w:t>
      </w:r>
      <w:r w:rsidR="00DB1466" w:rsidRPr="009E5FD1">
        <w:rPr>
          <w:rFonts w:cs="Arial"/>
          <w:szCs w:val="20"/>
        </w:rPr>
        <w:t>apenas para fins relacionados com o presente relatório.</w:t>
      </w:r>
    </w:p>
    <w:p w:rsidR="00DB1466" w:rsidRDefault="00DB1466" w:rsidP="00DB1466">
      <w:pPr>
        <w:ind w:left="3120"/>
      </w:pPr>
    </w:p>
    <w:p w:rsidR="003A411F" w:rsidRDefault="003A411F">
      <w:r>
        <w:br w:type="page"/>
      </w:r>
    </w:p>
    <w:tbl>
      <w:tblPr>
        <w:tblW w:w="6304" w:type="dxa"/>
        <w:tblLook w:val="01E0"/>
      </w:tblPr>
      <w:tblGrid>
        <w:gridCol w:w="6304"/>
      </w:tblGrid>
      <w:tr w:rsidR="005E2D59" w:rsidRPr="00B727FF" w:rsidTr="00BB2DE0">
        <w:trPr>
          <w:trHeight w:val="542"/>
        </w:trPr>
        <w:tc>
          <w:tcPr>
            <w:tcW w:w="6304" w:type="dxa"/>
            <w:shd w:val="clear" w:color="auto" w:fill="auto"/>
            <w:vAlign w:val="center"/>
          </w:tcPr>
          <w:p w:rsidR="005E2D59" w:rsidRPr="00B727FF" w:rsidRDefault="005E2D59" w:rsidP="00BB2DE0">
            <w:pPr>
              <w:pStyle w:val="BookmarkHeader"/>
              <w:framePr w:wrap="notBeside"/>
              <w:rPr>
                <w:lang w:val="en-GB"/>
              </w:rPr>
            </w:pPr>
            <w:r w:rsidRPr="00B727FF">
              <w:rPr>
                <w:lang w:val="en-GB"/>
              </w:rPr>
              <w:lastRenderedPageBreak/>
              <w:t>ÍNDICE</w:t>
            </w:r>
          </w:p>
        </w:tc>
      </w:tr>
    </w:tbl>
    <w:p w:rsidR="005A6E1A" w:rsidRPr="005D1BE8" w:rsidRDefault="005A6E1A" w:rsidP="005D1BE8">
      <w:pPr>
        <w:pStyle w:val="Meuestilo"/>
        <w:ind w:left="2832" w:firstLine="708"/>
        <w:rPr>
          <w:lang w:val="en-US"/>
        </w:rPr>
      </w:pPr>
    </w:p>
    <w:bookmarkStart w:id="0" w:name="_Toc307567632"/>
    <w:p w:rsidR="00CE0136" w:rsidRDefault="00D24E8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US" w:eastAsia="en-US"/>
        </w:rPr>
      </w:pPr>
      <w:r w:rsidRPr="00D24E88">
        <w:rPr>
          <w:b w:val="0"/>
          <w:bCs w:val="0"/>
          <w:caps w:val="0"/>
          <w:lang w:val="en-US"/>
        </w:rPr>
        <w:fldChar w:fldCharType="begin"/>
      </w:r>
      <w:r w:rsidR="00CE0136">
        <w:rPr>
          <w:b w:val="0"/>
          <w:bCs w:val="0"/>
          <w:caps w:val="0"/>
          <w:lang w:val="en-US"/>
        </w:rPr>
        <w:instrText xml:space="preserve"> TOC \o "1-2" \t "BookmarkHeader,1" </w:instrText>
      </w:r>
      <w:r w:rsidRPr="00D24E88">
        <w:rPr>
          <w:b w:val="0"/>
          <w:bCs w:val="0"/>
          <w:caps w:val="0"/>
          <w:lang w:val="en-US"/>
        </w:rPr>
        <w:fldChar w:fldCharType="separate"/>
      </w:r>
      <w:r w:rsidR="00CE0136" w:rsidRPr="00AE2313">
        <w:rPr>
          <w:lang w:val="en-US"/>
        </w:rPr>
        <w:t>1.</w:t>
      </w:r>
      <w:r w:rsidR="00CE0136"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US" w:eastAsia="en-US"/>
        </w:rPr>
        <w:tab/>
      </w:r>
      <w:r w:rsidR="00CE0136" w:rsidRPr="00AE2313">
        <w:rPr>
          <w:lang w:val="en-US"/>
        </w:rPr>
        <w:t>DADOS GERAIS DA VISITA</w:t>
      </w:r>
      <w:r w:rsidR="00CE0136">
        <w:tab/>
      </w:r>
      <w:r>
        <w:fldChar w:fldCharType="begin"/>
      </w:r>
      <w:r w:rsidR="00CE0136">
        <w:instrText xml:space="preserve"> PAGEREF _Toc323829747 \h </w:instrText>
      </w:r>
      <w:r>
        <w:fldChar w:fldCharType="separate"/>
      </w:r>
      <w:r w:rsidR="00CE0136">
        <w:t>4</w:t>
      </w:r>
      <w:r>
        <w:fldChar w:fldCharType="end"/>
      </w:r>
    </w:p>
    <w:p w:rsidR="00651052" w:rsidRDefault="00D24E88" w:rsidP="005A6E1A">
      <w:pPr>
        <w:ind w:firstLine="708"/>
        <w:jc w:val="left"/>
        <w:rPr>
          <w:lang w:val="en-US"/>
        </w:rPr>
      </w:pPr>
      <w:r>
        <w:rPr>
          <w:b/>
          <w:bCs/>
          <w:caps/>
          <w:noProof/>
          <w:lang w:val="en-US"/>
        </w:rPr>
        <w:fldChar w:fldCharType="end"/>
      </w:r>
    </w:p>
    <w:p w:rsidR="00651052" w:rsidRDefault="00651052" w:rsidP="005A6E1A">
      <w:pPr>
        <w:tabs>
          <w:tab w:val="left" w:pos="360"/>
        </w:tabs>
        <w:spacing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:rsidR="00904781" w:rsidRDefault="00904781">
      <w:pPr>
        <w:jc w:val="left"/>
        <w:rPr>
          <w:lang w:val="en-US"/>
        </w:rPr>
      </w:pPr>
      <w:bookmarkStart w:id="1" w:name="SUMARIOEXECUTIVO"/>
      <w:bookmarkEnd w:id="1"/>
      <w:r>
        <w:rPr>
          <w:lang w:val="en-US"/>
        </w:rPr>
        <w:lastRenderedPageBreak/>
        <w:br w:type="page"/>
      </w:r>
    </w:p>
    <w:p w:rsidR="00415B3F" w:rsidRDefault="0005486A" w:rsidP="0005486A">
      <w:pPr>
        <w:pStyle w:val="Heading1"/>
        <w:framePr w:wrap="notBeside"/>
        <w:rPr>
          <w:lang w:val="en-US"/>
        </w:rPr>
      </w:pPr>
      <w:bookmarkStart w:id="2" w:name="_Toc323828575"/>
      <w:bookmarkStart w:id="3" w:name="_Toc323828647"/>
      <w:bookmarkStart w:id="4" w:name="_Toc323829747"/>
      <w:r>
        <w:rPr>
          <w:lang w:val="en-US"/>
        </w:rPr>
        <w:lastRenderedPageBreak/>
        <w:t>DADOS GERAIS DA VISITA</w:t>
      </w:r>
      <w:bookmarkEnd w:id="2"/>
      <w:bookmarkEnd w:id="3"/>
      <w:bookmarkEnd w:id="4"/>
    </w:p>
    <w:tbl>
      <w:tblPr>
        <w:tblW w:w="8731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05"/>
        <w:gridCol w:w="1422"/>
        <w:gridCol w:w="709"/>
        <w:gridCol w:w="1274"/>
        <w:gridCol w:w="569"/>
        <w:gridCol w:w="1952"/>
      </w:tblGrid>
      <w:tr w:rsidR="00A6306C" w:rsidRPr="004942DF" w:rsidTr="00E5119E">
        <w:trPr>
          <w:trHeight w:val="187"/>
        </w:trPr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bookmarkStart w:id="5" w:name="_GoBack"/>
            <w:bookmarkEnd w:id="5"/>
            <w:r w:rsidRPr="00ED5BFA">
              <w:rPr>
                <w:rFonts w:asciiTheme="minorHAnsi" w:hAnsiTheme="minorHAnsi" w:cstheme="minorHAnsi"/>
              </w:rPr>
              <w:t>Proponente / Segurado: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6C" w:rsidRPr="00F46789" w:rsidRDefault="00D24E88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Segurado"/>
                <w:tag w:val="Segurado"/>
                <w:id w:val="789204"/>
                <w:placeholder>
                  <w:docPart w:val="2816766C84D7491E98FB14AF5D19C604"/>
                </w:placeholder>
                <w:showingPlcHdr/>
                <w:text/>
              </w:sdtPr>
              <w:sdtContent/>
            </w:sdt>
          </w:p>
        </w:tc>
      </w:tr>
      <w:tr w:rsidR="00A6306C" w:rsidRPr="004942DF" w:rsidTr="00E5119E"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 xml:space="preserve">Morada da Sede:           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FB182E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Morada da sede"/>
                <w:tag w:val="Morada da sede"/>
                <w:id w:val="789208"/>
                <w:placeholder>
                  <w:docPart w:val="2816766C84D7491E98FB14AF5D19C604"/>
                </w:placeholder>
                <w:showingPlcHdr/>
                <w:text/>
              </w:sdtPr>
              <w:sdtContent/>
            </w:sdt>
          </w:p>
        </w:tc>
      </w:tr>
      <w:tr w:rsidR="00A6306C" w:rsidRPr="004942DF" w:rsidTr="00E5119E"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 xml:space="preserve">Local de Risco:               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7C2229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Local de Risco"/>
                <w:tag w:val="Local de Risco"/>
                <w:id w:val="789212"/>
                <w:placeholder>
                  <w:docPart w:val="2816766C84D7491E98FB14AF5D19C604"/>
                </w:placeholder>
                <w:showingPlcHdr/>
                <w:text/>
              </w:sdtPr>
              <w:sdtContent/>
            </w:sdt>
          </w:p>
        </w:tc>
      </w:tr>
      <w:tr w:rsidR="00A6306C" w:rsidRPr="004942DF" w:rsidTr="00E5119E"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306C" w:rsidRPr="006D44AC" w:rsidRDefault="00A6306C" w:rsidP="004774DA">
            <w:pPr>
              <w:pStyle w:val="Meuestilo"/>
              <w:spacing w:after="0" w:line="240" w:lineRule="auto"/>
              <w:rPr>
                <w:rFonts w:asciiTheme="minorHAnsi" w:hAnsiTheme="minorHAnsi" w:cstheme="minorHAnsi"/>
              </w:rPr>
            </w:pPr>
            <w:r w:rsidRPr="006D44AC">
              <w:rPr>
                <w:rFonts w:asciiTheme="minorHAnsi" w:hAnsiTheme="minorHAnsi" w:cstheme="minorHAnsi"/>
              </w:rPr>
              <w:t>Morada do Local de Risco: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306C" w:rsidRPr="005640F3" w:rsidRDefault="00D24E88" w:rsidP="004774DA">
            <w:pPr>
              <w:pStyle w:val="Meuestilo"/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val="en-US"/>
                </w:rPr>
                <w:alias w:val="Morada"/>
                <w:tag w:val="Morada"/>
                <w:id w:val="19035098"/>
                <w:placeholder>
                  <w:docPart w:val="808277D1E23C4F4280D01437347F7199"/>
                </w:placeholder>
                <w:showingPlcHdr/>
                <w:text/>
              </w:sdtPr>
              <w:sdtContent>
                <w:r w:rsidR="00A6306C">
                  <w:rPr>
                    <w:rFonts w:asciiTheme="minorHAnsi" w:hAnsiTheme="minorHAnsi" w:cstheme="minorHAnsi"/>
                    <w:sz w:val="22"/>
                    <w:szCs w:val="22"/>
                    <w:lang w:val="en-US"/>
                  </w:rPr>
                  <w:t xml:space="preserve">/ </w:t>
                </w:r>
              </w:sdtContent>
            </w:sdt>
            <w:r w:rsidR="00A6306C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/ </w:t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val="en-US"/>
                </w:rPr>
                <w:alias w:val="Localidade"/>
                <w:tag w:val="Localidade"/>
                <w:id w:val="19035099"/>
                <w:placeholder>
                  <w:docPart w:val="7D2E6C4880C449C8B520BE1D27A13857"/>
                </w:placeholder>
                <w:showingPlcHdr/>
                <w:text/>
              </w:sdtPr>
              <w:sdtContent/>
            </w:sdt>
            <w:r w:rsidR="00A6306C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/ </w:t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alias w:val="CodigoPostal"/>
                <w:tag w:val="CodigoPostal"/>
                <w:id w:val="19035100"/>
                <w:placeholder>
                  <w:docPart w:val="37AC0191071240E29E4B4DB1DFBAD7D1"/>
                </w:placeholder>
                <w:showingPlcHdr/>
                <w:text/>
              </w:sdtPr>
              <w:sdtContent/>
            </w:sdt>
          </w:p>
        </w:tc>
      </w:tr>
      <w:tr w:rsidR="00A6306C" w:rsidRPr="003054EC" w:rsidTr="00E5119E">
        <w:trPr>
          <w:trHeight w:val="346"/>
        </w:trPr>
        <w:tc>
          <w:tcPr>
            <w:tcW w:w="2805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 xml:space="preserve">Actividade:                     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81ABF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Actividade"/>
                <w:tag w:val="Actividade"/>
                <w:id w:val="789235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3054EC" w:rsidTr="00E5119E">
        <w:tc>
          <w:tcPr>
            <w:tcW w:w="2805" w:type="dxa"/>
            <w:vMerge/>
            <w:vAlign w:val="center"/>
            <w:hideMark/>
          </w:tcPr>
          <w:p w:rsidR="00A6306C" w:rsidRPr="00E81ABF" w:rsidRDefault="00A6306C" w:rsidP="004774DA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4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>Cód. TRI/CEA</w:t>
            </w:r>
          </w:p>
        </w:tc>
        <w:tc>
          <w:tcPr>
            <w:tcW w:w="198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81ABF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TRI/CEA"/>
                <w:tag w:val="TRI/CEA"/>
                <w:id w:val="789239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  <w:tc>
          <w:tcPr>
            <w:tcW w:w="56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>CAE</w:t>
            </w:r>
          </w:p>
        </w:tc>
        <w:tc>
          <w:tcPr>
            <w:tcW w:w="19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81ABF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CAE"/>
                <w:tag w:val="CAE"/>
                <w:id w:val="789243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3054EC" w:rsidTr="00E5119E"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 xml:space="preserve">Data da Visita:              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81ABF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Data da Visita"/>
                <w:tag w:val="Data da Visita"/>
                <w:id w:val="789247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A15EED" w:rsidTr="00E5119E"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>Data do Relatório: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81ABF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Data do Relatório"/>
                <w:tag w:val="Data do Relatório"/>
                <w:id w:val="789251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A15EED" w:rsidTr="00E5119E"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 xml:space="preserve">Apólices:                          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6F4B4D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Apólices"/>
                <w:tag w:val="Apólices"/>
                <w:id w:val="789255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A15EED" w:rsidTr="00E5119E"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>Visita Solicitada por: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6C" w:rsidRPr="006F4B4D" w:rsidRDefault="00D24E88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Visita Solicitada por"/>
                <w:tag w:val="Visita Solicitada por"/>
                <w:id w:val="789259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A15EED" w:rsidTr="00E5119E"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>Visita Realizada por: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06C" w:rsidRPr="006F4B4D" w:rsidRDefault="00D24E88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Visita Realizada por"/>
                <w:tag w:val="Visita Realizada por"/>
                <w:id w:val="789263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A15EED" w:rsidTr="00E5119E"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>Corretor / Mediador: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06C" w:rsidRPr="006F4B4D" w:rsidRDefault="00D24E88" w:rsidP="004774DA">
            <w:pPr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Mediador"/>
                <w:tag w:val="Mediador"/>
                <w:id w:val="789267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A15EED" w:rsidTr="00E5119E">
        <w:trPr>
          <w:trHeight w:val="418"/>
        </w:trPr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>Técnico Comercial:</w:t>
            </w:r>
          </w:p>
        </w:tc>
        <w:tc>
          <w:tcPr>
            <w:tcW w:w="592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306C" w:rsidRPr="00E63013" w:rsidRDefault="00D24E88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Técnico Comercial"/>
                <w:tag w:val="Técnico Comercial"/>
                <w:id w:val="789271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</w:tr>
      <w:tr w:rsidR="00A6306C" w:rsidRPr="00A15EED" w:rsidTr="00E5119E">
        <w:trPr>
          <w:trHeight w:val="418"/>
        </w:trPr>
        <w:tc>
          <w:tcPr>
            <w:tcW w:w="28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306C" w:rsidRPr="00ED5BFA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</w:rPr>
            </w:pPr>
            <w:r w:rsidRPr="00ED5BFA">
              <w:rPr>
                <w:rFonts w:asciiTheme="minorHAnsi" w:hAnsiTheme="minorHAnsi" w:cstheme="minorHAnsi"/>
              </w:rPr>
              <w:t>Intervenientes:</w:t>
            </w:r>
          </w:p>
        </w:tc>
        <w:tc>
          <w:tcPr>
            <w:tcW w:w="2131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306C" w:rsidRPr="006F4B4D" w:rsidRDefault="00D24E88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lang w:val="en-US"/>
                </w:rPr>
                <w:alias w:val="Intervenientes"/>
                <w:tag w:val="Intervenientes"/>
                <w:id w:val="789275"/>
                <w:placeholder>
                  <w:docPart w:val="130BB6E787244BBF9C8800B3C3C72135"/>
                </w:placeholder>
                <w:showingPlcHdr/>
                <w:text/>
              </w:sdtPr>
              <w:sdtContent/>
            </w:sdt>
          </w:p>
        </w:tc>
        <w:tc>
          <w:tcPr>
            <w:tcW w:w="3795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6306C" w:rsidRPr="006F4B4D" w:rsidRDefault="00A6306C" w:rsidP="004774DA">
            <w:pPr>
              <w:shd w:val="clear" w:color="auto" w:fill="FFFFFF"/>
              <w:spacing w:line="360" w:lineRule="exact"/>
              <w:rPr>
                <w:rFonts w:asciiTheme="minorHAnsi" w:hAnsiTheme="minorHAnsi" w:cstheme="minorHAnsi"/>
                <w:lang w:val="en-US"/>
              </w:rPr>
            </w:pPr>
          </w:p>
        </w:tc>
      </w:tr>
    </w:tbl>
    <w:p w:rsidR="00A6306C" w:rsidRDefault="00A6306C" w:rsidP="00BE70B5"/>
    <w:p w:rsidR="00C32937" w:rsidRDefault="00C32937">
      <w:pPr>
        <w:spacing w:line="240" w:lineRule="auto"/>
        <w:jc w:val="left"/>
      </w:pPr>
      <w:r>
        <w:br w:type="page"/>
      </w:r>
    </w:p>
    <w:p w:rsidR="005E7C6A" w:rsidRDefault="005E7C6A" w:rsidP="00BE70B5">
      <w:bookmarkStart w:id="6" w:name="CONTEUDOPRINCIPAL"/>
      <w:bookmarkEnd w:id="6"/>
    </w:p>
    <w:bookmarkEnd w:id="0"/>
    <w:p w:rsidR="00A530C7" w:rsidRDefault="00A530C7" w:rsidP="004B3983">
      <w:pPr>
        <w:pStyle w:val="BookmarkContent"/>
        <w:rPr>
          <w:lang w:val="pt-PT"/>
        </w:rPr>
      </w:pPr>
    </w:p>
    <w:p w:rsidR="009A624D" w:rsidRDefault="009A624D" w:rsidP="009A624D">
      <w:pPr>
        <w:spacing w:after="120"/>
        <w:rPr>
          <w:lang w:val="en-US"/>
        </w:rPr>
      </w:pPr>
      <w:r>
        <w:rPr>
          <w:lang w:val="en-US"/>
        </w:rPr>
        <w:t>,</w:t>
      </w:r>
      <w:sdt>
        <w:sdtPr>
          <w:rPr>
            <w:lang w:val="en-US"/>
          </w:rPr>
          <w:alias w:val="LD_Date"/>
          <w:tag w:val="LD_Date"/>
          <w:id w:val="104353507"/>
          <w:placeholder>
            <w:docPart w:val="2C131036AE184C43822338A99EE00430"/>
          </w:placeholder>
          <w:showingPlcHdr/>
          <w:text/>
        </w:sdtPr>
        <w:sdtContent/>
      </w:sdt>
    </w:p>
    <w:p w:rsidR="009A624D" w:rsidRDefault="009A624D" w:rsidP="009A624D">
      <w:pPr>
        <w:spacing w:after="120"/>
        <w:rPr>
          <w:lang w:val="en-US"/>
        </w:rPr>
      </w:pPr>
    </w:p>
    <w:p w:rsidR="009A624D" w:rsidRDefault="009A624D" w:rsidP="009A624D">
      <w:pPr>
        <w:spacing w:after="120"/>
        <w:rPr>
          <w:lang w:val="en-US"/>
        </w:rPr>
      </w:pPr>
    </w:p>
    <w:p w:rsidR="009A624D" w:rsidRDefault="009A624D" w:rsidP="009A624D">
      <w:pPr>
        <w:pStyle w:val="BookmarkContent"/>
        <w:rPr>
          <w:lang w:val="pt-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alias w:val="Technico:Techniconame"/>
          <w:tag w:val="Technico:Techniconame"/>
          <w:id w:val="104353508"/>
          <w:placeholder>
            <w:docPart w:val="80666B8571764C1E8241E6CF3135F0F4"/>
          </w:placeholder>
          <w:showingPlcHdr/>
          <w:text/>
        </w:sdtPr>
        <w:sdtContent/>
      </w:sdt>
    </w:p>
    <w:p w:rsidR="009A624D" w:rsidRDefault="009A624D" w:rsidP="004B3983">
      <w:pPr>
        <w:pStyle w:val="BookmarkContent"/>
        <w:rPr>
          <w:lang w:val="pt-PT"/>
        </w:rPr>
      </w:pPr>
    </w:p>
    <w:p w:rsidR="009A624D" w:rsidRPr="009B3C2C" w:rsidRDefault="009A624D" w:rsidP="004B3983">
      <w:pPr>
        <w:pStyle w:val="BookmarkContent"/>
        <w:rPr>
          <w:lang w:val="pt-PT"/>
        </w:rPr>
        <w:sectPr w:rsidR="009A624D" w:rsidRPr="009B3C2C" w:rsidSect="00DB3E0E">
          <w:headerReference w:type="default" r:id="rId19"/>
          <w:type w:val="continuous"/>
          <w:pgSz w:w="11906" w:h="16838" w:code="9"/>
          <w:pgMar w:top="3119" w:right="1134" w:bottom="1418" w:left="1418" w:header="1531" w:footer="720" w:gutter="0"/>
          <w:pgNumType w:start="1"/>
          <w:cols w:space="720"/>
          <w:docGrid w:linePitch="360"/>
        </w:sectPr>
      </w:pPr>
    </w:p>
    <w:p w:rsidR="00DE59C0" w:rsidRPr="009B3C2C" w:rsidRDefault="00D24E88" w:rsidP="00576285">
      <w:pPr>
        <w:spacing w:after="120"/>
        <w:rPr>
          <w:rFonts w:cs="Arial"/>
          <w:szCs w:val="20"/>
        </w:rPr>
      </w:pPr>
      <w:r w:rsidRPr="00D24E88">
        <w:rPr>
          <w:rFonts w:ascii="Times New Roman" w:hAnsi="Times New Roman"/>
          <w:noProof/>
          <w:sz w:val="24"/>
        </w:rPr>
        <w:lastRenderedPageBreak/>
        <w:pict>
          <v:shape id="Text Box 4" o:spid="_x0000_s1028" type="#_x0000_t202" style="position:absolute;left:0;text-align:left;margin-left:186pt;margin-top:383.95pt;width:5in;height:10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" filled="f" fillcolor="#bbe0e3" stroked="f">
            <v:textbox style="mso-next-textbox:#Text Box 4"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D24E88">
        <w:rPr>
          <w:rFonts w:cs="Arial"/>
          <w:noProof/>
          <w:szCs w:val="20"/>
        </w:rPr>
        <w:pict>
          <v:shape id="Text Box 17" o:spid="_x0000_s1029" type="#_x0000_t202" style="position:absolute;left:0;text-align:left;margin-left:186pt;margin-top:-357.15pt;width:5in;height:108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" filled="f" fillcolor="#bbe0e3" stroked="f">
            <v:textbox style="mso-next-textbox:#Text Box 17">
              <w:txbxContent>
                <w:p w:rsidR="005E2D59" w:rsidRPr="00BF5CDE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BF5CDE" w:rsidRDefault="005E2D59" w:rsidP="00E8671D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</w:t>
                  </w: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-632460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6" name="Picture 18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raphic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Pr="009B3C2C" w:rsidRDefault="00DE59C0" w:rsidP="00576285">
      <w:pPr>
        <w:spacing w:after="120"/>
        <w:rPr>
          <w:rFonts w:cs="Arial"/>
          <w:szCs w:val="20"/>
        </w:rPr>
        <w:sectPr w:rsidR="00DE59C0" w:rsidRPr="009B3C2C" w:rsidSect="00E8671D">
          <w:headerReference w:type="default" r:id="rId21"/>
          <w:footerReference w:type="default" r:id="rId22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</w:p>
    <w:p w:rsidR="00DE59C0" w:rsidRDefault="00DE59C0" w:rsidP="000C2729">
      <w:pPr>
        <w:pStyle w:val="Meuestilo"/>
      </w:pPr>
      <w:bookmarkStart w:id="7" w:name="ANEXOS"/>
      <w:bookmarkEnd w:id="7"/>
      <w:r>
        <w:lastRenderedPageBreak/>
        <w:t>Anexo I</w:t>
      </w:r>
    </w:p>
    <w:p w:rsidR="009A517B" w:rsidRDefault="009A517B" w:rsidP="000C2729">
      <w:pPr>
        <w:pStyle w:val="Meuestilo"/>
      </w:pPr>
      <w:bookmarkStart w:id="8" w:name="RECOMMENDATION"/>
      <w:bookmarkEnd w:id="8"/>
    </w:p>
    <w:p w:rsidR="00DE59C0" w:rsidRDefault="00DE59C0" w:rsidP="00576285">
      <w:pPr>
        <w:spacing w:after="120"/>
        <w:rPr>
          <w:rFonts w:cs="Arial"/>
          <w:szCs w:val="20"/>
        </w:rPr>
      </w:pPr>
    </w:p>
    <w:p w:rsidR="00754392" w:rsidRDefault="00D24E88" w:rsidP="00576285">
      <w:pPr>
        <w:spacing w:after="120"/>
        <w:rPr>
          <w:lang w:val="en-US"/>
        </w:rPr>
      </w:pPr>
      <w:sdt>
        <w:sdtPr>
          <w:rPr>
            <w:lang w:val="en-US"/>
          </w:rPr>
          <w:alias w:val="ANXLocality"/>
          <w:tag w:val="ANXLocality"/>
          <w:id w:val="173443029"/>
          <w:placeholder>
            <w:docPart w:val="2A61CAFB62F840B68293B83F3C880635"/>
          </w:placeholder>
          <w:showingPlcHdr/>
          <w:text/>
        </w:sdtPr>
        <w:sdtContent/>
      </w:sdt>
      <w:r w:rsidR="00754392">
        <w:rPr>
          <w:lang w:val="en-US"/>
        </w:rPr>
        <w:t>,</w:t>
      </w:r>
      <w:sdt>
        <w:sdtPr>
          <w:rPr>
            <w:lang w:val="en-US"/>
          </w:rPr>
          <w:alias w:val="LD_ANXDate"/>
          <w:tag w:val="LD_ANXDate"/>
          <w:id w:val="173443030"/>
          <w:placeholder>
            <w:docPart w:val="F216AB38F5CA4F9B81FCFB6CA05A4C9F"/>
          </w:placeholder>
          <w:showingPlcHdr/>
          <w:text/>
        </w:sdtPr>
        <w:sdtContent/>
      </w:sdt>
    </w:p>
    <w:p w:rsidR="00754392" w:rsidRDefault="00754392" w:rsidP="00576285">
      <w:pPr>
        <w:spacing w:after="120"/>
        <w:rPr>
          <w:lang w:val="en-US"/>
        </w:rPr>
      </w:pPr>
    </w:p>
    <w:p w:rsidR="00754392" w:rsidRDefault="00754392" w:rsidP="00576285">
      <w:pPr>
        <w:spacing w:after="120"/>
        <w:rPr>
          <w:lang w:val="en-US"/>
        </w:rPr>
      </w:pPr>
    </w:p>
    <w:p w:rsidR="00754392" w:rsidRDefault="00D24E88" w:rsidP="00754392">
      <w:pPr>
        <w:spacing w:after="120"/>
        <w:jc w:val="center"/>
        <w:rPr>
          <w:rFonts w:cs="Arial"/>
          <w:szCs w:val="20"/>
        </w:rPr>
        <w:sectPr w:rsidR="00754392" w:rsidSect="000C0128">
          <w:headerReference w:type="default" r:id="rId23"/>
          <w:footerReference w:type="default" r:id="rId24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  <w:sdt>
        <w:sdtPr>
          <w:alias w:val="Technico:ANXTechniconame"/>
          <w:tag w:val="Technico:ANXTechniconame"/>
          <w:id w:val="173443031"/>
          <w:placeholder>
            <w:docPart w:val="D200D5252E664231AD22715D0E29B35D"/>
          </w:placeholder>
          <w:showingPlcHdr/>
          <w:text/>
        </w:sdtPr>
        <w:sdtContent/>
      </w:sdt>
    </w:p>
    <w:p w:rsidR="00E8671D" w:rsidRDefault="00D24E88" w:rsidP="00576285">
      <w:pPr>
        <w:spacing w:after="120"/>
        <w:rPr>
          <w:rFonts w:cs="Arial"/>
          <w:szCs w:val="20"/>
        </w:rPr>
        <w:sectPr w:rsidR="00E8671D" w:rsidSect="009A517B">
          <w:headerReference w:type="default" r:id="rId25"/>
          <w:footerReference w:type="default" r:id="rId26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 w:rsidRPr="00D24E88">
        <w:rPr>
          <w:rFonts w:cs="Arial"/>
          <w:noProof/>
          <w:szCs w:val="20"/>
        </w:rPr>
        <w:lastRenderedPageBreak/>
        <w:pict>
          <v:shape id="_x0000_s1030" type="#_x0000_t202" style="position:absolute;left:0;text-align:left;margin-left:198pt;margin-top:395.95pt;width:5in;height:10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" filled="f" fillcolor="#bbe0e3" stroked="f">
            <v:textbox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 xml:space="preserve">ANEXO </w:t>
                  </w:r>
                  <w:r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D24E88">
        <w:rPr>
          <w:rFonts w:cs="Arial"/>
          <w:noProof/>
          <w:szCs w:val="20"/>
        </w:rPr>
        <w:pict>
          <v:shape id="Text Box 25" o:spid="_x0000_s1031" type="#_x0000_t202" style="position:absolute;left:0;text-align:left;margin-left:186pt;margin-top:-358.15pt;width:5in;height:112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" filled="f" fillcolor="#bbe0e3" stroked="f">
            <v:textbox>
              <w:txbxContent>
                <w:p w:rsidR="005E2D59" w:rsidRPr="00BF5CDE" w:rsidRDefault="005E2D59" w:rsidP="009A517B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203EFC" w:rsidRDefault="005E2D59" w:rsidP="009A517B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</w:pPr>
                  <w:r w:rsidRPr="00203EFC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II</w:t>
                  </w:r>
                </w:p>
                <w:p w:rsidR="005E2D59" w:rsidRPr="00BF5CDE" w:rsidRDefault="005E2D59" w:rsidP="000D2FF2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  <w:p w:rsidR="005E2D59" w:rsidRPr="00203EFC" w:rsidRDefault="005E2D59" w:rsidP="009A517B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203EFC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4" name="Picture 24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aphic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DE59C0" w:rsidP="000C2729">
      <w:pPr>
        <w:pStyle w:val="Meuestilo"/>
      </w:pPr>
      <w:r>
        <w:lastRenderedPageBreak/>
        <w:t>Anexo II</w:t>
      </w:r>
    </w:p>
    <w:p w:rsidR="00DE59C0" w:rsidRDefault="00DE59C0" w:rsidP="000C2729">
      <w:pPr>
        <w:pStyle w:val="Meuestilo"/>
      </w:pPr>
    </w:p>
    <w:p w:rsidR="00DE59C0" w:rsidRDefault="00DE59C0" w:rsidP="006C02B3">
      <w:pPr>
        <w:pStyle w:val="Answers"/>
        <w:sectPr w:rsidR="00DE59C0" w:rsidSect="00375BA7">
          <w:headerReference w:type="default" r:id="rId27"/>
          <w:footerReference w:type="default" r:id="rId28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</w:p>
    <w:p w:rsidR="004166C5" w:rsidRDefault="00D24E88" w:rsidP="00576285">
      <w:pPr>
        <w:spacing w:after="120"/>
        <w:rPr>
          <w:rFonts w:cs="Arial"/>
          <w:szCs w:val="20"/>
        </w:rPr>
        <w:sectPr w:rsidR="004166C5" w:rsidSect="004166C5">
          <w:headerReference w:type="default" r:id="rId29"/>
          <w:footerReference w:type="default" r:id="rId30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 w:rsidRPr="00D24E88">
        <w:rPr>
          <w:rFonts w:cs="Arial"/>
          <w:noProof/>
          <w:szCs w:val="20"/>
        </w:rPr>
        <w:lastRenderedPageBreak/>
        <w:pict>
          <v:shape id="_x0000_s1032" type="#_x0000_t202" style="position:absolute;left:0;text-align:left;margin-left:210pt;margin-top:405.7pt;width:5in;height:10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" filled="f" fillcolor="#bbe0e3" stroked="f">
            <v:textbox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 xml:space="preserve">ANEXO </w:t>
                  </w:r>
                  <w:r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D24E88">
        <w:rPr>
          <w:rFonts w:cs="Arial"/>
          <w:noProof/>
          <w:szCs w:val="20"/>
        </w:rPr>
        <w:pict>
          <v:shape id="Text Box 28" o:spid="_x0000_s1033" type="#_x0000_t202" style="position:absolute;left:0;text-align:left;margin-left:186pt;margin-top:-361.9pt;width:5in;height:112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" filled="f" fillcolor="#bbe0e3" stroked="f">
            <v:textbox>
              <w:txbxContent>
                <w:p w:rsidR="005E2D59" w:rsidRPr="00BF5CDE" w:rsidRDefault="005E2D59" w:rsidP="004166C5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BF5CDE" w:rsidRDefault="005E2D59" w:rsidP="000D2FF2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III</w:t>
                  </w: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  <w:p w:rsidR="005E2D59" w:rsidRPr="00BF5CDE" w:rsidRDefault="005E2D59" w:rsidP="004166C5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7" name="Picture 27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raphic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E8671D" w:rsidP="000C2729">
      <w:pPr>
        <w:pStyle w:val="Meuestilo"/>
      </w:pPr>
      <w:r>
        <w:lastRenderedPageBreak/>
        <w:t>Anexo III</w:t>
      </w:r>
    </w:p>
    <w:p w:rsidR="004166C5" w:rsidRDefault="004166C5" w:rsidP="000C2729">
      <w:pPr>
        <w:pStyle w:val="Meuestilo"/>
      </w:pPr>
    </w:p>
    <w:p w:rsidR="00E8671D" w:rsidRDefault="00E8671D" w:rsidP="00576285">
      <w:pPr>
        <w:spacing w:after="120"/>
        <w:rPr>
          <w:rFonts w:cs="Arial"/>
          <w:szCs w:val="20"/>
        </w:rPr>
        <w:sectPr w:rsidR="00E8671D" w:rsidSect="00375BA7">
          <w:headerReference w:type="default" r:id="rId31"/>
          <w:footerReference w:type="default" r:id="rId32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</w:p>
    <w:p w:rsidR="00E8671D" w:rsidRPr="00723360" w:rsidRDefault="00D24E88" w:rsidP="00576285">
      <w:pPr>
        <w:spacing w:after="120"/>
        <w:rPr>
          <w:rFonts w:cs="Arial"/>
          <w:szCs w:val="20"/>
        </w:rPr>
      </w:pPr>
      <w:r w:rsidRPr="00D24E88">
        <w:rPr>
          <w:rFonts w:cs="Arial"/>
          <w:noProof/>
          <w:szCs w:val="20"/>
        </w:rPr>
        <w:lastRenderedPageBreak/>
        <w:pict>
          <v:rect id="Rectangle 13" o:spid="_x0000_s1034" style="position:absolute;left:0;text-align:left;margin-left:220.75pt;margin-top:506.7pt;width:235.25pt;height:160.0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" filled="f" fillcolor="#bbe0e3" stroked="f">
            <v:textbox>
              <w:txbxContent>
                <w:p w:rsidR="005E2D59" w:rsidRPr="002412EF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</w:pPr>
                  <w:r w:rsidRPr="002412EF"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  <w:t>EAPS - Empresa de An</w:t>
                  </w:r>
                  <w:r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  <w:t>álise, Prevenção e Segurança, SA</w:t>
                  </w:r>
                </w:p>
                <w:p w:rsidR="005E2D59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NIPC: 503 852 929</w:t>
                  </w:r>
                </w:p>
                <w:p w:rsidR="005E2D59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Lisboa – Rua Nova da Trindade, 3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1200-301 Lisboa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Tel.: 213 213 100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Fax: 213 213 1</w:t>
                  </w: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23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Porto – Rua Sá da Bandeira, 819, 4º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4000-438 Porto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Tel.: 222 073 410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Fax: 222 073 411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geral</w:t>
                  </w: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@safemode.pt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www.safemode.pt</w:t>
                  </w:r>
                </w:p>
              </w:txbxContent>
            </v:textbox>
          </v:rect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8540115</wp:posOffset>
            </wp:positionV>
            <wp:extent cx="1257300" cy="771525"/>
            <wp:effectExtent l="0" t="0" r="0" b="9525"/>
            <wp:wrapTight wrapText="bothSides">
              <wp:wrapPolygon edited="0">
                <wp:start x="0" y="0"/>
                <wp:lineTo x="0" y="21333"/>
                <wp:lineTo x="21273" y="21333"/>
                <wp:lineTo x="21273" y="0"/>
                <wp:lineTo x="0" y="0"/>
              </wp:wrapPolygon>
            </wp:wrapTight>
            <wp:docPr id="14" name="Picture 14" descr="Logo Ros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 Rosto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8671D" w:rsidRPr="00723360" w:rsidSect="00E8671D">
      <w:headerReference w:type="default" r:id="rId34"/>
      <w:footerReference w:type="default" r:id="rId35"/>
      <w:pgSz w:w="11906" w:h="16838" w:code="9"/>
      <w:pgMar w:top="0" w:right="0" w:bottom="0" w:left="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F35" w:rsidRDefault="00057F35">
      <w:r>
        <w:separator/>
      </w:r>
    </w:p>
  </w:endnote>
  <w:endnote w:type="continuationSeparator" w:id="0">
    <w:p w:rsidR="00057F35" w:rsidRDefault="00057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89" w:rsidRDefault="000E108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58A" w:rsidRPr="00DC1D56" w:rsidRDefault="0086658A" w:rsidP="0086658A">
    <w:pPr>
      <w:pStyle w:val="RptFooter"/>
      <w:pBdr>
        <w:top w:val="single" w:sz="4" w:space="1" w:color="auto"/>
      </w:pBdr>
    </w:pPr>
    <w:r>
      <w:t xml:space="preserve">SAFEMODE </w:t>
    </w:r>
    <w:sdt>
      <w:sdtPr>
        <w:alias w:val="RptFooter"/>
        <w:tag w:val="RptFooter"/>
        <w:id w:val="11098607"/>
        <w:placeholder>
          <w:docPart w:val="CD09D98D0C924B0CBB68F932DB2DF989"/>
        </w:placeholder>
        <w:showingPlcHdr/>
        <w:text/>
      </w:sdtPr>
      <w:sdtContent/>
    </w:sdt>
    <w:r w:rsidR="006F4A2F">
      <w:tab/>
      <w:t xml:space="preserve">    </w:t>
    </w:r>
    <w:r w:rsidRPr="007A2E1D">
      <w:t>Este documento só pode ser reproduzido na íntegra</w:t>
    </w:r>
    <w:r>
      <w:t>.</w:t>
    </w:r>
    <w:r>
      <w:tab/>
    </w:r>
    <w:r>
      <w:tab/>
      <w:t xml:space="preserve">                         </w:t>
    </w:r>
    <w:r w:rsidR="00D24E88" w:rsidRPr="007A2E1D">
      <w:rPr>
        <w:rStyle w:val="PageNumber"/>
        <w:szCs w:val="16"/>
      </w:rPr>
      <w:fldChar w:fldCharType="begin"/>
    </w:r>
    <w:r w:rsidRPr="007A2E1D">
      <w:rPr>
        <w:rStyle w:val="PageNumber"/>
        <w:szCs w:val="16"/>
      </w:rPr>
      <w:instrText xml:space="preserve"> PAGE </w:instrText>
    </w:r>
    <w:r w:rsidR="00D24E88" w:rsidRPr="007A2E1D">
      <w:rPr>
        <w:rStyle w:val="PageNumber"/>
        <w:szCs w:val="16"/>
      </w:rPr>
      <w:fldChar w:fldCharType="separate"/>
    </w:r>
    <w:r w:rsidR="00E5119E">
      <w:rPr>
        <w:rStyle w:val="PageNumber"/>
        <w:noProof/>
        <w:szCs w:val="16"/>
      </w:rPr>
      <w:t>4</w:t>
    </w:r>
    <w:r w:rsidR="00D24E88" w:rsidRPr="007A2E1D">
      <w:rPr>
        <w:rStyle w:val="PageNumber"/>
        <w:szCs w:val="16"/>
      </w:rPr>
      <w:fldChar w:fldCharType="end"/>
    </w:r>
    <w:r w:rsidRPr="007A2E1D">
      <w:rPr>
        <w:rStyle w:val="PageNumber"/>
        <w:szCs w:val="16"/>
      </w:rPr>
      <w:t>/</w:t>
    </w:r>
    <w:r w:rsidR="00D24E88" w:rsidRPr="007A2E1D">
      <w:rPr>
        <w:rStyle w:val="PageNumber"/>
        <w:szCs w:val="16"/>
      </w:rPr>
      <w:fldChar w:fldCharType="begin"/>
    </w:r>
    <w:r>
      <w:rPr>
        <w:rStyle w:val="PageNumber"/>
        <w:szCs w:val="16"/>
      </w:rPr>
      <w:instrText>SECTIONPAGES</w:instrText>
    </w:r>
    <w:r w:rsidR="00D24E88" w:rsidRPr="007A2E1D">
      <w:rPr>
        <w:rStyle w:val="PageNumber"/>
        <w:szCs w:val="16"/>
      </w:rPr>
      <w:fldChar w:fldCharType="separate"/>
    </w:r>
    <w:r w:rsidR="00E5119E">
      <w:rPr>
        <w:rStyle w:val="PageNumber"/>
        <w:noProof/>
        <w:szCs w:val="16"/>
      </w:rPr>
      <w:t>5</w:t>
    </w:r>
    <w:r w:rsidR="00D24E88" w:rsidRPr="007A2E1D">
      <w:rPr>
        <w:rStyle w:val="PageNumber"/>
        <w:szCs w:val="16"/>
      </w:rPr>
      <w:fldChar w:fldCharType="end"/>
    </w:r>
  </w:p>
  <w:p w:rsidR="005E2D59" w:rsidRPr="008E55C8" w:rsidRDefault="005E2D59" w:rsidP="008E55C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89" w:rsidRDefault="000E1089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988" w:rsidRDefault="00FA7988" w:rsidP="002F27D8">
    <w:pPr>
      <w:pStyle w:val="RptFooter"/>
      <w:ind w:left="0" w:firstLine="0"/>
    </w:pPr>
  </w:p>
  <w:p w:rsidR="00783D24" w:rsidRDefault="00B2112E" w:rsidP="00783D24">
    <w:pPr>
      <w:pStyle w:val="RptFooter"/>
      <w:pBdr>
        <w:top w:val="single" w:sz="4" w:space="1" w:color="auto"/>
      </w:pBdr>
      <w:ind w:left="0"/>
    </w:pPr>
    <w:r w:rsidRPr="00B2112E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1"/>
        <w:tag w:val="RPFooterNumber1"/>
        <w:id w:val="2813336"/>
        <w:placeholder>
          <w:docPart w:val="5AD21ADEEF7A49C6B31052EE31B48859"/>
        </w:placeholder>
        <w:showingPlcHdr/>
      </w:sdtPr>
      <w:sdtContent>
        <w:r w:rsidR="00783D24">
          <w:t>0078/2012/D</w:t>
        </w:r>
        <w:r w:rsidR="000E1089">
          <w:t>RP</w:t>
        </w:r>
      </w:sdtContent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2813337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>
          <w:t>.</w:t>
        </w:r>
        <w:r>
          <w:tab/>
        </w:r>
        <w:r>
          <w:tab/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E5119E" w:rsidRPr="00E5119E">
          <w:rPr>
            <w:noProof/>
          </w:rPr>
          <w:t>i</w:t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FA7988" w:rsidRDefault="00FA7988" w:rsidP="002F27D8">
    <w:pPr>
      <w:pStyle w:val="RptFooter"/>
      <w:ind w:left="0" w:firstLine="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9A517B" w:rsidRDefault="005E2D59" w:rsidP="009A517B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E2" w:rsidRDefault="00D551E2" w:rsidP="00375BA7">
    <w:pPr>
      <w:pStyle w:val="RptFooter"/>
      <w:ind w:left="0"/>
      <w:rPr>
        <w:rFonts w:cs="Times New Roman"/>
        <w:bCs w:val="0"/>
        <w:iCs w:val="0"/>
        <w:color w:val="auto"/>
        <w:sz w:val="20"/>
        <w:szCs w:val="24"/>
      </w:rPr>
    </w:pPr>
  </w:p>
  <w:p w:rsidR="00783D24" w:rsidRDefault="00FF22FA" w:rsidP="00783D24">
    <w:pPr>
      <w:pStyle w:val="RptFooter"/>
      <w:pBdr>
        <w:top w:val="single" w:sz="4" w:space="1" w:color="auto"/>
      </w:pBdr>
      <w:ind w:left="0"/>
    </w:pPr>
    <w:r w:rsidRPr="00FF22FA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2"/>
        <w:tag w:val="RPFooterNumber2"/>
        <w:id w:val="2813387"/>
        <w:placeholder>
          <w:docPart w:val="1359E5D23CF64BECBE18199E74D8376A"/>
        </w:placeholder>
        <w:showingPlcHdr/>
      </w:sdtPr>
      <w:sdtContent>
        <w:r w:rsidR="00783D24">
          <w:t>0078/2012/D</w:t>
        </w:r>
        <w:r w:rsidR="008F50BA">
          <w:t>RP</w:t>
        </w:r>
      </w:sdtContent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2813388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 w:rsidR="00783D24">
          <w:t>.</w:t>
        </w:r>
        <w:r w:rsidR="00783D24">
          <w:tab/>
        </w:r>
        <w:r w:rsidR="00783D24">
          <w:tab/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E5119E" w:rsidRPr="00E5119E">
          <w:rPr>
            <w:noProof/>
          </w:rPr>
          <w:t>i</w:t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5E2D59" w:rsidRPr="00375BA7" w:rsidRDefault="005E2D59" w:rsidP="00375BA7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4166C5" w:rsidRDefault="005E2D59" w:rsidP="004166C5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E2" w:rsidRDefault="00D551E2" w:rsidP="00375BA7">
    <w:pPr>
      <w:pStyle w:val="RptFooter"/>
      <w:ind w:left="0"/>
      <w:rPr>
        <w:rFonts w:cs="Times New Roman"/>
        <w:bCs w:val="0"/>
        <w:iCs w:val="0"/>
        <w:color w:val="auto"/>
        <w:sz w:val="20"/>
        <w:szCs w:val="24"/>
      </w:rPr>
    </w:pPr>
  </w:p>
  <w:p w:rsidR="00783D24" w:rsidRDefault="000F3B2B" w:rsidP="000F3B2B">
    <w:pPr>
      <w:pStyle w:val="RptFooter"/>
      <w:pBdr>
        <w:top w:val="single" w:sz="4" w:space="0" w:color="auto"/>
      </w:pBdr>
      <w:ind w:left="0"/>
    </w:pPr>
    <w:r w:rsidRPr="000F3B2B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3"/>
        <w:tag w:val="RPFooterNumber3"/>
        <w:id w:val="2813391"/>
        <w:placeholder>
          <w:docPart w:val="AE8940A4989D4414AEB48AC745D279F8"/>
        </w:placeholder>
        <w:showingPlcHdr/>
      </w:sdtPr>
      <w:sdtContent>
        <w:r w:rsidR="00783D24">
          <w:t>0078/2012/D</w:t>
        </w:r>
        <w:r w:rsidR="00C52453">
          <w:t>RP</w:t>
        </w:r>
      </w:sdtContent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2813392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 w:rsidR="00783D24">
          <w:t>.</w:t>
        </w:r>
        <w:r w:rsidR="00783D24">
          <w:tab/>
        </w:r>
        <w:r w:rsidR="00783D24">
          <w:tab/>
        </w:r>
        <w:r w:rsidR="00783D24">
          <w:tab/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E5119E" w:rsidRPr="00E5119E">
          <w:rPr>
            <w:noProof/>
          </w:rPr>
          <w:t>i</w:t>
        </w:r>
        <w:r w:rsidR="00D24E88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5E2D59" w:rsidRPr="00375BA7" w:rsidRDefault="005E2D59" w:rsidP="00375BA7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F35" w:rsidRDefault="00057F35">
      <w:r>
        <w:separator/>
      </w:r>
    </w:p>
  </w:footnote>
  <w:footnote w:type="continuationSeparator" w:id="0">
    <w:p w:rsidR="00057F35" w:rsidRDefault="00057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89" w:rsidRDefault="000E108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5E2D5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89" w:rsidRDefault="000E1089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 w:rsidP="00595436">
    <w:pPr>
      <w:pStyle w:val="Header"/>
      <w:tabs>
        <w:tab w:val="clear" w:pos="4252"/>
        <w:tab w:val="clear" w:pos="8504"/>
        <w:tab w:val="left" w:pos="3885"/>
      </w:tabs>
    </w:pPr>
    <w:r>
      <w:rPr>
        <w:noProof/>
        <w:lang w:val="en-US" w:eastAsia="en-U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8" name="Picture 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95436">
      <w:tab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4168" y="0"/>
              <wp:lineTo x="4168" y="6177"/>
              <wp:lineTo x="6442" y="9884"/>
              <wp:lineTo x="0" y="11737"/>
              <wp:lineTo x="0" y="21003"/>
              <wp:lineTo x="21221" y="21003"/>
              <wp:lineTo x="21221" y="11119"/>
              <wp:lineTo x="10611" y="9884"/>
              <wp:lineTo x="11368" y="0"/>
              <wp:lineTo x="4168" y="0"/>
            </wp:wrapPolygon>
          </wp:wrapTight>
          <wp:docPr id="17" name="Picture 17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9A517B" w:rsidRDefault="005E2D59" w:rsidP="009A517B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18" name="Picture 1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4166C5" w:rsidRDefault="005E2D59" w:rsidP="004166C5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22" name="Picture 22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B0A80"/>
    <w:multiLevelType w:val="multilevel"/>
    <w:tmpl w:val="2C10E8A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C233E9E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10CA3BA4"/>
    <w:multiLevelType w:val="multilevel"/>
    <w:tmpl w:val="2F1E07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171245E4"/>
    <w:multiLevelType w:val="multilevel"/>
    <w:tmpl w:val="EB721AA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516473"/>
        <w:sz w:val="22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 w:val="0"/>
        <w:i w:val="0"/>
        <w:iCs w:val="0"/>
        <w:strike w:val="0"/>
        <w:dstrike w:val="0"/>
        <w:vanish w:val="0"/>
        <w:color w:val="516473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18937914"/>
    <w:multiLevelType w:val="multilevel"/>
    <w:tmpl w:val="0F4073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2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9E50BF0"/>
    <w:multiLevelType w:val="multilevel"/>
    <w:tmpl w:val="887C7562"/>
    <w:numStyleLink w:val="Style1"/>
  </w:abstractNum>
  <w:abstractNum w:abstractNumId="6">
    <w:nsid w:val="1CF063BD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D6A122B"/>
    <w:multiLevelType w:val="multilevel"/>
    <w:tmpl w:val="1F02FE4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20F41C5"/>
    <w:multiLevelType w:val="multilevel"/>
    <w:tmpl w:val="7146163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22320DC2"/>
    <w:multiLevelType w:val="multilevel"/>
    <w:tmpl w:val="88768C6E"/>
    <w:lvl w:ilvl="0">
      <w:start w:val="1"/>
      <w:numFmt w:val="decimal"/>
      <w:pStyle w:val="TITULO1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11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72029F6"/>
    <w:multiLevelType w:val="multilevel"/>
    <w:tmpl w:val="887C7562"/>
    <w:numStyleLink w:val="Style1"/>
  </w:abstractNum>
  <w:abstractNum w:abstractNumId="11">
    <w:nsid w:val="28521AA5"/>
    <w:multiLevelType w:val="multilevel"/>
    <w:tmpl w:val="A308DB4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2A1A5B7B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2F7A1D93"/>
    <w:multiLevelType w:val="hybridMultilevel"/>
    <w:tmpl w:val="11DC72F4"/>
    <w:lvl w:ilvl="0" w:tplc="38D6F0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6139E8"/>
    <w:multiLevelType w:val="multilevel"/>
    <w:tmpl w:val="08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37365203"/>
    <w:multiLevelType w:val="multilevel"/>
    <w:tmpl w:val="56AA268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F5029F8"/>
    <w:multiLevelType w:val="multilevel"/>
    <w:tmpl w:val="01EC2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954418"/>
    <w:multiLevelType w:val="multilevel"/>
    <w:tmpl w:val="CEF8765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43985FAC"/>
    <w:multiLevelType w:val="multilevel"/>
    <w:tmpl w:val="291C5C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46102507"/>
    <w:multiLevelType w:val="multilevel"/>
    <w:tmpl w:val="1CD0C1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>
    <w:nsid w:val="47B24963"/>
    <w:multiLevelType w:val="multilevel"/>
    <w:tmpl w:val="5C7C6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4C5D521B"/>
    <w:multiLevelType w:val="multilevel"/>
    <w:tmpl w:val="A66C2B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02201A5"/>
    <w:multiLevelType w:val="multilevel"/>
    <w:tmpl w:val="887C7562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23">
    <w:nsid w:val="50FA3C85"/>
    <w:multiLevelType w:val="hybridMultilevel"/>
    <w:tmpl w:val="D6B21484"/>
    <w:lvl w:ilvl="0" w:tplc="D7E04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AA0297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65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528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64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00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ED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D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44C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417F29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13E5244"/>
    <w:multiLevelType w:val="multilevel"/>
    <w:tmpl w:val="C4D0E6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1B227C8"/>
    <w:multiLevelType w:val="multilevel"/>
    <w:tmpl w:val="887C7562"/>
    <w:numStyleLink w:val="Style1"/>
  </w:abstractNum>
  <w:abstractNum w:abstractNumId="27">
    <w:nsid w:val="72770F55"/>
    <w:multiLevelType w:val="multilevel"/>
    <w:tmpl w:val="C504C86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4605958"/>
    <w:multiLevelType w:val="multilevel"/>
    <w:tmpl w:val="B4EA1CF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78150666"/>
    <w:multiLevelType w:val="multilevel"/>
    <w:tmpl w:val="51DAA3D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78C20371"/>
    <w:multiLevelType w:val="multilevel"/>
    <w:tmpl w:val="887C7562"/>
    <w:numStyleLink w:val="Style1"/>
  </w:abstractNum>
  <w:num w:numId="1">
    <w:abstractNumId w:val="25"/>
  </w:num>
  <w:num w:numId="2">
    <w:abstractNumId w:val="8"/>
  </w:num>
  <w:num w:numId="3">
    <w:abstractNumId w:val="2"/>
  </w:num>
  <w:num w:numId="4">
    <w:abstractNumId w:val="11"/>
  </w:num>
  <w:num w:numId="5">
    <w:abstractNumId w:val="27"/>
  </w:num>
  <w:num w:numId="6">
    <w:abstractNumId w:val="17"/>
  </w:num>
  <w:num w:numId="7">
    <w:abstractNumId w:val="0"/>
  </w:num>
  <w:num w:numId="8">
    <w:abstractNumId w:val="23"/>
  </w:num>
  <w:num w:numId="9">
    <w:abstractNumId w:val="13"/>
  </w:num>
  <w:num w:numId="10">
    <w:abstractNumId w:val="16"/>
  </w:num>
  <w:num w:numId="11">
    <w:abstractNumId w:val="28"/>
  </w:num>
  <w:num w:numId="12">
    <w:abstractNumId w:val="15"/>
  </w:num>
  <w:num w:numId="13">
    <w:abstractNumId w:val="9"/>
  </w:num>
  <w:num w:numId="14">
    <w:abstractNumId w:val="21"/>
  </w:num>
  <w:num w:numId="15">
    <w:abstractNumId w:val="3"/>
  </w:num>
  <w:num w:numId="16">
    <w:abstractNumId w:val="19"/>
  </w:num>
  <w:num w:numId="17">
    <w:abstractNumId w:val="20"/>
  </w:num>
  <w:num w:numId="18">
    <w:abstractNumId w:val="29"/>
  </w:num>
  <w:num w:numId="19">
    <w:abstractNumId w:val="18"/>
  </w:num>
  <w:num w:numId="20">
    <w:abstractNumId w:val="6"/>
  </w:num>
  <w:num w:numId="21">
    <w:abstractNumId w:val="12"/>
  </w:num>
  <w:num w:numId="22">
    <w:abstractNumId w:val="4"/>
  </w:num>
  <w:num w:numId="23">
    <w:abstractNumId w:val="14"/>
  </w:num>
  <w:num w:numId="24">
    <w:abstractNumId w:val="7"/>
  </w:num>
  <w:num w:numId="25">
    <w:abstractNumId w:val="24"/>
  </w:num>
  <w:num w:numId="26">
    <w:abstractNumId w:val="1"/>
  </w:num>
  <w:num w:numId="27">
    <w:abstractNumId w:val="9"/>
  </w:num>
  <w:num w:numId="28">
    <w:abstractNumId w:val="9"/>
  </w:num>
  <w:num w:numId="29">
    <w:abstractNumId w:val="22"/>
  </w:num>
  <w:num w:numId="30">
    <w:abstractNumId w:val="30"/>
  </w:num>
  <w:num w:numId="31">
    <w:abstractNumId w:val="10"/>
  </w:num>
  <w:num w:numId="32">
    <w:abstractNumId w:val="26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12642"/>
  </w:hdrShapeDefaults>
  <w:footnotePr>
    <w:footnote w:id="-1"/>
    <w:footnote w:id="0"/>
  </w:footnotePr>
  <w:endnotePr>
    <w:endnote w:id="-1"/>
    <w:endnote w:id="0"/>
  </w:endnotePr>
  <w:compat/>
  <w:rsids>
    <w:rsidRoot w:val="008B36E1"/>
    <w:rsid w:val="00013AFD"/>
    <w:rsid w:val="000173AD"/>
    <w:rsid w:val="0002503C"/>
    <w:rsid w:val="00026EC2"/>
    <w:rsid w:val="00047AEE"/>
    <w:rsid w:val="00050F90"/>
    <w:rsid w:val="00052428"/>
    <w:rsid w:val="0005486A"/>
    <w:rsid w:val="00054DF9"/>
    <w:rsid w:val="00056316"/>
    <w:rsid w:val="00057F35"/>
    <w:rsid w:val="00070C04"/>
    <w:rsid w:val="0007798B"/>
    <w:rsid w:val="000A3D49"/>
    <w:rsid w:val="000B5C6F"/>
    <w:rsid w:val="000B6A37"/>
    <w:rsid w:val="000C0128"/>
    <w:rsid w:val="000C191B"/>
    <w:rsid w:val="000C2729"/>
    <w:rsid w:val="000C2F0B"/>
    <w:rsid w:val="000C3647"/>
    <w:rsid w:val="000C53A3"/>
    <w:rsid w:val="000C64DE"/>
    <w:rsid w:val="000C7A98"/>
    <w:rsid w:val="000D23CD"/>
    <w:rsid w:val="000D2FF2"/>
    <w:rsid w:val="000D6DC9"/>
    <w:rsid w:val="000D7A19"/>
    <w:rsid w:val="000E1089"/>
    <w:rsid w:val="000E4DB0"/>
    <w:rsid w:val="000F3B2B"/>
    <w:rsid w:val="000F5FC7"/>
    <w:rsid w:val="000F78FA"/>
    <w:rsid w:val="001022D6"/>
    <w:rsid w:val="00102F5B"/>
    <w:rsid w:val="00112D12"/>
    <w:rsid w:val="00117DEF"/>
    <w:rsid w:val="001437BD"/>
    <w:rsid w:val="00145018"/>
    <w:rsid w:val="00146EEF"/>
    <w:rsid w:val="00151438"/>
    <w:rsid w:val="00152DE6"/>
    <w:rsid w:val="00156E8A"/>
    <w:rsid w:val="001663ED"/>
    <w:rsid w:val="001809D1"/>
    <w:rsid w:val="0019114C"/>
    <w:rsid w:val="001947C8"/>
    <w:rsid w:val="0019580B"/>
    <w:rsid w:val="001A042A"/>
    <w:rsid w:val="001A0545"/>
    <w:rsid w:val="001A26E3"/>
    <w:rsid w:val="001A2AC2"/>
    <w:rsid w:val="001A2BF3"/>
    <w:rsid w:val="001B2D4A"/>
    <w:rsid w:val="001B3243"/>
    <w:rsid w:val="001B6D64"/>
    <w:rsid w:val="001C0486"/>
    <w:rsid w:val="001C1482"/>
    <w:rsid w:val="001C3C43"/>
    <w:rsid w:val="001C5BC8"/>
    <w:rsid w:val="001C746A"/>
    <w:rsid w:val="001D4742"/>
    <w:rsid w:val="001D4C01"/>
    <w:rsid w:val="001E0B43"/>
    <w:rsid w:val="001E708B"/>
    <w:rsid w:val="001E793B"/>
    <w:rsid w:val="001F24F4"/>
    <w:rsid w:val="00201758"/>
    <w:rsid w:val="00201BB2"/>
    <w:rsid w:val="00203EFC"/>
    <w:rsid w:val="002051E5"/>
    <w:rsid w:val="00205358"/>
    <w:rsid w:val="00205A5D"/>
    <w:rsid w:val="0021362D"/>
    <w:rsid w:val="00221479"/>
    <w:rsid w:val="002412EF"/>
    <w:rsid w:val="00242AD9"/>
    <w:rsid w:val="002504B7"/>
    <w:rsid w:val="002652A8"/>
    <w:rsid w:val="00270E71"/>
    <w:rsid w:val="00291E05"/>
    <w:rsid w:val="0029763B"/>
    <w:rsid w:val="002A3580"/>
    <w:rsid w:val="002A3A93"/>
    <w:rsid w:val="002A6463"/>
    <w:rsid w:val="002B2B0A"/>
    <w:rsid w:val="002B42CC"/>
    <w:rsid w:val="002B6D79"/>
    <w:rsid w:val="002B6F45"/>
    <w:rsid w:val="002C7922"/>
    <w:rsid w:val="002C7FC1"/>
    <w:rsid w:val="002D083B"/>
    <w:rsid w:val="002F27D8"/>
    <w:rsid w:val="002F29CB"/>
    <w:rsid w:val="00310E9B"/>
    <w:rsid w:val="0032164F"/>
    <w:rsid w:val="00337723"/>
    <w:rsid w:val="00341793"/>
    <w:rsid w:val="003663CA"/>
    <w:rsid w:val="00366D79"/>
    <w:rsid w:val="00373EFB"/>
    <w:rsid w:val="00375BA7"/>
    <w:rsid w:val="0037619A"/>
    <w:rsid w:val="00376DCF"/>
    <w:rsid w:val="003821F8"/>
    <w:rsid w:val="0038543B"/>
    <w:rsid w:val="00385896"/>
    <w:rsid w:val="0039208B"/>
    <w:rsid w:val="003A411F"/>
    <w:rsid w:val="003B5CAF"/>
    <w:rsid w:val="003B6AD6"/>
    <w:rsid w:val="003C5AC8"/>
    <w:rsid w:val="003D6772"/>
    <w:rsid w:val="003E1581"/>
    <w:rsid w:val="003E4DE7"/>
    <w:rsid w:val="003F0444"/>
    <w:rsid w:val="00401D1D"/>
    <w:rsid w:val="00406312"/>
    <w:rsid w:val="00415B3F"/>
    <w:rsid w:val="004166C5"/>
    <w:rsid w:val="00424E97"/>
    <w:rsid w:val="0042654A"/>
    <w:rsid w:val="00430AC6"/>
    <w:rsid w:val="00430E4B"/>
    <w:rsid w:val="00436F65"/>
    <w:rsid w:val="004435F9"/>
    <w:rsid w:val="00456604"/>
    <w:rsid w:val="0046052B"/>
    <w:rsid w:val="00475696"/>
    <w:rsid w:val="00477034"/>
    <w:rsid w:val="00480D4D"/>
    <w:rsid w:val="00487401"/>
    <w:rsid w:val="0049073F"/>
    <w:rsid w:val="00492A38"/>
    <w:rsid w:val="004A099F"/>
    <w:rsid w:val="004A19AC"/>
    <w:rsid w:val="004A3558"/>
    <w:rsid w:val="004A763E"/>
    <w:rsid w:val="004B3983"/>
    <w:rsid w:val="004B3999"/>
    <w:rsid w:val="004D678E"/>
    <w:rsid w:val="004E059E"/>
    <w:rsid w:val="004F1D07"/>
    <w:rsid w:val="004F2153"/>
    <w:rsid w:val="004F39C1"/>
    <w:rsid w:val="004F6EAD"/>
    <w:rsid w:val="00502B69"/>
    <w:rsid w:val="00503599"/>
    <w:rsid w:val="00510BC8"/>
    <w:rsid w:val="00510F61"/>
    <w:rsid w:val="00517EAB"/>
    <w:rsid w:val="00520F38"/>
    <w:rsid w:val="00527C93"/>
    <w:rsid w:val="005321FF"/>
    <w:rsid w:val="005529EA"/>
    <w:rsid w:val="0055699F"/>
    <w:rsid w:val="00556EB0"/>
    <w:rsid w:val="00562702"/>
    <w:rsid w:val="00564E1F"/>
    <w:rsid w:val="00574361"/>
    <w:rsid w:val="00576285"/>
    <w:rsid w:val="00576693"/>
    <w:rsid w:val="005771F0"/>
    <w:rsid w:val="005825C8"/>
    <w:rsid w:val="00584A64"/>
    <w:rsid w:val="0058524B"/>
    <w:rsid w:val="00591618"/>
    <w:rsid w:val="00592D4D"/>
    <w:rsid w:val="00595436"/>
    <w:rsid w:val="005A6E1A"/>
    <w:rsid w:val="005A7A9D"/>
    <w:rsid w:val="005B31AC"/>
    <w:rsid w:val="005B67D9"/>
    <w:rsid w:val="005B7CCF"/>
    <w:rsid w:val="005B7DEE"/>
    <w:rsid w:val="005C22DA"/>
    <w:rsid w:val="005C2A20"/>
    <w:rsid w:val="005C3291"/>
    <w:rsid w:val="005C48BD"/>
    <w:rsid w:val="005D1BE8"/>
    <w:rsid w:val="005D4588"/>
    <w:rsid w:val="005E0936"/>
    <w:rsid w:val="005E2D59"/>
    <w:rsid w:val="005E4FD8"/>
    <w:rsid w:val="005E6C20"/>
    <w:rsid w:val="005E7C6A"/>
    <w:rsid w:val="00603F42"/>
    <w:rsid w:val="00613A07"/>
    <w:rsid w:val="00616B7A"/>
    <w:rsid w:val="00620F74"/>
    <w:rsid w:val="00623AB8"/>
    <w:rsid w:val="0063072F"/>
    <w:rsid w:val="00632468"/>
    <w:rsid w:val="006326FD"/>
    <w:rsid w:val="006459E7"/>
    <w:rsid w:val="00645A13"/>
    <w:rsid w:val="00651052"/>
    <w:rsid w:val="006511E3"/>
    <w:rsid w:val="0065248A"/>
    <w:rsid w:val="0065291E"/>
    <w:rsid w:val="006540C5"/>
    <w:rsid w:val="006604AF"/>
    <w:rsid w:val="00661457"/>
    <w:rsid w:val="00663631"/>
    <w:rsid w:val="00665F56"/>
    <w:rsid w:val="006746B6"/>
    <w:rsid w:val="0068291C"/>
    <w:rsid w:val="00692136"/>
    <w:rsid w:val="00695FB9"/>
    <w:rsid w:val="006A184E"/>
    <w:rsid w:val="006A28EB"/>
    <w:rsid w:val="006A38A1"/>
    <w:rsid w:val="006A583D"/>
    <w:rsid w:val="006B3BE9"/>
    <w:rsid w:val="006B4ABF"/>
    <w:rsid w:val="006C02B3"/>
    <w:rsid w:val="006C5289"/>
    <w:rsid w:val="006C56A4"/>
    <w:rsid w:val="006C7084"/>
    <w:rsid w:val="006D5C68"/>
    <w:rsid w:val="006E2E44"/>
    <w:rsid w:val="006E421D"/>
    <w:rsid w:val="006F45EA"/>
    <w:rsid w:val="006F4A2F"/>
    <w:rsid w:val="006F6047"/>
    <w:rsid w:val="0070020B"/>
    <w:rsid w:val="00707501"/>
    <w:rsid w:val="00707A0A"/>
    <w:rsid w:val="00711788"/>
    <w:rsid w:val="007144F9"/>
    <w:rsid w:val="0071469B"/>
    <w:rsid w:val="00715F26"/>
    <w:rsid w:val="00717131"/>
    <w:rsid w:val="0071762F"/>
    <w:rsid w:val="00723360"/>
    <w:rsid w:val="0074009D"/>
    <w:rsid w:val="007428F2"/>
    <w:rsid w:val="00754392"/>
    <w:rsid w:val="00760DCF"/>
    <w:rsid w:val="007635DE"/>
    <w:rsid w:val="00763EB9"/>
    <w:rsid w:val="00767C43"/>
    <w:rsid w:val="007700C6"/>
    <w:rsid w:val="00771045"/>
    <w:rsid w:val="00773621"/>
    <w:rsid w:val="0077556D"/>
    <w:rsid w:val="00783D24"/>
    <w:rsid w:val="00796C6D"/>
    <w:rsid w:val="007A3789"/>
    <w:rsid w:val="007A4E3A"/>
    <w:rsid w:val="007A6E61"/>
    <w:rsid w:val="007C272D"/>
    <w:rsid w:val="007C487F"/>
    <w:rsid w:val="007C5B27"/>
    <w:rsid w:val="007C73DE"/>
    <w:rsid w:val="007C75EC"/>
    <w:rsid w:val="007D6B70"/>
    <w:rsid w:val="007E041D"/>
    <w:rsid w:val="007E1140"/>
    <w:rsid w:val="007E50C4"/>
    <w:rsid w:val="007E6A10"/>
    <w:rsid w:val="007F1494"/>
    <w:rsid w:val="007F38F0"/>
    <w:rsid w:val="007F71EA"/>
    <w:rsid w:val="0080211A"/>
    <w:rsid w:val="0080771E"/>
    <w:rsid w:val="00807745"/>
    <w:rsid w:val="0081691D"/>
    <w:rsid w:val="00820CFF"/>
    <w:rsid w:val="00821419"/>
    <w:rsid w:val="00834537"/>
    <w:rsid w:val="00841036"/>
    <w:rsid w:val="00843007"/>
    <w:rsid w:val="00846E5D"/>
    <w:rsid w:val="008518F6"/>
    <w:rsid w:val="00851E59"/>
    <w:rsid w:val="008538BE"/>
    <w:rsid w:val="00853D60"/>
    <w:rsid w:val="008541DC"/>
    <w:rsid w:val="008553CE"/>
    <w:rsid w:val="00855541"/>
    <w:rsid w:val="008635D8"/>
    <w:rsid w:val="0086416F"/>
    <w:rsid w:val="00865E6D"/>
    <w:rsid w:val="0086658A"/>
    <w:rsid w:val="008677CC"/>
    <w:rsid w:val="008712D7"/>
    <w:rsid w:val="00873812"/>
    <w:rsid w:val="008950CF"/>
    <w:rsid w:val="008A6650"/>
    <w:rsid w:val="008A72D9"/>
    <w:rsid w:val="008B36E1"/>
    <w:rsid w:val="008B6230"/>
    <w:rsid w:val="008C4C22"/>
    <w:rsid w:val="008D3970"/>
    <w:rsid w:val="008D7750"/>
    <w:rsid w:val="008D7798"/>
    <w:rsid w:val="008D781E"/>
    <w:rsid w:val="008E45B0"/>
    <w:rsid w:val="008E4972"/>
    <w:rsid w:val="008E4C79"/>
    <w:rsid w:val="008E55C8"/>
    <w:rsid w:val="008F2D7D"/>
    <w:rsid w:val="008F34DC"/>
    <w:rsid w:val="008F50BA"/>
    <w:rsid w:val="009044ED"/>
    <w:rsid w:val="00904781"/>
    <w:rsid w:val="00904D56"/>
    <w:rsid w:val="00905B63"/>
    <w:rsid w:val="0091469A"/>
    <w:rsid w:val="0093239C"/>
    <w:rsid w:val="009539EE"/>
    <w:rsid w:val="009616E7"/>
    <w:rsid w:val="00961A12"/>
    <w:rsid w:val="00966CA4"/>
    <w:rsid w:val="009719D0"/>
    <w:rsid w:val="00972F0E"/>
    <w:rsid w:val="00976C46"/>
    <w:rsid w:val="00982865"/>
    <w:rsid w:val="0098713F"/>
    <w:rsid w:val="00993495"/>
    <w:rsid w:val="009A121C"/>
    <w:rsid w:val="009A4DF1"/>
    <w:rsid w:val="009A5029"/>
    <w:rsid w:val="009A517B"/>
    <w:rsid w:val="009A624D"/>
    <w:rsid w:val="009B2841"/>
    <w:rsid w:val="009B3C2C"/>
    <w:rsid w:val="009B56D3"/>
    <w:rsid w:val="009C2FE6"/>
    <w:rsid w:val="009D1128"/>
    <w:rsid w:val="009D3CC4"/>
    <w:rsid w:val="009D7C16"/>
    <w:rsid w:val="009F31F9"/>
    <w:rsid w:val="00A01AB6"/>
    <w:rsid w:val="00A03D0A"/>
    <w:rsid w:val="00A11E9D"/>
    <w:rsid w:val="00A34AAB"/>
    <w:rsid w:val="00A3778F"/>
    <w:rsid w:val="00A41D08"/>
    <w:rsid w:val="00A50DC1"/>
    <w:rsid w:val="00A530C7"/>
    <w:rsid w:val="00A53E3E"/>
    <w:rsid w:val="00A54EDD"/>
    <w:rsid w:val="00A60682"/>
    <w:rsid w:val="00A60D21"/>
    <w:rsid w:val="00A6306C"/>
    <w:rsid w:val="00A6783C"/>
    <w:rsid w:val="00A70B78"/>
    <w:rsid w:val="00A71DA1"/>
    <w:rsid w:val="00A91387"/>
    <w:rsid w:val="00A96F5E"/>
    <w:rsid w:val="00A97F99"/>
    <w:rsid w:val="00AA1948"/>
    <w:rsid w:val="00AA1E14"/>
    <w:rsid w:val="00AA1FAF"/>
    <w:rsid w:val="00AC1563"/>
    <w:rsid w:val="00AC3CA2"/>
    <w:rsid w:val="00AC7DAA"/>
    <w:rsid w:val="00AD7CF8"/>
    <w:rsid w:val="00AE4A88"/>
    <w:rsid w:val="00AF5F93"/>
    <w:rsid w:val="00AF7627"/>
    <w:rsid w:val="00B12228"/>
    <w:rsid w:val="00B2112E"/>
    <w:rsid w:val="00B25498"/>
    <w:rsid w:val="00B26185"/>
    <w:rsid w:val="00B30D09"/>
    <w:rsid w:val="00B355A2"/>
    <w:rsid w:val="00B4444D"/>
    <w:rsid w:val="00B46AE7"/>
    <w:rsid w:val="00B51198"/>
    <w:rsid w:val="00B62900"/>
    <w:rsid w:val="00B62DEF"/>
    <w:rsid w:val="00B66AE9"/>
    <w:rsid w:val="00B727FF"/>
    <w:rsid w:val="00B766B3"/>
    <w:rsid w:val="00B8472A"/>
    <w:rsid w:val="00B950ED"/>
    <w:rsid w:val="00BA4D7A"/>
    <w:rsid w:val="00BB1D33"/>
    <w:rsid w:val="00BB2DE0"/>
    <w:rsid w:val="00BC1015"/>
    <w:rsid w:val="00BC354F"/>
    <w:rsid w:val="00BD02B2"/>
    <w:rsid w:val="00BD4570"/>
    <w:rsid w:val="00BD62B2"/>
    <w:rsid w:val="00BE09B6"/>
    <w:rsid w:val="00BE70B5"/>
    <w:rsid w:val="00BE78BF"/>
    <w:rsid w:val="00BF5CDE"/>
    <w:rsid w:val="00BF7A06"/>
    <w:rsid w:val="00C00818"/>
    <w:rsid w:val="00C113F8"/>
    <w:rsid w:val="00C11DC3"/>
    <w:rsid w:val="00C12C1F"/>
    <w:rsid w:val="00C1506B"/>
    <w:rsid w:val="00C168B4"/>
    <w:rsid w:val="00C27D41"/>
    <w:rsid w:val="00C32937"/>
    <w:rsid w:val="00C40F60"/>
    <w:rsid w:val="00C43609"/>
    <w:rsid w:val="00C46BEA"/>
    <w:rsid w:val="00C52453"/>
    <w:rsid w:val="00C53351"/>
    <w:rsid w:val="00C667E3"/>
    <w:rsid w:val="00C71F38"/>
    <w:rsid w:val="00C7625C"/>
    <w:rsid w:val="00C8112A"/>
    <w:rsid w:val="00C877B4"/>
    <w:rsid w:val="00C9000D"/>
    <w:rsid w:val="00C940E7"/>
    <w:rsid w:val="00CA6714"/>
    <w:rsid w:val="00CB1BF8"/>
    <w:rsid w:val="00CB454A"/>
    <w:rsid w:val="00CB57EA"/>
    <w:rsid w:val="00CC31D8"/>
    <w:rsid w:val="00CC3D13"/>
    <w:rsid w:val="00CC7246"/>
    <w:rsid w:val="00CC7844"/>
    <w:rsid w:val="00CD0924"/>
    <w:rsid w:val="00CD59C7"/>
    <w:rsid w:val="00CE0136"/>
    <w:rsid w:val="00CE0893"/>
    <w:rsid w:val="00CE0E30"/>
    <w:rsid w:val="00CE43CE"/>
    <w:rsid w:val="00CF20AB"/>
    <w:rsid w:val="00CF4308"/>
    <w:rsid w:val="00CF60A6"/>
    <w:rsid w:val="00CF7A6B"/>
    <w:rsid w:val="00D06F8F"/>
    <w:rsid w:val="00D129D9"/>
    <w:rsid w:val="00D15321"/>
    <w:rsid w:val="00D1754D"/>
    <w:rsid w:val="00D2225E"/>
    <w:rsid w:val="00D24E88"/>
    <w:rsid w:val="00D33741"/>
    <w:rsid w:val="00D35738"/>
    <w:rsid w:val="00D36279"/>
    <w:rsid w:val="00D36683"/>
    <w:rsid w:val="00D43768"/>
    <w:rsid w:val="00D472CA"/>
    <w:rsid w:val="00D52D82"/>
    <w:rsid w:val="00D551E2"/>
    <w:rsid w:val="00D555CC"/>
    <w:rsid w:val="00D62CD6"/>
    <w:rsid w:val="00D6481E"/>
    <w:rsid w:val="00D677B2"/>
    <w:rsid w:val="00D70706"/>
    <w:rsid w:val="00D7787A"/>
    <w:rsid w:val="00D82720"/>
    <w:rsid w:val="00D84D06"/>
    <w:rsid w:val="00D85FBC"/>
    <w:rsid w:val="00D924B6"/>
    <w:rsid w:val="00D97838"/>
    <w:rsid w:val="00DA4ED0"/>
    <w:rsid w:val="00DB0A99"/>
    <w:rsid w:val="00DB1466"/>
    <w:rsid w:val="00DB233D"/>
    <w:rsid w:val="00DB2CCA"/>
    <w:rsid w:val="00DB3443"/>
    <w:rsid w:val="00DB3E0E"/>
    <w:rsid w:val="00DB4E03"/>
    <w:rsid w:val="00DB6F2F"/>
    <w:rsid w:val="00DC11FD"/>
    <w:rsid w:val="00DC1D56"/>
    <w:rsid w:val="00DC215D"/>
    <w:rsid w:val="00DC2B03"/>
    <w:rsid w:val="00DD7B59"/>
    <w:rsid w:val="00DE0675"/>
    <w:rsid w:val="00DE1801"/>
    <w:rsid w:val="00DE59C0"/>
    <w:rsid w:val="00DF0389"/>
    <w:rsid w:val="00DF1278"/>
    <w:rsid w:val="00DF260E"/>
    <w:rsid w:val="00DF2BDD"/>
    <w:rsid w:val="00DF4047"/>
    <w:rsid w:val="00DF629E"/>
    <w:rsid w:val="00E066A9"/>
    <w:rsid w:val="00E07136"/>
    <w:rsid w:val="00E26F79"/>
    <w:rsid w:val="00E361A9"/>
    <w:rsid w:val="00E416A1"/>
    <w:rsid w:val="00E43077"/>
    <w:rsid w:val="00E448C0"/>
    <w:rsid w:val="00E466B1"/>
    <w:rsid w:val="00E5119E"/>
    <w:rsid w:val="00E5379E"/>
    <w:rsid w:val="00E54844"/>
    <w:rsid w:val="00E551E8"/>
    <w:rsid w:val="00E559B1"/>
    <w:rsid w:val="00E60330"/>
    <w:rsid w:val="00E76C61"/>
    <w:rsid w:val="00E76F9B"/>
    <w:rsid w:val="00E80505"/>
    <w:rsid w:val="00E8671D"/>
    <w:rsid w:val="00E97727"/>
    <w:rsid w:val="00EB22E3"/>
    <w:rsid w:val="00EB7292"/>
    <w:rsid w:val="00EC2A9C"/>
    <w:rsid w:val="00EC3CC2"/>
    <w:rsid w:val="00EF4A1D"/>
    <w:rsid w:val="00EF68A7"/>
    <w:rsid w:val="00EF7F57"/>
    <w:rsid w:val="00F02030"/>
    <w:rsid w:val="00F026F7"/>
    <w:rsid w:val="00F07A21"/>
    <w:rsid w:val="00F206AA"/>
    <w:rsid w:val="00F20ABB"/>
    <w:rsid w:val="00F225AC"/>
    <w:rsid w:val="00F23B32"/>
    <w:rsid w:val="00F310F4"/>
    <w:rsid w:val="00F31EA2"/>
    <w:rsid w:val="00F44701"/>
    <w:rsid w:val="00F51C2B"/>
    <w:rsid w:val="00F538C3"/>
    <w:rsid w:val="00F55DEF"/>
    <w:rsid w:val="00F61CDF"/>
    <w:rsid w:val="00F63D16"/>
    <w:rsid w:val="00F64723"/>
    <w:rsid w:val="00F7542D"/>
    <w:rsid w:val="00F754CC"/>
    <w:rsid w:val="00F756B6"/>
    <w:rsid w:val="00F824F7"/>
    <w:rsid w:val="00F86158"/>
    <w:rsid w:val="00F9369E"/>
    <w:rsid w:val="00FA15C9"/>
    <w:rsid w:val="00FA282D"/>
    <w:rsid w:val="00FA4442"/>
    <w:rsid w:val="00FA4A98"/>
    <w:rsid w:val="00FA7988"/>
    <w:rsid w:val="00FB3CCB"/>
    <w:rsid w:val="00FB4BE1"/>
    <w:rsid w:val="00FB6D2F"/>
    <w:rsid w:val="00FC0DF7"/>
    <w:rsid w:val="00FD649E"/>
    <w:rsid w:val="00FD69AD"/>
    <w:rsid w:val="00FE29B9"/>
    <w:rsid w:val="00FF22FA"/>
    <w:rsid w:val="00FF449F"/>
    <w:rsid w:val="00FF7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55CC"/>
    <w:pPr>
      <w:spacing w:line="360" w:lineRule="auto"/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autoRedefine/>
    <w:qFormat/>
    <w:rsid w:val="004435F9"/>
    <w:pPr>
      <w:pageBreakBefore/>
      <w:framePr w:w="9469" w:h="567" w:vSpace="425" w:wrap="notBeside" w:vAnchor="text" w:hAnchor="text" w:y="1"/>
      <w:widowControl w:val="0"/>
      <w:numPr>
        <w:numId w:val="29"/>
      </w:numPr>
      <w:pBdr>
        <w:top w:val="single" w:sz="12" w:space="2" w:color="FF6600"/>
        <w:bottom w:val="single" w:sz="12" w:space="1" w:color="FF6600"/>
      </w:pBdr>
      <w:outlineLvl w:val="0"/>
    </w:pPr>
    <w:rPr>
      <w:b/>
      <w:bCs/>
      <w:iCs/>
      <w:caps/>
      <w:color w:val="516473"/>
      <w:position w:val="-10"/>
      <w:sz w:val="22"/>
    </w:rPr>
  </w:style>
  <w:style w:type="paragraph" w:styleId="Heading2">
    <w:name w:val="heading 2"/>
    <w:basedOn w:val="Normal"/>
    <w:next w:val="Meuestilo"/>
    <w:link w:val="Heading2Char"/>
    <w:autoRedefine/>
    <w:qFormat/>
    <w:rsid w:val="00424E97"/>
    <w:pPr>
      <w:widowControl w:val="0"/>
      <w:numPr>
        <w:ilvl w:val="1"/>
        <w:numId w:val="29"/>
      </w:numPr>
      <w:pBdr>
        <w:bottom w:val="single" w:sz="8" w:space="1" w:color="516473"/>
      </w:pBdr>
      <w:outlineLvl w:val="1"/>
    </w:pPr>
    <w:rPr>
      <w:rFonts w:cs="Arial"/>
      <w:b/>
      <w:bCs/>
      <w:iCs/>
      <w:color w:val="516473"/>
      <w:sz w:val="22"/>
      <w:szCs w:val="20"/>
    </w:rPr>
  </w:style>
  <w:style w:type="paragraph" w:styleId="Heading3">
    <w:name w:val="heading 3"/>
    <w:basedOn w:val="Normal"/>
    <w:next w:val="Normal"/>
    <w:autoRedefine/>
    <w:qFormat/>
    <w:rsid w:val="004435F9"/>
    <w:pPr>
      <w:widowControl w:val="0"/>
      <w:numPr>
        <w:ilvl w:val="2"/>
        <w:numId w:val="29"/>
      </w:numPr>
      <w:outlineLvl w:val="2"/>
    </w:pPr>
    <w:rPr>
      <w:rFonts w:cs="Arial"/>
      <w:b/>
      <w:bCs/>
      <w:color w:val="516473"/>
      <w:szCs w:val="20"/>
    </w:rPr>
  </w:style>
  <w:style w:type="paragraph" w:styleId="Heading4">
    <w:name w:val="heading 4"/>
    <w:basedOn w:val="Normal"/>
    <w:next w:val="Normal"/>
    <w:autoRedefine/>
    <w:qFormat/>
    <w:rsid w:val="004435F9"/>
    <w:pPr>
      <w:keepNext/>
      <w:numPr>
        <w:ilvl w:val="3"/>
        <w:numId w:val="29"/>
      </w:numPr>
      <w:spacing w:before="240" w:after="60"/>
      <w:outlineLvl w:val="3"/>
    </w:pPr>
    <w:rPr>
      <w:b/>
      <w:bCs/>
      <w:color w:val="516473"/>
      <w:szCs w:val="20"/>
      <w:u w:color="000080"/>
    </w:rPr>
  </w:style>
  <w:style w:type="paragraph" w:styleId="Heading5">
    <w:name w:val="heading 5"/>
    <w:basedOn w:val="Normal"/>
    <w:next w:val="Normal"/>
    <w:qFormat/>
    <w:rsid w:val="007233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2336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2336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2336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2336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uestilo">
    <w:name w:val="Meu estilo"/>
    <w:basedOn w:val="Normal"/>
    <w:rsid w:val="003F0444"/>
    <w:pPr>
      <w:spacing w:after="120"/>
    </w:pPr>
    <w:rPr>
      <w:rFonts w:cs="Arial"/>
      <w:szCs w:val="20"/>
    </w:rPr>
  </w:style>
  <w:style w:type="character" w:customStyle="1" w:styleId="Heading2Char">
    <w:name w:val="Heading 2 Char"/>
    <w:link w:val="Heading2"/>
    <w:rsid w:val="00424E97"/>
    <w:rPr>
      <w:rFonts w:ascii="Arial" w:hAnsi="Arial" w:cs="Arial"/>
      <w:b/>
      <w:bCs/>
      <w:iCs/>
      <w:color w:val="516473"/>
      <w:sz w:val="22"/>
    </w:rPr>
  </w:style>
  <w:style w:type="table" w:styleId="TableGrid">
    <w:name w:val="Table Grid"/>
    <w:basedOn w:val="TableNormal"/>
    <w:rsid w:val="00591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rsid w:val="00591618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rsid w:val="00591618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591618"/>
  </w:style>
  <w:style w:type="paragraph" w:styleId="BalloonText">
    <w:name w:val="Balloon Text"/>
    <w:basedOn w:val="Normal"/>
    <w:semiHidden/>
    <w:rsid w:val="005825C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qFormat/>
    <w:rsid w:val="00CE0136"/>
    <w:pPr>
      <w:tabs>
        <w:tab w:val="left" w:pos="360"/>
        <w:tab w:val="right" w:leader="dot" w:pos="9344"/>
      </w:tabs>
      <w:spacing w:after="120" w:line="240" w:lineRule="auto"/>
      <w:jc w:val="left"/>
    </w:pPr>
    <w:rPr>
      <w:b/>
      <w:bCs/>
      <w:caps/>
      <w:noProof/>
    </w:rPr>
  </w:style>
  <w:style w:type="character" w:styleId="Hyperlink">
    <w:name w:val="Hyperlink"/>
    <w:uiPriority w:val="99"/>
    <w:rsid w:val="00EF68A7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qFormat/>
    <w:rsid w:val="00CE0136"/>
    <w:pPr>
      <w:tabs>
        <w:tab w:val="left" w:pos="360"/>
        <w:tab w:val="right" w:leader="dot" w:pos="9214"/>
      </w:tabs>
      <w:spacing w:after="120" w:line="240" w:lineRule="auto"/>
      <w:jc w:val="left"/>
    </w:pPr>
  </w:style>
  <w:style w:type="paragraph" w:customStyle="1" w:styleId="Texto1Carcter">
    <w:name w:val="Texto1 Carácter"/>
    <w:basedOn w:val="Normal"/>
    <w:rsid w:val="006C56A4"/>
    <w:pPr>
      <w:spacing w:after="120"/>
    </w:pPr>
    <w:rPr>
      <w:rFonts w:ascii="Arial Narrow" w:hAnsi="Arial Narrow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qFormat/>
    <w:rsid w:val="00013AFD"/>
    <w:pPr>
      <w:tabs>
        <w:tab w:val="right" w:leader="dot" w:pos="9214"/>
      </w:tabs>
      <w:ind w:left="3062"/>
    </w:pPr>
  </w:style>
  <w:style w:type="paragraph" w:customStyle="1" w:styleId="TITULO1">
    <w:name w:val="TITULO1"/>
    <w:basedOn w:val="Normal"/>
    <w:next w:val="Ttulo11"/>
    <w:autoRedefine/>
    <w:rsid w:val="00B8472A"/>
    <w:pPr>
      <w:pageBreakBefore/>
      <w:numPr>
        <w:numId w:val="28"/>
      </w:numPr>
      <w:pBdr>
        <w:top w:val="single" w:sz="12" w:space="6" w:color="FF6600"/>
        <w:bottom w:val="single" w:sz="12" w:space="5" w:color="FF6600"/>
      </w:pBdr>
      <w:spacing w:before="360" w:after="360"/>
      <w:outlineLvl w:val="0"/>
    </w:pPr>
    <w:rPr>
      <w:b/>
      <w:caps/>
      <w:color w:val="516473"/>
      <w:sz w:val="22"/>
    </w:rPr>
  </w:style>
  <w:style w:type="paragraph" w:customStyle="1" w:styleId="Ttulo11">
    <w:name w:val="Título1.1"/>
    <w:basedOn w:val="Normal"/>
    <w:rsid w:val="00663631"/>
    <w:pPr>
      <w:numPr>
        <w:ilvl w:val="1"/>
        <w:numId w:val="28"/>
      </w:numPr>
      <w:pBdr>
        <w:bottom w:val="single" w:sz="4" w:space="3" w:color="808080"/>
      </w:pBdr>
      <w:spacing w:before="120" w:after="240"/>
    </w:pPr>
    <w:rPr>
      <w:b/>
      <w:color w:val="516473"/>
      <w:sz w:val="22"/>
    </w:rPr>
  </w:style>
  <w:style w:type="paragraph" w:customStyle="1" w:styleId="Ttulo111">
    <w:name w:val="Título1.1.1"/>
    <w:basedOn w:val="Normal"/>
    <w:rsid w:val="00BD62B2"/>
    <w:pPr>
      <w:numPr>
        <w:ilvl w:val="2"/>
        <w:numId w:val="28"/>
      </w:numPr>
      <w:pBdr>
        <w:bottom w:val="single" w:sz="4" w:space="3" w:color="808080"/>
      </w:pBdr>
      <w:spacing w:before="120" w:after="240"/>
    </w:pPr>
    <w:rPr>
      <w:b/>
      <w:color w:val="516473"/>
    </w:rPr>
  </w:style>
  <w:style w:type="paragraph" w:customStyle="1" w:styleId="Titulosemnmero">
    <w:name w:val="Titulo sem número"/>
    <w:basedOn w:val="TITULO1"/>
    <w:next w:val="Meuestilo"/>
    <w:rsid w:val="00DF4047"/>
    <w:pPr>
      <w:numPr>
        <w:numId w:val="0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27FF"/>
    <w:pPr>
      <w:keepNext/>
      <w:keepLines/>
      <w:pageBreakBefore w:val="0"/>
      <w:framePr w:w="0" w:hRule="auto" w:vSpace="0" w:wrap="auto" w:vAnchor="margin" w:yAlign="inline"/>
      <w:widowControl/>
      <w:pBdr>
        <w:top w:val="none" w:sz="0" w:space="0" w:color="auto"/>
        <w:bottom w:val="none" w:sz="0" w:space="0" w:color="auto"/>
      </w:pBdr>
      <w:spacing w:before="480" w:line="276" w:lineRule="auto"/>
      <w:jc w:val="left"/>
      <w:outlineLvl w:val="9"/>
    </w:pPr>
    <w:rPr>
      <w:rFonts w:ascii="Cambria" w:eastAsia="MS Gothic" w:hAnsi="Cambria"/>
      <w:iCs w:val="0"/>
      <w:caps w:val="0"/>
      <w:color w:val="365F91"/>
      <w:position w:val="0"/>
      <w:sz w:val="28"/>
      <w:szCs w:val="28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E559B1"/>
    <w:rPr>
      <w:color w:val="808080"/>
    </w:rPr>
  </w:style>
  <w:style w:type="numbering" w:customStyle="1" w:styleId="Style1">
    <w:name w:val="Style1"/>
    <w:uiPriority w:val="99"/>
    <w:rsid w:val="004435F9"/>
    <w:pPr>
      <w:numPr>
        <w:numId w:val="29"/>
      </w:numPr>
    </w:pPr>
  </w:style>
  <w:style w:type="paragraph" w:styleId="ListParagraph">
    <w:name w:val="List Paragraph"/>
    <w:basedOn w:val="Normal"/>
    <w:uiPriority w:val="34"/>
    <w:qFormat/>
    <w:rsid w:val="002D083B"/>
    <w:pPr>
      <w:ind w:left="720"/>
      <w:contextualSpacing/>
    </w:pPr>
  </w:style>
  <w:style w:type="character" w:styleId="Emphasis">
    <w:name w:val="Emphasis"/>
    <w:basedOn w:val="DefaultParagraphFont"/>
    <w:qFormat/>
    <w:rsid w:val="00BE78BF"/>
    <w:rPr>
      <w:i/>
      <w:iCs/>
    </w:rPr>
  </w:style>
  <w:style w:type="paragraph" w:customStyle="1" w:styleId="Arial16">
    <w:name w:val="Arial16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32"/>
      <w:szCs w:val="40"/>
    </w:rPr>
  </w:style>
  <w:style w:type="paragraph" w:customStyle="1" w:styleId="Arial20">
    <w:name w:val="Arial20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40"/>
      <w:szCs w:val="32"/>
    </w:rPr>
  </w:style>
  <w:style w:type="paragraph" w:customStyle="1" w:styleId="Arial8">
    <w:name w:val="Arial8"/>
    <w:qFormat/>
    <w:rsid w:val="009C2FE6"/>
    <w:pPr>
      <w:jc w:val="right"/>
    </w:pPr>
    <w:rPr>
      <w:rFonts w:ascii="Arial" w:hAnsi="Arial" w:cs="Arial"/>
      <w:color w:val="516473"/>
      <w:sz w:val="16"/>
      <w:szCs w:val="40"/>
    </w:rPr>
  </w:style>
  <w:style w:type="paragraph" w:customStyle="1" w:styleId="RptFooter">
    <w:name w:val="RptFooter"/>
    <w:qFormat/>
    <w:rsid w:val="0065291E"/>
    <w:pPr>
      <w:ind w:left="504" w:hanging="360"/>
    </w:pPr>
    <w:rPr>
      <w:rFonts w:ascii="Arial" w:hAnsi="Arial" w:cs="Arial"/>
      <w:bCs/>
      <w:iCs/>
      <w:color w:val="516473"/>
      <w:sz w:val="16"/>
    </w:rPr>
  </w:style>
  <w:style w:type="paragraph" w:customStyle="1" w:styleId="TableHeader">
    <w:name w:val="TableHeader"/>
    <w:qFormat/>
    <w:rsid w:val="000D7A19"/>
    <w:pPr>
      <w:shd w:val="clear" w:color="auto" w:fill="B2B2B2"/>
      <w:jc w:val="center"/>
    </w:pPr>
    <w:rPr>
      <w:rFonts w:ascii="Arial" w:hAnsi="Arial"/>
      <w:b/>
      <w:sz w:val="16"/>
      <w:szCs w:val="24"/>
      <w:lang w:val="en-US"/>
    </w:rPr>
  </w:style>
  <w:style w:type="paragraph" w:customStyle="1" w:styleId="Tablecontent">
    <w:name w:val="Tablecontent"/>
    <w:qFormat/>
    <w:rsid w:val="007635DE"/>
    <w:pPr>
      <w:shd w:val="clear" w:color="auto" w:fill="F2F2F2"/>
      <w:spacing w:line="360" w:lineRule="auto"/>
      <w:jc w:val="center"/>
    </w:pPr>
    <w:rPr>
      <w:rFonts w:ascii="Arial" w:hAnsi="Arial"/>
      <w:color w:val="000000" w:themeColor="text1"/>
      <w:sz w:val="18"/>
      <w:szCs w:val="24"/>
      <w:lang w:val="en-US"/>
    </w:rPr>
  </w:style>
  <w:style w:type="paragraph" w:customStyle="1" w:styleId="Techfooter">
    <w:name w:val="Techfooter"/>
    <w:basedOn w:val="Normal"/>
    <w:qFormat/>
    <w:rsid w:val="001663ED"/>
    <w:pPr>
      <w:framePr w:wrap="around" w:vAnchor="text" w:hAnchor="text" w:y="1"/>
    </w:pPr>
    <w:rPr>
      <w:lang w:val="en-US"/>
    </w:rPr>
  </w:style>
  <w:style w:type="paragraph" w:customStyle="1" w:styleId="Technico">
    <w:name w:val="Technico"/>
    <w:qFormat/>
    <w:rsid w:val="00DD7B59"/>
    <w:pPr>
      <w:framePr w:hSpace="187" w:wrap="around" w:vAnchor="page" w:hAnchor="text" w:y="12342"/>
      <w:jc w:val="center"/>
    </w:pPr>
    <w:rPr>
      <w:rFonts w:ascii="Arial" w:hAnsi="Arial" w:cs="Arial"/>
      <w:b/>
      <w:color w:val="000000" w:themeColor="text1"/>
      <w:lang w:val="en-US"/>
    </w:rPr>
  </w:style>
  <w:style w:type="paragraph" w:customStyle="1" w:styleId="BookmarkHeader">
    <w:name w:val="BookmarkHeader"/>
    <w:basedOn w:val="Heading1"/>
    <w:qFormat/>
    <w:rsid w:val="008D781E"/>
    <w:pPr>
      <w:framePr w:wrap="notBeside"/>
      <w:numPr>
        <w:numId w:val="0"/>
      </w:numPr>
      <w:pBdr>
        <w:top w:val="single" w:sz="12" w:space="6" w:color="FF6600"/>
        <w:bottom w:val="single" w:sz="12" w:space="2" w:color="FF6600"/>
      </w:pBdr>
    </w:pPr>
    <w:rPr>
      <w:rFonts w:cs="Arial"/>
    </w:rPr>
  </w:style>
  <w:style w:type="paragraph" w:customStyle="1" w:styleId="BookmarkContent">
    <w:name w:val="BookmarkContent"/>
    <w:basedOn w:val="Normal"/>
    <w:qFormat/>
    <w:rsid w:val="004B3983"/>
    <w:rPr>
      <w:lang w:val="en-US"/>
    </w:rPr>
  </w:style>
  <w:style w:type="table" w:customStyle="1" w:styleId="TableCalculation1">
    <w:name w:val="TableCalculation1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pPr>
        <w:wordWrap/>
        <w:spacing w:beforeLines="0" w:beforeAutospacing="0" w:afterLines="0" w:afterAutospacing="0" w:line="240" w:lineRule="auto"/>
        <w:ind w:leftChars="0" w:left="0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single" w:sz="12" w:space="0" w:color="516473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Calculation2">
    <w:name w:val="TableCalculation2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38A9D"/>
      </w:tcPr>
    </w:tblStylePr>
  </w:style>
  <w:style w:type="table" w:customStyle="1" w:styleId="TableCalculation3">
    <w:name w:val="TableCalculation3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alculation4">
    <w:name w:val="TableCalculation4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nil"/>
          <w:tl2br w:val="nil"/>
          <w:tr2bl w:val="nil"/>
        </w:tcBorders>
        <w:shd w:val="clear" w:color="auto" w:fill="738A9D"/>
      </w:tcPr>
    </w:tblStylePr>
  </w:style>
  <w:style w:type="table" w:customStyle="1" w:styleId="TableRecommendation">
    <w:name w:val="TableRecommendation"/>
    <w:basedOn w:val="TableNormal"/>
    <w:uiPriority w:val="99"/>
    <w:rsid w:val="00620F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86" w:type="dxa"/>
        <w:left w:w="115" w:type="dxa"/>
        <w:bottom w:w="86" w:type="dxa"/>
        <w:right w:w="115" w:type="dxa"/>
      </w:tcMar>
      <w:vAlign w:val="center"/>
    </w:tcPr>
    <w:tblStylePr w:type="firstRow">
      <w:rPr>
        <w:b/>
      </w:rPr>
    </w:tblStylePr>
  </w:style>
  <w:style w:type="table" w:customStyle="1" w:styleId="TableCapitals">
    <w:name w:val="TableCapitals"/>
    <w:basedOn w:val="TableNormal"/>
    <w:uiPriority w:val="99"/>
    <w:rsid w:val="00966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onclusion">
    <w:name w:val="TableConclusion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enarios">
    <w:name w:val="TableScenarios"/>
    <w:basedOn w:val="TableNormal"/>
    <w:uiPriority w:val="99"/>
    <w:rsid w:val="00291E05"/>
    <w:pPr>
      <w:spacing w:before="120" w:line="360" w:lineRule="auto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CompanyHistory">
    <w:name w:val="TableCompanyHistory"/>
    <w:basedOn w:val="TableNormal"/>
    <w:uiPriority w:val="99"/>
    <w:rsid w:val="00FA15C9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caps/>
        <w:smallCaps w:val="0"/>
        <w:color w:val="FFFFFF" w:themeColor="background1"/>
        <w:sz w:val="18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ale">
    <w:name w:val="TableScale"/>
    <w:basedOn w:val="TableNormal"/>
    <w:uiPriority w:val="99"/>
    <w:rsid w:val="000C53A3"/>
    <w:pPr>
      <w:spacing w:before="120" w:line="360" w:lineRule="auto"/>
      <w:jc w:val="both"/>
    </w:pPr>
    <w:rPr>
      <w:rFonts w:ascii="Arial" w:hAnsi="Arial"/>
      <w:color w:val="000000" w:themeColor="text1"/>
      <w:sz w:val="18"/>
    </w:rPr>
    <w:tblPr>
      <w:tblStyleRowBandSize w:val="1"/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Dynamic">
    <w:name w:val="TableDynamic"/>
    <w:basedOn w:val="TableNormal"/>
    <w:uiPriority w:val="99"/>
    <w:rsid w:val="00C43609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ign">
    <w:name w:val="TableSign"/>
    <w:basedOn w:val="TableNormal"/>
    <w:uiPriority w:val="99"/>
    <w:rsid w:val="009B3C2C"/>
    <w:rPr>
      <w:rFonts w:ascii="Arial" w:hAnsi="Arial"/>
      <w:sz w:val="16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qFormat/>
    <w:rsid w:val="001C746A"/>
    <w:pPr>
      <w:spacing w:line="360" w:lineRule="auto"/>
    </w:pPr>
    <w:rPr>
      <w:rFonts w:ascii="Arial" w:hAnsi="Arial" w:cs="Arial"/>
      <w:noProof/>
    </w:rPr>
  </w:style>
  <w:style w:type="paragraph" w:customStyle="1" w:styleId="Answers">
    <w:name w:val="Answers"/>
    <w:qFormat/>
    <w:rsid w:val="006C02B3"/>
    <w:rPr>
      <w:rFonts w:ascii="Arial" w:hAnsi="Arial" w:cs="Arial"/>
      <w:noProof/>
    </w:rPr>
  </w:style>
  <w:style w:type="character" w:customStyle="1" w:styleId="FooterChar">
    <w:name w:val="Footer Char"/>
    <w:basedOn w:val="DefaultParagraphFont"/>
    <w:link w:val="Footer"/>
    <w:uiPriority w:val="99"/>
    <w:rsid w:val="000C0128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euestilo">
    <w:name w:val="Style1"/>
    <w:pPr>
      <w:numPr>
        <w:numId w:val="2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1.jpeg"/><Relationship Id="rId26" Type="http://schemas.openxmlformats.org/officeDocument/2006/relationships/footer" Target="footer6.xml"/><Relationship Id="rId39" Type="http://schemas.microsoft.com/office/2007/relationships/stylesWithEffects" Target="stylesWithEffects.xml"/><Relationship Id="rId3" Type="http://schemas.openxmlformats.org/officeDocument/2006/relationships/customXml" Target="../customXml/item2.xml"/><Relationship Id="rId21" Type="http://schemas.openxmlformats.org/officeDocument/2006/relationships/header" Target="header5.xml"/><Relationship Id="rId34" Type="http://schemas.openxmlformats.org/officeDocument/2006/relationships/header" Target="header1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7.xml"/><Relationship Id="rId33" Type="http://schemas.openxmlformats.org/officeDocument/2006/relationships/image" Target="media/image2.jpeg"/><Relationship Id="rId38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image" Target="media/image3.jpeg"/><Relationship Id="rId29" Type="http://schemas.openxmlformats.org/officeDocument/2006/relationships/header" Target="header9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5.xml"/><Relationship Id="rId32" Type="http://schemas.openxmlformats.org/officeDocument/2006/relationships/footer" Target="footer9.xml"/><Relationship Id="rId37" Type="http://schemas.openxmlformats.org/officeDocument/2006/relationships/glossaryDocument" Target="glossary/document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23" Type="http://schemas.openxmlformats.org/officeDocument/2006/relationships/header" Target="header6.xml"/><Relationship Id="rId28" Type="http://schemas.openxmlformats.org/officeDocument/2006/relationships/footer" Target="footer7.xml"/><Relationship Id="rId36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31" Type="http://schemas.openxmlformats.org/officeDocument/2006/relationships/header" Target="header10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oter" Target="footer4.xml"/><Relationship Id="rId27" Type="http://schemas.openxmlformats.org/officeDocument/2006/relationships/header" Target="header8.xml"/><Relationship Id="rId30" Type="http://schemas.openxmlformats.org/officeDocument/2006/relationships/footer" Target="footer8.xml"/><Relationship Id="rId35" Type="http://schemas.openxmlformats.org/officeDocument/2006/relationships/footer" Target="footer10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A61CAFB62F840B68293B83F3C880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B07EF-2206-4098-8267-6E39D465173A}"/>
      </w:docPartPr>
      <w:docPartBody>
        <w:p w:rsidR="00455048" w:rsidRDefault="000469BC" w:rsidP="000469BC">
          <w:pPr>
            <w:pStyle w:val="2A61CAFB62F840B68293B83F3C880635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F216AB38F5CA4F9B81FCFB6CA05A4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AD0F5-7A8A-4EB3-8674-454271F8876C}"/>
      </w:docPartPr>
      <w:docPartBody>
        <w:p w:rsidR="00455048" w:rsidRDefault="000469BC" w:rsidP="000469BC">
          <w:pPr>
            <w:pStyle w:val="F216AB38F5CA4F9B81FCFB6CA05A4C9F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D200D5252E664231AD22715D0E29B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0C6DF-22A1-4A50-B113-5DE1B2ABDAEB}"/>
      </w:docPartPr>
      <w:docPartBody>
        <w:p w:rsidR="00455048" w:rsidRDefault="000469BC" w:rsidP="000469BC">
          <w:pPr>
            <w:pStyle w:val="D200D5252E664231AD22715D0E29B35D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CD09D98D0C924B0CBB68F932DB2DF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AAB971-ED64-482D-9739-AB84D55BF3EB}"/>
      </w:docPartPr>
      <w:docPartBody>
        <w:p w:rsidR="005F36BB" w:rsidRDefault="005D6DC2" w:rsidP="005D6DC2">
          <w:pPr>
            <w:pStyle w:val="CD09D98D0C924B0CBB68F932DB2DF989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5AD21ADEEF7A49C6B31052EE31B48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631DB-6704-4445-9AB4-3D04EEC17AD6}"/>
      </w:docPartPr>
      <w:docPartBody>
        <w:p w:rsidR="005F36BB" w:rsidRDefault="008F7D8A" w:rsidP="005D6DC2">
          <w:pPr>
            <w:pStyle w:val="5AD21ADEEF7A49C6B31052EE31B48859"/>
          </w:pPr>
          <w:r>
            <w:t>0078/2012/DRP</w:t>
          </w:r>
        </w:p>
      </w:docPartBody>
    </w:docPart>
    <w:docPart>
      <w:docPartPr>
        <w:name w:val="2816766C84D7491E98FB14AF5D19C6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1024A-D0BB-4E4E-BDE7-A6829355A47C}"/>
      </w:docPartPr>
      <w:docPartBody>
        <w:p w:rsidR="00016050" w:rsidRDefault="00E75BA9" w:rsidP="00E75BA9">
          <w:pPr>
            <w:pStyle w:val="2816766C84D7491E98FB14AF5D19C604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808277D1E23C4F4280D01437347F7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573FC-E0D9-4C8D-836E-B8DC7640E236}"/>
      </w:docPartPr>
      <w:docPartBody>
        <w:p w:rsidR="00016050" w:rsidRDefault="008F7D8A" w:rsidP="008F7D8A">
          <w:pPr>
            <w:pStyle w:val="808277D1E23C4F4280D01437347F71991"/>
          </w:pPr>
          <w:r>
            <w:rPr>
              <w:rFonts w:asciiTheme="minorHAnsi" w:hAnsiTheme="minorHAnsi" w:cstheme="minorHAnsi"/>
              <w:sz w:val="22"/>
              <w:szCs w:val="22"/>
              <w:lang w:val="en-US"/>
            </w:rPr>
            <w:t xml:space="preserve">/ </w:t>
          </w:r>
        </w:p>
      </w:docPartBody>
    </w:docPart>
    <w:docPart>
      <w:docPartPr>
        <w:name w:val="7D2E6C4880C449C8B520BE1D27A13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ECF5F-C8C0-4DF2-8A0E-445AAF5199A6}"/>
      </w:docPartPr>
      <w:docPartBody>
        <w:p w:rsidR="00016050" w:rsidRDefault="00E75BA9" w:rsidP="00E75BA9">
          <w:pPr>
            <w:pStyle w:val="7D2E6C4880C449C8B520BE1D27A13857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37AC0191071240E29E4B4DB1DFBAD7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1AAF9-D2AC-4E5B-849F-09DF5F10DCFA}"/>
      </w:docPartPr>
      <w:docPartBody>
        <w:p w:rsidR="00016050" w:rsidRDefault="00E75BA9" w:rsidP="00E75BA9">
          <w:pPr>
            <w:pStyle w:val="37AC0191071240E29E4B4DB1DFBAD7D1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130BB6E787244BBF9C8800B3C3C72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8293D-DBA1-4AF0-8C85-AE5987ADF29C}"/>
      </w:docPartPr>
      <w:docPartBody>
        <w:p w:rsidR="00016050" w:rsidRDefault="00E75BA9" w:rsidP="00E75BA9">
          <w:pPr>
            <w:pStyle w:val="130BB6E787244BBF9C8800B3C3C72135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2C131036AE184C43822338A99EE00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B0F635-91F2-4658-BA63-69BC6146C313}"/>
      </w:docPartPr>
      <w:docPartBody>
        <w:p w:rsidR="008F7D8A" w:rsidRDefault="004E22D7" w:rsidP="004E22D7">
          <w:pPr>
            <w:pStyle w:val="2C131036AE184C43822338A99EE00430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80666B8571764C1E8241E6CF3135F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C60EE-220A-41DA-AA91-A46E129CB011}"/>
      </w:docPartPr>
      <w:docPartBody>
        <w:p w:rsidR="008F7D8A" w:rsidRDefault="004E22D7" w:rsidP="004E22D7">
          <w:pPr>
            <w:pStyle w:val="80666B8571764C1E8241E6CF3135F0F4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1359E5D23CF64BECBE18199E74D83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00433-C744-491B-8D41-E6D3CE85BB5B}"/>
      </w:docPartPr>
      <w:docPartBody>
        <w:p w:rsidR="00000000" w:rsidRDefault="008F7D8A">
          <w:r>
            <w:t>0078/2012/DRP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A2493E"/>
    <w:rsid w:val="00001E1C"/>
    <w:rsid w:val="00016050"/>
    <w:rsid w:val="0002668E"/>
    <w:rsid w:val="00032138"/>
    <w:rsid w:val="000469BC"/>
    <w:rsid w:val="000507B4"/>
    <w:rsid w:val="000709DA"/>
    <w:rsid w:val="00077D8D"/>
    <w:rsid w:val="00081531"/>
    <w:rsid w:val="00092DA7"/>
    <w:rsid w:val="000A0C0A"/>
    <w:rsid w:val="000B21E6"/>
    <w:rsid w:val="000E095C"/>
    <w:rsid w:val="001364C7"/>
    <w:rsid w:val="00140D27"/>
    <w:rsid w:val="001565B1"/>
    <w:rsid w:val="00183560"/>
    <w:rsid w:val="001A667C"/>
    <w:rsid w:val="001C608B"/>
    <w:rsid w:val="001C7C6E"/>
    <w:rsid w:val="001D58C6"/>
    <w:rsid w:val="0020140E"/>
    <w:rsid w:val="002324A3"/>
    <w:rsid w:val="0024750B"/>
    <w:rsid w:val="00260472"/>
    <w:rsid w:val="00262E16"/>
    <w:rsid w:val="002C199A"/>
    <w:rsid w:val="002D1CFD"/>
    <w:rsid w:val="002E1604"/>
    <w:rsid w:val="002F472F"/>
    <w:rsid w:val="003429B2"/>
    <w:rsid w:val="003538CD"/>
    <w:rsid w:val="00364EF3"/>
    <w:rsid w:val="00382A13"/>
    <w:rsid w:val="00383E82"/>
    <w:rsid w:val="003D3E56"/>
    <w:rsid w:val="003E0811"/>
    <w:rsid w:val="003F5CED"/>
    <w:rsid w:val="00414CCD"/>
    <w:rsid w:val="004336F3"/>
    <w:rsid w:val="00455048"/>
    <w:rsid w:val="004654A8"/>
    <w:rsid w:val="004B43E1"/>
    <w:rsid w:val="004B73F1"/>
    <w:rsid w:val="004C43F7"/>
    <w:rsid w:val="004E22D7"/>
    <w:rsid w:val="005078C1"/>
    <w:rsid w:val="005109CF"/>
    <w:rsid w:val="00515CC1"/>
    <w:rsid w:val="00521317"/>
    <w:rsid w:val="00541510"/>
    <w:rsid w:val="005453C4"/>
    <w:rsid w:val="00571C34"/>
    <w:rsid w:val="005768C5"/>
    <w:rsid w:val="0058603E"/>
    <w:rsid w:val="005B0CDD"/>
    <w:rsid w:val="005D1A4D"/>
    <w:rsid w:val="005D5497"/>
    <w:rsid w:val="005D6DC2"/>
    <w:rsid w:val="005E4D46"/>
    <w:rsid w:val="005F36BB"/>
    <w:rsid w:val="00635069"/>
    <w:rsid w:val="0063675C"/>
    <w:rsid w:val="00637CDE"/>
    <w:rsid w:val="0064038A"/>
    <w:rsid w:val="006D65F7"/>
    <w:rsid w:val="007225E3"/>
    <w:rsid w:val="007312ED"/>
    <w:rsid w:val="0075027A"/>
    <w:rsid w:val="007D139E"/>
    <w:rsid w:val="007D154F"/>
    <w:rsid w:val="007E39B8"/>
    <w:rsid w:val="00831339"/>
    <w:rsid w:val="008333C6"/>
    <w:rsid w:val="00856B06"/>
    <w:rsid w:val="00857B2A"/>
    <w:rsid w:val="00867341"/>
    <w:rsid w:val="008A7584"/>
    <w:rsid w:val="008E3DEC"/>
    <w:rsid w:val="008F7D8A"/>
    <w:rsid w:val="009321CD"/>
    <w:rsid w:val="009345C3"/>
    <w:rsid w:val="00973A18"/>
    <w:rsid w:val="00993757"/>
    <w:rsid w:val="009C5367"/>
    <w:rsid w:val="009D6AF7"/>
    <w:rsid w:val="009E51F2"/>
    <w:rsid w:val="009F08B4"/>
    <w:rsid w:val="009F0D64"/>
    <w:rsid w:val="00A134B3"/>
    <w:rsid w:val="00A2493E"/>
    <w:rsid w:val="00A700D8"/>
    <w:rsid w:val="00A768FE"/>
    <w:rsid w:val="00A775F0"/>
    <w:rsid w:val="00A838B4"/>
    <w:rsid w:val="00A87181"/>
    <w:rsid w:val="00A94D05"/>
    <w:rsid w:val="00AF0C3B"/>
    <w:rsid w:val="00B41E08"/>
    <w:rsid w:val="00B56D46"/>
    <w:rsid w:val="00B67E1B"/>
    <w:rsid w:val="00B82246"/>
    <w:rsid w:val="00B875E8"/>
    <w:rsid w:val="00BC4484"/>
    <w:rsid w:val="00BE2718"/>
    <w:rsid w:val="00C57BF2"/>
    <w:rsid w:val="00CC03FB"/>
    <w:rsid w:val="00CE7C88"/>
    <w:rsid w:val="00D52604"/>
    <w:rsid w:val="00D67181"/>
    <w:rsid w:val="00D91822"/>
    <w:rsid w:val="00E02B52"/>
    <w:rsid w:val="00E4495F"/>
    <w:rsid w:val="00E75BA9"/>
    <w:rsid w:val="00EB1E9B"/>
    <w:rsid w:val="00EE5960"/>
    <w:rsid w:val="00EF2DE0"/>
    <w:rsid w:val="00F071DE"/>
    <w:rsid w:val="00F27475"/>
    <w:rsid w:val="00FA46EE"/>
    <w:rsid w:val="00FD185D"/>
    <w:rsid w:val="00FE6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8F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F7D8A"/>
    <w:rPr>
      <w:color w:val="808080"/>
    </w:rPr>
  </w:style>
  <w:style w:type="paragraph" w:customStyle="1" w:styleId="28AF47196285457BA53CE8A992FCDE73">
    <w:name w:val="28AF47196285457BA53CE8A992FCDE73"/>
    <w:rsid w:val="004654A8"/>
  </w:style>
  <w:style w:type="paragraph" w:customStyle="1" w:styleId="96176136EAF647D7AA693F1499711078">
    <w:name w:val="96176136EAF647D7AA693F1499711078"/>
    <w:rsid w:val="00FD185D"/>
  </w:style>
  <w:style w:type="paragraph" w:customStyle="1" w:styleId="2FA4C0772A3C43CD9682824A0DE7BA4E">
    <w:name w:val="2FA4C0772A3C43CD9682824A0DE7BA4E"/>
    <w:rsid w:val="00FD185D"/>
  </w:style>
  <w:style w:type="paragraph" w:customStyle="1" w:styleId="9EB3380FBC0C4D98AF08D22300E7D377">
    <w:name w:val="9EB3380FBC0C4D98AF08D22300E7D377"/>
    <w:rsid w:val="00FD185D"/>
  </w:style>
  <w:style w:type="paragraph" w:customStyle="1" w:styleId="A60A65C36BDE40C0814D365706FE6840">
    <w:name w:val="A60A65C36BDE40C0814D365706FE6840"/>
    <w:rsid w:val="00FD185D"/>
  </w:style>
  <w:style w:type="paragraph" w:customStyle="1" w:styleId="A6D3453F54364D589DB90B6E6DF7F3E8">
    <w:name w:val="A6D3453F54364D589DB90B6E6DF7F3E8"/>
    <w:rsid w:val="00FD185D"/>
  </w:style>
  <w:style w:type="paragraph" w:customStyle="1" w:styleId="8F428CA3D6B34B888339B9771CD93458">
    <w:name w:val="8F428CA3D6B34B888339B9771CD93458"/>
    <w:rsid w:val="00FD185D"/>
  </w:style>
  <w:style w:type="paragraph" w:customStyle="1" w:styleId="AFEC9DF3E8064758862EAF6514A5D2B3">
    <w:name w:val="AFEC9DF3E8064758862EAF6514A5D2B3"/>
    <w:rsid w:val="00FD185D"/>
  </w:style>
  <w:style w:type="paragraph" w:customStyle="1" w:styleId="29EDB34C6B4446E7817528E630FA4E0B">
    <w:name w:val="29EDB34C6B4446E7817528E630FA4E0B"/>
    <w:rsid w:val="00FD185D"/>
  </w:style>
  <w:style w:type="paragraph" w:customStyle="1" w:styleId="85114F6CCE2C45229AD11943A1ECE84F">
    <w:name w:val="85114F6CCE2C45229AD11943A1ECE84F"/>
    <w:rsid w:val="009345C3"/>
    <w:rPr>
      <w:lang w:val="en-IN" w:eastAsia="en-IN"/>
    </w:rPr>
  </w:style>
  <w:style w:type="paragraph" w:customStyle="1" w:styleId="E6DF8B64BE764FDD97740B7C268A926E">
    <w:name w:val="E6DF8B64BE764FDD97740B7C268A926E"/>
    <w:rsid w:val="009345C3"/>
    <w:rPr>
      <w:lang w:val="en-IN" w:eastAsia="en-IN"/>
    </w:rPr>
  </w:style>
  <w:style w:type="paragraph" w:customStyle="1" w:styleId="4EB56B7A7A35427BBA346FB50F3E5FC4">
    <w:name w:val="4EB56B7A7A35427BBA346FB50F3E5FC4"/>
    <w:rsid w:val="009345C3"/>
    <w:rPr>
      <w:lang w:val="en-IN" w:eastAsia="en-IN"/>
    </w:rPr>
  </w:style>
  <w:style w:type="paragraph" w:customStyle="1" w:styleId="60909DD0233440A6BDBA48D87C4340E4">
    <w:name w:val="60909DD0233440A6BDBA48D87C4340E4"/>
    <w:rsid w:val="009345C3"/>
    <w:rPr>
      <w:lang w:val="en-IN" w:eastAsia="en-IN"/>
    </w:rPr>
  </w:style>
  <w:style w:type="paragraph" w:customStyle="1" w:styleId="BEDD916723534CF7A9E193E8C589A63E">
    <w:name w:val="BEDD916723534CF7A9E193E8C589A63E"/>
    <w:rsid w:val="009345C3"/>
    <w:rPr>
      <w:lang w:val="en-IN" w:eastAsia="en-IN"/>
    </w:rPr>
  </w:style>
  <w:style w:type="paragraph" w:customStyle="1" w:styleId="9FE3B7599FF64ADFA874C75E8FF7582F">
    <w:name w:val="9FE3B7599FF64ADFA874C75E8FF7582F"/>
    <w:rsid w:val="009345C3"/>
    <w:rPr>
      <w:lang w:val="en-IN" w:eastAsia="en-IN"/>
    </w:rPr>
  </w:style>
  <w:style w:type="paragraph" w:customStyle="1" w:styleId="8CD650CB58724199B2837B9FE1AEF457">
    <w:name w:val="8CD650CB58724199B2837B9FE1AEF457"/>
    <w:rsid w:val="000469BC"/>
    <w:rPr>
      <w:lang w:val="en-IN" w:eastAsia="en-IN"/>
    </w:rPr>
  </w:style>
  <w:style w:type="paragraph" w:customStyle="1" w:styleId="2A61CAFB62F840B68293B83F3C880635">
    <w:name w:val="2A61CAFB62F840B68293B83F3C880635"/>
    <w:rsid w:val="000469BC"/>
    <w:rPr>
      <w:lang w:val="en-IN" w:eastAsia="en-IN"/>
    </w:rPr>
  </w:style>
  <w:style w:type="paragraph" w:customStyle="1" w:styleId="F216AB38F5CA4F9B81FCFB6CA05A4C9F">
    <w:name w:val="F216AB38F5CA4F9B81FCFB6CA05A4C9F"/>
    <w:rsid w:val="000469BC"/>
    <w:rPr>
      <w:lang w:val="en-IN" w:eastAsia="en-IN"/>
    </w:rPr>
  </w:style>
  <w:style w:type="paragraph" w:customStyle="1" w:styleId="D200D5252E664231AD22715D0E29B35D">
    <w:name w:val="D200D5252E664231AD22715D0E29B35D"/>
    <w:rsid w:val="000469BC"/>
    <w:rPr>
      <w:lang w:val="en-IN" w:eastAsia="en-IN"/>
    </w:rPr>
  </w:style>
  <w:style w:type="paragraph" w:customStyle="1" w:styleId="868EC1F65ABC4232A9DE5E1C775D8DDD">
    <w:name w:val="868EC1F65ABC4232A9DE5E1C775D8DDD"/>
    <w:rsid w:val="00831339"/>
  </w:style>
  <w:style w:type="paragraph" w:customStyle="1" w:styleId="2CC9C28ED25B43B887475C1C5FB1C4E9">
    <w:name w:val="2CC9C28ED25B43B887475C1C5FB1C4E9"/>
    <w:rsid w:val="00831339"/>
  </w:style>
  <w:style w:type="paragraph" w:customStyle="1" w:styleId="D69FC2B89D094EA3900D07E4644868E2">
    <w:name w:val="D69FC2B89D094EA3900D07E4644868E2"/>
    <w:rsid w:val="00831339"/>
  </w:style>
  <w:style w:type="paragraph" w:customStyle="1" w:styleId="F1377B6EC627455A9E1A796E7D2C81AA">
    <w:name w:val="F1377B6EC627455A9E1A796E7D2C81AA"/>
    <w:rsid w:val="001C608B"/>
  </w:style>
  <w:style w:type="paragraph" w:customStyle="1" w:styleId="CD09D98D0C924B0CBB68F932DB2DF989">
    <w:name w:val="CD09D98D0C924B0CBB68F932DB2DF989"/>
    <w:rsid w:val="005D6DC2"/>
  </w:style>
  <w:style w:type="paragraph" w:customStyle="1" w:styleId="6060FE55B8D740CCB35F4162BF47CC1F">
    <w:name w:val="6060FE55B8D740CCB35F4162BF47CC1F"/>
    <w:rsid w:val="005D6DC2"/>
  </w:style>
  <w:style w:type="paragraph" w:customStyle="1" w:styleId="13B34F0B9ECD4A91A1BBA60C1420E066">
    <w:name w:val="13B34F0B9ECD4A91A1BBA60C1420E066"/>
    <w:rsid w:val="005D6DC2"/>
  </w:style>
  <w:style w:type="paragraph" w:customStyle="1" w:styleId="5AD21ADEEF7A49C6B31052EE31B48859">
    <w:name w:val="5AD21ADEEF7A49C6B31052EE31B48859"/>
    <w:rsid w:val="005D6DC2"/>
  </w:style>
  <w:style w:type="paragraph" w:customStyle="1" w:styleId="FB8CE8DAAAF741C28F7AB16944BB56DF">
    <w:name w:val="FB8CE8DAAAF741C28F7AB16944BB56DF"/>
    <w:rsid w:val="005F36BB"/>
  </w:style>
  <w:style w:type="paragraph" w:customStyle="1" w:styleId="B03F96B18CB245DE8092B6FF7662BAD4">
    <w:name w:val="B03F96B18CB245DE8092B6FF7662BAD4"/>
    <w:rsid w:val="005F36BB"/>
  </w:style>
  <w:style w:type="paragraph" w:customStyle="1" w:styleId="021ADB0C762C45D09E45860C5EC5A185">
    <w:name w:val="021ADB0C762C45D09E45860C5EC5A185"/>
    <w:rsid w:val="005F36BB"/>
  </w:style>
  <w:style w:type="paragraph" w:customStyle="1" w:styleId="2816766C84D7491E98FB14AF5D19C604">
    <w:name w:val="2816766C84D7491E98FB14AF5D19C604"/>
    <w:rsid w:val="00E75BA9"/>
  </w:style>
  <w:style w:type="paragraph" w:customStyle="1" w:styleId="808277D1E23C4F4280D01437347F7199">
    <w:name w:val="808277D1E23C4F4280D01437347F7199"/>
    <w:rsid w:val="00E75BA9"/>
  </w:style>
  <w:style w:type="paragraph" w:customStyle="1" w:styleId="7D2E6C4880C449C8B520BE1D27A13857">
    <w:name w:val="7D2E6C4880C449C8B520BE1D27A13857"/>
    <w:rsid w:val="00E75BA9"/>
  </w:style>
  <w:style w:type="paragraph" w:customStyle="1" w:styleId="37AC0191071240E29E4B4DB1DFBAD7D1">
    <w:name w:val="37AC0191071240E29E4B4DB1DFBAD7D1"/>
    <w:rsid w:val="00E75BA9"/>
  </w:style>
  <w:style w:type="paragraph" w:customStyle="1" w:styleId="130BB6E787244BBF9C8800B3C3C72135">
    <w:name w:val="130BB6E787244BBF9C8800B3C3C72135"/>
    <w:rsid w:val="00E75BA9"/>
  </w:style>
  <w:style w:type="paragraph" w:customStyle="1" w:styleId="2C131036AE184C43822338A99EE00430">
    <w:name w:val="2C131036AE184C43822338A99EE00430"/>
    <w:rsid w:val="004E22D7"/>
  </w:style>
  <w:style w:type="paragraph" w:customStyle="1" w:styleId="80666B8571764C1E8241E6CF3135F0F4">
    <w:name w:val="80666B8571764C1E8241E6CF3135F0F4"/>
    <w:rsid w:val="004E22D7"/>
  </w:style>
  <w:style w:type="paragraph" w:customStyle="1" w:styleId="808277D1E23C4F4280D01437347F71991">
    <w:name w:val="808277D1E23C4F4280D01437347F71991"/>
    <w:rsid w:val="008F7D8A"/>
    <w:pPr>
      <w:spacing w:after="120" w:line="360" w:lineRule="auto"/>
      <w:jc w:val="both"/>
    </w:pPr>
    <w:rPr>
      <w:rFonts w:ascii="Arial" w:eastAsia="Times New Roman" w:hAnsi="Arial" w:cs="Arial"/>
      <w:sz w:val="20"/>
      <w:szCs w:val="20"/>
      <w:lang w:val="pt-PT" w:eastAsia="pt-PT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articipants xmlns="11c67136-0005-4f00-bb6b-16952f9ba9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6E5BF27BB0404B99D3B50FB4E4C2F6" ma:contentTypeVersion="1" ma:contentTypeDescription="Create a new document." ma:contentTypeScope="" ma:versionID="413c3ebd592570099051fee8134c9b5f">
  <xsd:schema xmlns:xsd="http://www.w3.org/2001/XMLSchema" xmlns:p="http://schemas.microsoft.com/office/2006/metadata/properties" xmlns:ns2="11c67136-0005-4f00-bb6b-16952f9ba9bb" targetNamespace="http://schemas.microsoft.com/office/2006/metadata/properties" ma:root="true" ma:fieldsID="6ea9541d885d739901d3c1b0eeaa76bf" ns2:_="">
    <xsd:import namespace="11c67136-0005-4f00-bb6b-16952f9ba9bb"/>
    <xsd:element name="properties">
      <xsd:complexType>
        <xsd:sequence>
          <xsd:element name="documentManagement">
            <xsd:complexType>
              <xsd:all>
                <xsd:element ref="ns2:Participant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11c67136-0005-4f00-bb6b-16952f9ba9bb" elementFormDefault="qualified">
    <xsd:import namespace="http://schemas.microsoft.com/office/2006/documentManagement/types"/>
    <xsd:element name="Participants" ma:index="8" nillable="true" ma:displayName="Participants" ma:internalName="Participants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AC389-7364-4875-B39A-9ABC41CA26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52B3A9-4641-4733-B0DE-893638AFDD69}">
  <ds:schemaRefs>
    <ds:schemaRef ds:uri="http://schemas.microsoft.com/office/2006/metadata/properties"/>
    <ds:schemaRef ds:uri="11c67136-0005-4f00-bb6b-16952f9ba9bb"/>
  </ds:schemaRefs>
</ds:datastoreItem>
</file>

<file path=customXml/itemProps3.xml><?xml version="1.0" encoding="utf-8"?>
<ds:datastoreItem xmlns:ds="http://schemas.openxmlformats.org/officeDocument/2006/customXml" ds:itemID="{BFA19941-69E2-47B6-A477-1BE9A177A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67136-0005-4f00-bb6b-16952f9ba9b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DCD4441-EA63-476F-877F-1FB6A944D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 template-I&amp;OD.dotx</Template>
  <TotalTime>505</TotalTime>
  <Pages>13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Sumário Executivo</vt:lpstr>
    </vt:vector>
  </TitlesOfParts>
  <Company>Via Directa</Company>
  <LinksUpToDate>false</LinksUpToDate>
  <CharactersWithSpaces>1097</CharactersWithSpaces>
  <SharedDoc>false</SharedDoc>
  <HLinks>
    <vt:vector size="66" baseType="variant">
      <vt:variant>
        <vt:i4>1966138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_Toc307575999</vt:lpwstr>
      </vt:variant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_Toc307575998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_Toc307575997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_Toc307575996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_Toc307575995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_Toc307575994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_Toc307575993</vt:lpwstr>
      </vt:variant>
      <vt:variant>
        <vt:i4>1966138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_Toc307575992</vt:lpwstr>
      </vt:variant>
      <vt:variant>
        <vt:i4>1966138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_Toc307575991</vt:lpwstr>
      </vt:variant>
      <vt:variant>
        <vt:i4>1966138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_Toc307575990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_Toc307575989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Sumário Executivo</dc:title>
  <dc:subject/>
  <dc:creator>Lúcia Filipa Costa Capêlo (SAFEMODE)</dc:creator>
  <cp:keywords/>
  <dc:description/>
  <cp:lastModifiedBy>ravikumar.g</cp:lastModifiedBy>
  <cp:revision>357</cp:revision>
  <cp:lastPrinted>2011-05-10T16:47:00Z</cp:lastPrinted>
  <dcterms:created xsi:type="dcterms:W3CDTF">2012-01-23T10:49:00Z</dcterms:created>
  <dcterms:modified xsi:type="dcterms:W3CDTF">2012-05-09T17:40:00Z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0x010100816E5BF27BB0404B99D3B50FB4E4C2F6</vt:lpwstr>
  </property>
</Properties>
</file>