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</w:p>
    <w:p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</w:p>
    <w:p w:rsidRPr="003F1D8D" w:rsidR="008829D2" w:rsidP="008829D2" w:rsidRDefault="008829D2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3F1D8D">
        <w:rPr>
          <w:rFonts w:ascii="Arial" w:hAnsi="Arial" w:cs="Arial"/>
          <w:bCs/>
          <w:sz w:val="20"/>
          <w:szCs w:val="24"/>
        </w:rPr>
        <w:t>Exmº.Sr.</w:t>
      </w:r>
    </w:p>
    <w:p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[#customerName#]</w:t>
      </w:r>
    </w:p>
    <w:p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[#CustomerAddress#], </w:t>
      </w:r>
      <w:r>
        <w:rPr>
          <w:rFonts w:ascii="Arial" w:hAnsi="Arial" w:cs="Arial"/>
          <w:bCs/>
          <w:sz w:val="20"/>
          <w:szCs w:val="24"/>
        </w:rPr>
        <w:t>[#CustomerDoor#]</w:t>
      </w:r>
    </w:p>
    <w:p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[#CustomerFloor#]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[#CustomerCodPostal#] - </w:t>
      </w:r>
      <w:r>
        <w:rPr>
          <w:rFonts w:ascii="Arial" w:hAnsi="Arial" w:cs="Arial"/>
          <w:bCs/>
          <w:sz w:val="20"/>
          <w:szCs w:val="24"/>
        </w:rPr>
        <w:t>[#CustomerLocal#]</w:t>
      </w:r>
    </w:p>
    <w:p w:rsidRPr="00AB567F" w:rsidR="008372F1" w:rsidP="008372F1" w:rsidRDefault="008372F1">
      <w:pPr>
        <w:spacing w:after="0" w:line="240" w:lineRule="auto"/>
        <w:rPr>
          <w:rFonts w:ascii="Arial" w:hAnsi="Arial" w:cs="Arial"/>
          <w:bCs/>
          <w:sz w:val="20"/>
          <w:szCs w:val="24"/>
        </w:rPr>
      </w:pPr>
    </w:p>
    <w:p w:rsidRPr="00AB567F" w:rsidR="008372F1" w:rsidP="008372F1" w:rsidRDefault="008372F1">
      <w:pPr>
        <w:spacing w:after="0" w:line="240" w:lineRule="auto"/>
        <w:ind w:left="4060"/>
        <w:rPr>
          <w:rFonts w:ascii="Arial" w:hAnsi="Arial" w:cs="Arial"/>
          <w:sz w:val="20"/>
          <w:szCs w:val="24"/>
        </w:rPr>
      </w:pPr>
    </w:p>
    <w:p w:rsidRPr="008829D2" w:rsidR="008829D2" w:rsidP="008829D2" w:rsidRDefault="008829D2">
      <w:pPr>
        <w:rPr>
          <w:rFonts w:ascii="Arial" w:hAnsi="Arial" w:cs="Arial"/>
          <w:bCs/>
          <w:sz w:val="20"/>
          <w:szCs w:val="24"/>
          <w:lang w:val="pt-PT"/>
        </w:rPr>
      </w:pPr>
      <w:r w:rsidRPr="008829D2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="00286915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286915">
        <w:rPr>
          <w:rFonts w:ascii="Arial" w:hAnsi="Arial" w:cs="Arial"/>
          <w:bCs/>
          <w:sz w:val="20"/>
          <w:szCs w:val="24"/>
        </w:rPr>
        <w:fldChar w:fldCharType="separate"/>
      </w:r>
      <w:r w:rsidR="008E77A7">
        <w:rPr>
          <w:rFonts w:ascii="Arial" w:hAnsi="Arial" w:cs="Arial"/>
          <w:bCs/>
          <w:noProof/>
          <w:sz w:val="20"/>
          <w:szCs w:val="24"/>
        </w:rPr>
        <w:t>2 de June de 2020</w:t>
      </w:r>
      <w:r w:rsidR="00286915">
        <w:rPr>
          <w:rFonts w:ascii="Arial" w:hAnsi="Arial" w:cs="Arial"/>
          <w:bCs/>
          <w:sz w:val="20"/>
          <w:szCs w:val="24"/>
        </w:rPr>
        <w:fldChar w:fldCharType="end"/>
      </w:r>
    </w:p>
    <w:p>
      <w:pPr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Processo: </w:t>
      </w:r>
      <w:r>
        <w:rPr>
          <w:rFonts w:ascii="Arial" w:hAnsi="Arial" w:cs="Arial"/>
          <w:sz w:val="20"/>
          <w:szCs w:val="24"/>
          <w:lang w:val="pt-PT"/>
        </w:rPr>
        <w:t>[#ProcessNumber#]</w:t>
      </w:r>
    </w:p>
    <w:p>
      <w:pPr>
        <w:rPr>
          <w:rFonts w:ascii="Arial" w:hAnsi="Arial" w:cs="Arial"/>
          <w:b/>
          <w:sz w:val="20"/>
          <w:szCs w:val="24"/>
          <w:lang w:val="pt-PT"/>
        </w:rPr>
      </w:pPr>
      <w:r>
        <w:rPr>
          <w:rFonts w:ascii="Arial" w:hAnsi="Arial" w:cs="Arial"/>
          <w:b/>
          <w:sz w:val="20"/>
          <w:szCs w:val="24"/>
          <w:lang w:val="pt-PT"/>
        </w:rPr>
        <w:t xml:space="preserve">Assunto: Marcação de data da </w:t>
      </w:r>
      <w:r>
        <w:rPr>
          <w:rFonts w:ascii="Arial" w:hAnsi="Arial" w:cs="Arial"/>
          <w:b/>
          <w:sz w:val="20"/>
          <w:szCs w:val="24"/>
          <w:lang w:val="pt-PT"/>
        </w:rPr>
        <w:t>[#InspectionType#]</w:t>
      </w:r>
      <w:r>
        <w:rPr>
          <w:rFonts w:ascii="Arial" w:hAnsi="Arial" w:cs="Arial"/>
          <w:b/>
          <w:sz w:val="20"/>
          <w:lang w:val="pt-PT"/>
        </w:rPr>
        <w:t xml:space="preserve"> à Instalação de Elevação.</w:t>
      </w:r>
    </w:p>
    <w:p>
      <w:pPr>
        <w:jc w:val="both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Para os devidos efeitos informo que a [#InspectionType#] à instalação de elevação de que V.Ex.ª é proprietário, se realizará no dia : [#InspectionDate#] ás </w:t>
      </w:r>
      <w:r>
        <w:rPr>
          <w:rFonts w:ascii="Arial" w:hAnsi="Arial" w:cs="Arial"/>
          <w:sz w:val="20"/>
          <w:szCs w:val="24"/>
          <w:lang w:val="pt-PT"/>
        </w:rPr>
        <w:t>[#InspectionTime#]</w:t>
      </w:r>
      <w:r>
        <w:rPr>
          <w:rFonts w:ascii="Arial" w:hAnsi="Arial" w:cs="Arial"/>
          <w:sz w:val="20"/>
          <w:szCs w:val="24"/>
          <w:lang w:val="pt-PT"/>
        </w:rPr>
        <w:t xml:space="preserve"> H.</w:t>
      </w:r>
    </w:p>
    <w:p w:rsidRPr="008829D2" w:rsidR="008829D2" w:rsidP="008829D2" w:rsidRDefault="008829D2">
      <w:pPr>
        <w:jc w:val="both"/>
        <w:rPr>
          <w:rFonts w:ascii="Arial" w:hAnsi="Arial" w:cs="Arial"/>
          <w:sz w:val="20"/>
          <w:szCs w:val="24"/>
          <w:lang w:val="pt-PT"/>
        </w:rPr>
      </w:pPr>
    </w:p>
    <w:p>
      <w:pPr>
        <w:spacing w:after="0"/>
        <w:jc w:val="both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>Localização do elevador:</w:t>
      </w:r>
      <w:r>
        <w:rPr>
          <w:rFonts w:ascii="Arial" w:hAnsi="Arial" w:cs="Arial"/>
          <w:sz w:val="20"/>
          <w:szCs w:val="24"/>
          <w:lang w:val="pt-PT"/>
        </w:rPr>
        <w:tab/>
      </w:r>
      <w:r>
        <w:rPr>
          <w:rFonts w:ascii="Arial" w:hAnsi="Arial" w:cs="Arial"/>
          <w:sz w:val="20"/>
          <w:szCs w:val="24"/>
          <w:lang w:val="pt-PT"/>
        </w:rPr>
        <w:t>[#ObjectAddress#], [#ObjectDoor#]</w:t>
      </w:r>
      <w:r>
        <w:rPr>
          <w:rFonts w:ascii="Arial" w:hAnsi="Arial" w:cs="Arial"/>
          <w:sz w:val="20"/>
          <w:szCs w:val="24"/>
          <w:lang w:val="pt-PT"/>
        </w:rPr>
        <w:t>[#ObjectFloor#]</w:t>
      </w:r>
    </w:p>
    <w:p>
      <w:pPr>
        <w:spacing w:after="0"/>
        <w:jc w:val="both"/>
        <w:rPr>
          <w:rFonts w:ascii="Arial" w:hAnsi="Arial" w:cs="Arial"/>
          <w:sz w:val="20"/>
          <w:szCs w:val="24"/>
          <w:lang w:val="pt-PT"/>
        </w:rPr>
      </w:pPr>
      <w:r w:rsidRPr="008829D2">
        <w:rPr>
          <w:rFonts w:ascii="Arial" w:hAnsi="Arial" w:cs="Arial"/>
          <w:sz w:val="20"/>
          <w:szCs w:val="24"/>
          <w:lang w:val="pt-PT"/>
        </w:rPr>
        <w:tab/>
      </w:r>
      <w:r w:rsidRPr="008829D2">
        <w:rPr>
          <w:rFonts w:ascii="Arial" w:hAnsi="Arial" w:cs="Arial"/>
          <w:sz w:val="20"/>
          <w:szCs w:val="24"/>
          <w:lang w:val="pt-PT"/>
        </w:rPr>
        <w:tab/>
      </w:r>
      <w:r w:rsidRPr="008829D2">
        <w:rPr>
          <w:rFonts w:ascii="Arial" w:hAnsi="Arial" w:cs="Arial"/>
          <w:sz w:val="20"/>
          <w:szCs w:val="24"/>
          <w:lang w:val="pt-PT"/>
        </w:rPr>
        <w:tab/>
      </w:r>
      <w:r>
        <w:rPr>
          <w:rFonts w:ascii="Arial" w:hAnsi="Arial" w:cs="Arial"/>
          <w:sz w:val="20"/>
          <w:szCs w:val="24"/>
          <w:lang w:val="pt-PT"/>
        </w:rPr>
        <w:tab/>
      </w:r>
      <w:r>
        <w:rPr>
          <w:rFonts w:ascii="Arial" w:hAnsi="Arial" w:cs="Arial"/>
          <w:sz w:val="20"/>
          <w:szCs w:val="24"/>
          <w:lang w:val="pt-PT"/>
        </w:rPr>
        <w:t xml:space="preserve">[#ObjectCodPostal#]- </w:t>
      </w:r>
      <w:r>
        <w:rPr>
          <w:rFonts w:ascii="Arial" w:hAnsi="Arial" w:cs="Arial"/>
          <w:sz w:val="20"/>
          <w:szCs w:val="24"/>
          <w:lang w:val="pt-PT"/>
        </w:rPr>
        <w:t>[#ObjectLocal#]</w:t>
      </w:r>
    </w:p>
    <w:p w:rsidR="008829D2" w:rsidP="008829D2" w:rsidRDefault="008829D2">
      <w:pPr>
        <w:jc w:val="both"/>
        <w:rPr>
          <w:rFonts w:ascii="Arial" w:hAnsi="Arial" w:cs="Arial"/>
          <w:sz w:val="20"/>
          <w:szCs w:val="24"/>
          <w:lang w:val="pt-PT"/>
        </w:rPr>
      </w:pPr>
    </w:p>
    <w:p>
      <w:pPr>
        <w:jc w:val="both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Com vista à execução destas tarefas, informamos que a Empresa de Manutenção </w:t>
      </w:r>
      <w:r>
        <w:rPr>
          <w:rFonts w:ascii="Arial" w:hAnsi="Arial" w:cs="Arial"/>
          <w:sz w:val="20"/>
          <w:szCs w:val="24"/>
          <w:lang w:val="pt-PT"/>
        </w:rPr>
        <w:t>[#ServiceCompany#]</w:t>
      </w:r>
      <w:r>
        <w:rPr>
          <w:rFonts w:ascii="Arial" w:hAnsi="Arial" w:cs="Arial"/>
          <w:sz w:val="20"/>
          <w:szCs w:val="24"/>
          <w:lang w:val="pt-PT"/>
        </w:rPr>
        <w:t xml:space="preserve"> está notificada para estar presente neste acto, podendo, se assim o entender, V.Ex.ª, assistir às respectivas operações.</w:t>
      </w:r>
    </w:p>
    <w:p w:rsidRPr="008829D2" w:rsidR="008829D2" w:rsidP="008829D2" w:rsidRDefault="008829D2">
      <w:pPr>
        <w:jc w:val="both"/>
        <w:rPr>
          <w:rFonts w:ascii="Arial" w:hAnsi="Arial" w:cs="Arial"/>
          <w:sz w:val="20"/>
          <w:szCs w:val="24"/>
          <w:lang w:val="pt-PT"/>
        </w:rPr>
      </w:pPr>
      <w:r w:rsidRPr="008829D2">
        <w:rPr>
          <w:rFonts w:ascii="Arial" w:hAnsi="Arial" w:cs="Arial"/>
          <w:sz w:val="20"/>
          <w:szCs w:val="24"/>
          <w:lang w:val="pt-PT"/>
        </w:rPr>
        <w:t>Esta ispecção é realizada no âmbito do Decreto Legislativo Regional n.º 7/2016/M de 18 de Fevereiro.</w:t>
      </w:r>
    </w:p>
    <w:p w:rsidRPr="008829D2" w:rsidR="008829D2" w:rsidP="008829D2" w:rsidRDefault="008829D2">
      <w:pPr>
        <w:jc w:val="both"/>
        <w:rPr>
          <w:rFonts w:ascii="Arial" w:hAnsi="Arial" w:cs="Arial"/>
          <w:b/>
          <w:sz w:val="20"/>
          <w:szCs w:val="24"/>
          <w:lang w:val="pt-PT"/>
        </w:rPr>
      </w:pPr>
      <w:bookmarkStart w:name="_GoBack" w:id="0"/>
      <w:bookmarkEnd w:id="0"/>
      <w:r w:rsidRPr="008829D2">
        <w:rPr>
          <w:rFonts w:ascii="Arial" w:hAnsi="Arial" w:cs="Arial"/>
          <w:b/>
          <w:sz w:val="20"/>
          <w:szCs w:val="24"/>
          <w:lang w:val="pt-PT"/>
        </w:rPr>
        <w:t>Nota</w:t>
      </w:r>
    </w:p>
    <w:p w:rsidRPr="008829D2" w:rsidR="008829D2" w:rsidP="008829D2" w:rsidRDefault="008829D2">
      <w:pPr>
        <w:jc w:val="both"/>
        <w:rPr>
          <w:rFonts w:ascii="Arial" w:hAnsi="Arial" w:cs="Arial"/>
          <w:sz w:val="20"/>
          <w:szCs w:val="24"/>
          <w:lang w:val="pt-PT"/>
        </w:rPr>
      </w:pPr>
      <w:r w:rsidRPr="008829D2">
        <w:rPr>
          <w:rFonts w:ascii="Arial" w:hAnsi="Arial" w:cs="Arial"/>
          <w:sz w:val="20"/>
          <w:szCs w:val="24"/>
          <w:lang w:val="pt-PT"/>
        </w:rPr>
        <w:t>A hora indicada é orientativa, podendo o inspector comparecer na instalação dentro do período de ± 1 hora, relativamente à hora indicada.</w:t>
      </w:r>
    </w:p>
    <w:p w:rsidRPr="008829D2" w:rsidR="008829D2" w:rsidP="008829D2" w:rsidRDefault="008829D2">
      <w:pPr>
        <w:rPr>
          <w:rFonts w:ascii="Arial" w:hAnsi="Arial" w:cs="Arial"/>
          <w:sz w:val="20"/>
          <w:szCs w:val="24"/>
          <w:lang w:val="pt-PT"/>
        </w:rPr>
      </w:pP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  <w:r w:rsidRPr="008829D2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  <w:r w:rsidRPr="008829D2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  <w:r w:rsidRPr="008829D2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8829D2" w:rsidR="008829D2" w:rsidP="008829D2" w:rsidRDefault="008829D2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pt-PT"/>
        </w:rPr>
      </w:pPr>
    </w:p>
    <w:p w:rsidRPr="008372F1" w:rsidR="006D4DCA" w:rsidP="00E870B1" w:rsidRDefault="008829D2">
      <w:pPr>
        <w:rPr>
          <w:szCs w:val="20"/>
          <w:lang w:val="pt-PT"/>
        </w:rPr>
      </w:pPr>
      <w:r w:rsidRPr="008829D2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8372F1" w:rsidR="006D4DCA" w:rsidSect="00947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598" w:rsidRDefault="00CD5598" w:rsidP="00ED3748">
      <w:pPr>
        <w:spacing w:after="0" w:line="240" w:lineRule="auto"/>
      </w:pPr>
      <w:r>
        <w:separator/>
      </w:r>
    </w:p>
  </w:endnote>
  <w:endnote w:type="continuationSeparator" w:id="1">
    <w:p w:rsidR="00CD5598" w:rsidRDefault="00CD5598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7A7" w:rsidRDefault="008E77A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AB567F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286915" w:rsidP="00FC7ABD">
    <w:pPr>
      <w:pStyle w:val="Footer"/>
      <w:tabs>
        <w:tab w:val="left" w:pos="1560"/>
      </w:tabs>
      <w:rPr>
        <w:lang w:val="pt-PT"/>
      </w:rPr>
    </w:pPr>
    <w:r w:rsidRPr="00286915">
      <w:rPr>
        <w:noProof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KywkAIAADA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RPissJACAAAw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286915">
    <w:r w:rsidRPr="00286915">
      <w:rPr>
        <w:noProof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7G+kwIAADY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lo&#10;QYmEHkf0wEZHrtVIct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8E77A7" w:rsidRPr="00725731" w:rsidTr="00316E79">
      <w:tc>
        <w:tcPr>
          <w:tcW w:w="2553" w:type="dxa"/>
          <w:shd w:val="clear" w:color="auto" w:fill="auto"/>
          <w:vAlign w:val="center"/>
        </w:tcPr>
        <w:p w:rsidR="008E77A7" w:rsidRPr="00316E79" w:rsidRDefault="008E77A7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8E77A7" w:rsidRPr="00316E79" w:rsidRDefault="008E77A7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70" w:type="dxa"/>
          <w:shd w:val="clear" w:color="auto" w:fill="auto"/>
          <w:vAlign w:val="center"/>
        </w:tcPr>
        <w:p w:rsidR="008E77A7" w:rsidRPr="00316E79" w:rsidRDefault="008E77A7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8E77A7" w:rsidRPr="00316E79" w:rsidRDefault="008E77A7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8E77A7" w:rsidRPr="00725731" w:rsidTr="00316E79">
      <w:tc>
        <w:tcPr>
          <w:tcW w:w="2553" w:type="dxa"/>
          <w:shd w:val="clear" w:color="auto" w:fill="auto"/>
          <w:vAlign w:val="center"/>
        </w:tcPr>
        <w:p w:rsidR="008E77A7" w:rsidRPr="00316E79" w:rsidRDefault="008E77A7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8E77A7" w:rsidRPr="00316E79" w:rsidRDefault="008E77A7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8E77A7" w:rsidRPr="00316E79" w:rsidRDefault="008E77A7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8E77A7" w:rsidRPr="00316E79" w:rsidRDefault="008E77A7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AB567F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8E77A7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8E77A7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8E77A7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Footer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598" w:rsidRDefault="00CD5598" w:rsidP="00ED3748">
      <w:pPr>
        <w:spacing w:after="0" w:line="240" w:lineRule="auto"/>
      </w:pPr>
      <w:r>
        <w:separator/>
      </w:r>
    </w:p>
  </w:footnote>
  <w:footnote w:type="continuationSeparator" w:id="1">
    <w:p w:rsidR="00CD5598" w:rsidRDefault="00CD5598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7A7" w:rsidRDefault="008E77A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Header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Header"/>
            <w:jc w:val="right"/>
            <w:rPr>
              <w:rFonts w:ascii="Arial" w:hAnsi="Arial" w:cs="Arial"/>
              <w:sz w:val="14"/>
              <w:szCs w:val="14"/>
            </w:rPr>
          </w:pP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BE76B7" w:rsidP="00F7364B">
          <w:pPr>
            <w:pStyle w:val="Header"/>
            <w:jc w:val="both"/>
          </w:pPr>
          <w:r w:rsidRPr="00BE76B7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F97947" w:rsidP="00F7364B">
          <w:pPr>
            <w:pStyle w:val="Header"/>
            <w:jc w:val="right"/>
          </w:pPr>
        </w:p>
      </w:tc>
    </w:tr>
  </w:tbl>
  <w:p w:rsidR="00C35E7E" w:rsidRDefault="00DC381F" w:rsidP="00F97947">
    <w:pPr>
      <w:pStyle w:val="Header"/>
      <w:tabs>
        <w:tab w:val="left" w:pos="7560"/>
      </w:tabs>
    </w:pP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BE76B7" w:rsidP="00855F3C">
          <w:pPr>
            <w:pStyle w:val="Header"/>
            <w:jc w:val="center"/>
            <w:rPr>
              <w:rFonts w:ascii="Arial" w:hAnsi="Arial" w:cs="Arial"/>
              <w:sz w:val="14"/>
              <w:szCs w:val="14"/>
            </w:rPr>
          </w:pPr>
          <w:r w:rsidRPr="00BE76B7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8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20FAE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4BC3"/>
    <w:rsid w:val="000B7653"/>
    <w:rsid w:val="000C1FA1"/>
    <w:rsid w:val="000C3BE1"/>
    <w:rsid w:val="000C42AF"/>
    <w:rsid w:val="000C5C3E"/>
    <w:rsid w:val="000C74A8"/>
    <w:rsid w:val="000E6F58"/>
    <w:rsid w:val="000F4567"/>
    <w:rsid w:val="000F537B"/>
    <w:rsid w:val="00103D32"/>
    <w:rsid w:val="00106DE1"/>
    <w:rsid w:val="00107477"/>
    <w:rsid w:val="00113ABE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489E"/>
    <w:rsid w:val="001F4AD5"/>
    <w:rsid w:val="00207408"/>
    <w:rsid w:val="0021016A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2D14"/>
    <w:rsid w:val="00254395"/>
    <w:rsid w:val="00255519"/>
    <w:rsid w:val="0025606D"/>
    <w:rsid w:val="00257D7E"/>
    <w:rsid w:val="002805F4"/>
    <w:rsid w:val="0028543A"/>
    <w:rsid w:val="00286915"/>
    <w:rsid w:val="00291D48"/>
    <w:rsid w:val="002970A4"/>
    <w:rsid w:val="002A61D4"/>
    <w:rsid w:val="002A7C5C"/>
    <w:rsid w:val="002B5C9D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97C"/>
    <w:rsid w:val="003F1B5D"/>
    <w:rsid w:val="003F3CB0"/>
    <w:rsid w:val="003F50E2"/>
    <w:rsid w:val="00405456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6D32"/>
    <w:rsid w:val="00620019"/>
    <w:rsid w:val="00625509"/>
    <w:rsid w:val="006258EF"/>
    <w:rsid w:val="006321F7"/>
    <w:rsid w:val="00640842"/>
    <w:rsid w:val="0064307D"/>
    <w:rsid w:val="00644C51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38B6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80B01"/>
    <w:rsid w:val="00783482"/>
    <w:rsid w:val="00783B93"/>
    <w:rsid w:val="0078404D"/>
    <w:rsid w:val="00792B94"/>
    <w:rsid w:val="00794C35"/>
    <w:rsid w:val="00797A88"/>
    <w:rsid w:val="007A0533"/>
    <w:rsid w:val="007A1294"/>
    <w:rsid w:val="007A498F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C0C"/>
    <w:rsid w:val="007C39C7"/>
    <w:rsid w:val="007C7A5B"/>
    <w:rsid w:val="007D6DD7"/>
    <w:rsid w:val="007E112E"/>
    <w:rsid w:val="007E4DE5"/>
    <w:rsid w:val="007E53B5"/>
    <w:rsid w:val="007F346C"/>
    <w:rsid w:val="007F533C"/>
    <w:rsid w:val="00801187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829D2"/>
    <w:rsid w:val="008931A9"/>
    <w:rsid w:val="00893CCC"/>
    <w:rsid w:val="008A05D0"/>
    <w:rsid w:val="008A2371"/>
    <w:rsid w:val="008C4E49"/>
    <w:rsid w:val="008D38A2"/>
    <w:rsid w:val="008D58A2"/>
    <w:rsid w:val="008D6A3D"/>
    <w:rsid w:val="008D79C1"/>
    <w:rsid w:val="008E27DF"/>
    <w:rsid w:val="008E77A7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0FAE"/>
    <w:rsid w:val="00A21CD6"/>
    <w:rsid w:val="00A23E51"/>
    <w:rsid w:val="00A243AB"/>
    <w:rsid w:val="00A2687F"/>
    <w:rsid w:val="00A3135D"/>
    <w:rsid w:val="00A32A31"/>
    <w:rsid w:val="00A336A8"/>
    <w:rsid w:val="00A34634"/>
    <w:rsid w:val="00A35A44"/>
    <w:rsid w:val="00A439F8"/>
    <w:rsid w:val="00A443CF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B567F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40708"/>
    <w:rsid w:val="00B43AC2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6B7"/>
    <w:rsid w:val="00BE7FBC"/>
    <w:rsid w:val="00BF2B5A"/>
    <w:rsid w:val="00BF7ACE"/>
    <w:rsid w:val="00C02056"/>
    <w:rsid w:val="00C04E76"/>
    <w:rsid w:val="00C105A5"/>
    <w:rsid w:val="00C12FBD"/>
    <w:rsid w:val="00C16B88"/>
    <w:rsid w:val="00C17F4E"/>
    <w:rsid w:val="00C20496"/>
    <w:rsid w:val="00C27B02"/>
    <w:rsid w:val="00C312AC"/>
    <w:rsid w:val="00C32692"/>
    <w:rsid w:val="00C35E7E"/>
    <w:rsid w:val="00C3635E"/>
    <w:rsid w:val="00C36DBB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27C0"/>
    <w:rsid w:val="00C84EA0"/>
    <w:rsid w:val="00C87D54"/>
    <w:rsid w:val="00C9250E"/>
    <w:rsid w:val="00C9259B"/>
    <w:rsid w:val="00C92D6E"/>
    <w:rsid w:val="00C92E03"/>
    <w:rsid w:val="00CA46C0"/>
    <w:rsid w:val="00CA6A68"/>
    <w:rsid w:val="00CB43B1"/>
    <w:rsid w:val="00CB7E41"/>
    <w:rsid w:val="00CC13CD"/>
    <w:rsid w:val="00CC1760"/>
    <w:rsid w:val="00CC1815"/>
    <w:rsid w:val="00CC6D4B"/>
    <w:rsid w:val="00CD1BFC"/>
    <w:rsid w:val="00CD5598"/>
    <w:rsid w:val="00CE09AA"/>
    <w:rsid w:val="00CE195F"/>
    <w:rsid w:val="00CE5AF9"/>
    <w:rsid w:val="00CF1161"/>
    <w:rsid w:val="00CF1538"/>
    <w:rsid w:val="00CF514F"/>
    <w:rsid w:val="00D05113"/>
    <w:rsid w:val="00D149CB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772E4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c00,red,#900,#a50021,#bc2a34,#ed1f4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Email Marcação Proprietário Madeira</Template>
  <TotalTime>87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6</cp:revision>
  <cp:lastPrinted>2015-11-06T23:31:00Z</cp:lastPrinted>
  <dcterms:created xsi:type="dcterms:W3CDTF">2016-07-15T08:59:00Z</dcterms:created>
  <dcterms:modified xsi:type="dcterms:W3CDTF">2020-06-02T12:04:00Z</dcterms:modified>
</cp:coreProperties>
</file>