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F44BC5" w:rsidR="00F44BC5" w:rsidP="00F44BC5" w:rsidRDefault="003D1D17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eastAsia="pt-PT"/>
        </w:rPr>
      </w:pPr>
      <w:r>
        <w:rPr>
          <w:rFonts w:cs="Arial"/>
          <w:bCs/>
          <w:sz w:val="20"/>
          <w:szCs w:val="24"/>
        </w:rPr>
        <w:t>Exmº. Sr.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[#ServiceCompany#]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eastAsia="pt-PT"/>
        </w:rPr>
        <w:t>[#ServiceAddress#][#ServiceDoor#]</w:t>
      </w:r>
      <w:r>
        <w:rPr>
          <w:rFonts w:cs="Arial"/>
          <w:color w:val="000000"/>
          <w:sz w:val="20"/>
          <w:szCs w:val="20"/>
          <w:lang w:eastAsia="pt-PT"/>
        </w:rPr>
        <w:t>[#ServiceFloor#]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val="pt-PT"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cs="Arial"/>
          <w:color w:val="000000"/>
          <w:sz w:val="20"/>
          <w:szCs w:val="20"/>
          <w:lang w:val="pt-PT" w:eastAsia="pt-PT"/>
        </w:rPr>
        <w:t>[#ServiceLocal#]</w:t>
      </w:r>
    </w:p>
    <w:p w:rsidRPr="0013690B" w:rsidR="00F44BC5" w:rsidP="001E00B9" w:rsidRDefault="00F44BC5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val="pt-PT" w:eastAsia="pt-PT"/>
        </w:rPr>
      </w:pPr>
    </w:p>
    <w:p w:rsidRPr="0013690B" w:rsidR="00F44BC5" w:rsidP="00EF14FE" w:rsidRDefault="00F44BC5">
      <w:pPr>
        <w:rPr>
          <w:rFonts w:cs="Arial"/>
          <w:bCs/>
          <w:sz w:val="20"/>
          <w:szCs w:val="24"/>
          <w:lang w:val="pt-PT"/>
        </w:rPr>
      </w:pPr>
    </w:p>
    <w:p w:rsidRPr="0013690B" w:rsidR="00EF14FE" w:rsidP="00EF14FE" w:rsidRDefault="00EF14FE">
      <w:pPr>
        <w:rPr>
          <w:rFonts w:cs="Arial"/>
          <w:bCs/>
          <w:sz w:val="20"/>
          <w:szCs w:val="24"/>
          <w:lang w:val="pt-PT"/>
        </w:rPr>
      </w:pPr>
      <w:r w:rsidRPr="0013690B">
        <w:rPr>
          <w:rFonts w:cs="Arial"/>
          <w:bCs/>
          <w:sz w:val="20"/>
          <w:szCs w:val="24"/>
          <w:lang w:val="pt-PT"/>
        </w:rPr>
        <w:t xml:space="preserve">Data: </w:t>
      </w:r>
      <w:r w:rsidRPr="00B02587" w:rsidR="006062D2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6062D2">
        <w:rPr>
          <w:rFonts w:cs="Arial"/>
          <w:bCs/>
          <w:sz w:val="20"/>
        </w:rPr>
        <w:fldChar w:fldCharType="separate"/>
      </w:r>
      <w:r w:rsidR="000D6E7D">
        <w:rPr>
          <w:rFonts w:cs="Arial"/>
          <w:bCs/>
          <w:noProof/>
          <w:sz w:val="20"/>
        </w:rPr>
        <w:t>2 de June de 2020</w:t>
      </w:r>
      <w:r w:rsidRPr="00B02587" w:rsidR="006062D2">
        <w:rPr>
          <w:rFonts w:cs="Arial"/>
          <w:bCs/>
          <w:sz w:val="20"/>
        </w:rPr>
        <w:fldChar w:fldCharType="end"/>
      </w:r>
    </w:p>
    <w:p>
      <w:pPr>
        <w:rPr>
          <w:rFonts w:cs="Arial"/>
          <w:b/>
          <w:sz w:val="20"/>
          <w:szCs w:val="24"/>
          <w:lang w:val="pt-PT"/>
        </w:rPr>
      </w:pPr>
      <w:r>
        <w:rPr>
          <w:rFonts w:cs="Arial"/>
          <w:b/>
          <w:sz w:val="20"/>
          <w:szCs w:val="24"/>
          <w:lang w:val="pt-PT"/>
        </w:rPr>
        <w:t xml:space="preserve">Assunto: Alteração da data da </w:t>
      </w:r>
      <w:r>
        <w:rPr>
          <w:rFonts w:cs="Arial"/>
          <w:b/>
          <w:sz w:val="20"/>
          <w:szCs w:val="24"/>
          <w:lang w:val="pt-PT"/>
        </w:rPr>
        <w:t>[#InspectionType1#]</w:t>
      </w:r>
      <w:r>
        <w:rPr>
          <w:rFonts w:cs="Arial"/>
          <w:b/>
          <w:sz w:val="20"/>
          <w:lang w:val="pt-PT"/>
        </w:rPr>
        <w:t>à Instalação de Elevação</w:t>
      </w:r>
      <w:r>
        <w:rPr>
          <w:rFonts w:cs="Arial"/>
          <w:b/>
          <w:sz w:val="20"/>
          <w:szCs w:val="24"/>
          <w:lang w:val="pt-PT"/>
        </w:rPr>
        <w:t>.</w:t>
      </w:r>
    </w:p>
    <w:p w:rsidR="00D94723" w:rsidP="00EF14FE" w:rsidRDefault="00D94723">
      <w:pPr>
        <w:jc w:val="both"/>
        <w:rPr>
          <w:rFonts w:cs="Arial"/>
          <w:sz w:val="20"/>
          <w:szCs w:val="24"/>
          <w:lang w:val="pt-PT"/>
        </w:rPr>
      </w:pPr>
    </w:p>
    <w:p w:rsidRPr="00D437D7" w:rsidR="00EF14FE" w:rsidP="00EF14FE" w:rsidRDefault="00626DF3">
      <w:pPr>
        <w:jc w:val="both"/>
        <w:rPr>
          <w:rFonts w:cs="Arial"/>
          <w:sz w:val="20"/>
          <w:szCs w:val="24"/>
          <w:lang w:val="pt-PT"/>
        </w:rPr>
      </w:pPr>
      <w:r w:rsidRPr="00626DF3">
        <w:rPr>
          <w:rFonts w:cs="Arial"/>
          <w:sz w:val="20"/>
          <w:szCs w:val="24"/>
          <w:lang w:val="pt-PT"/>
        </w:rPr>
        <w:t xml:space="preserve">Para os devidos efeitos informamos da </w:t>
      </w:r>
      <w:r w:rsidRPr="0013690B">
        <w:rPr>
          <w:rFonts w:cs="Arial"/>
          <w:b/>
          <w:sz w:val="20"/>
          <w:szCs w:val="24"/>
          <w:u w:val="single"/>
          <w:lang w:val="pt-PT"/>
        </w:rPr>
        <w:t>ALTERAÇÃO</w:t>
      </w:r>
      <w:r w:rsidRPr="00626DF3">
        <w:rPr>
          <w:rFonts w:cs="Arial"/>
          <w:sz w:val="20"/>
          <w:szCs w:val="24"/>
          <w:lang w:val="pt-PT"/>
        </w:rPr>
        <w:t>do agendamento da(s) inspeção(ões) à(s) instalação(ões) cuja manutenção está a vosso cargo:</w:t>
      </w:r>
    </w:p>
    <w:p>
      <w:pPr>
        <w:spacing w:after="0" w:line="240" w:lineRule="auto"/>
        <w:rPr>
          <w:rFonts w:cs="Arial"/>
          <w:sz w:val="20"/>
          <w:szCs w:val="24"/>
          <w:lang w:val="pt-PT"/>
        </w:rPr>
      </w:pPr>
      <w:r>
        <w:rPr>
          <w:rFonts w:cs="Arial"/>
          <w:sz w:val="20"/>
          <w:szCs w:val="24"/>
          <w:lang w:val="pt-PT"/>
        </w:rPr>
        <w:t>[#SBL_ScheduleData#]</w:t>
      </w:r>
    </w:p>
    <w:p w:rsidR="00116773" w:rsidP="00EF14FE" w:rsidRDefault="00116773">
      <w:pPr>
        <w:spacing w:after="0" w:line="240" w:lineRule="auto"/>
        <w:rPr>
          <w:rFonts w:cs="Arial"/>
          <w:sz w:val="20"/>
          <w:szCs w:val="20"/>
          <w:lang w:val="pt-PT"/>
        </w:rPr>
      </w:pPr>
    </w:p>
    <w:p w:rsidR="00DA47C6" w:rsidP="00626DF3" w:rsidRDefault="00DA47C6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626DF3" w:rsidP="00626DF3" w:rsidRDefault="00626DF3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Com vista à execução dest</w:t>
      </w:r>
      <w:r>
        <w:rPr>
          <w:rFonts w:cs="Arial"/>
          <w:sz w:val="20"/>
          <w:szCs w:val="24"/>
          <w:lang w:val="pt-PT"/>
        </w:rPr>
        <w:t xml:space="preserve">e </w:t>
      </w:r>
      <w:r w:rsidRPr="008372F1">
        <w:rPr>
          <w:rFonts w:cs="Arial"/>
          <w:sz w:val="20"/>
          <w:szCs w:val="24"/>
          <w:lang w:val="pt-PT"/>
        </w:rPr>
        <w:t>s</w:t>
      </w:r>
      <w:r>
        <w:rPr>
          <w:rFonts w:cs="Arial"/>
          <w:sz w:val="20"/>
          <w:szCs w:val="24"/>
          <w:lang w:val="pt-PT"/>
        </w:rPr>
        <w:t>erviço</w:t>
      </w:r>
      <w:r w:rsidRPr="008372F1">
        <w:rPr>
          <w:rFonts w:cs="Arial"/>
          <w:sz w:val="20"/>
          <w:szCs w:val="24"/>
          <w:lang w:val="pt-PT"/>
        </w:rPr>
        <w:t>, solicito se digne providenciar a presença do técnico responsável pela manutenção</w:t>
      </w:r>
      <w:r>
        <w:rPr>
          <w:rFonts w:cs="Arial"/>
          <w:sz w:val="20"/>
          <w:szCs w:val="24"/>
          <w:lang w:val="pt-PT"/>
        </w:rPr>
        <w:t>,</w:t>
      </w:r>
      <w:r w:rsidRPr="008372F1">
        <w:rPr>
          <w:rFonts w:cs="Arial"/>
          <w:sz w:val="20"/>
          <w:szCs w:val="24"/>
          <w:lang w:val="pt-PT"/>
        </w:rPr>
        <w:t xml:space="preserve"> sem o qual a inspecção não poderá realizar-se.</w:t>
      </w:r>
    </w:p>
    <w:p w:rsidRPr="008372F1" w:rsidR="00626DF3" w:rsidP="00626DF3" w:rsidRDefault="00626DF3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DA47C6" w:rsidP="00DA47C6" w:rsidRDefault="00DA47C6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Alert</w:t>
      </w:r>
      <w:r>
        <w:rPr>
          <w:rFonts w:cs="Arial"/>
          <w:sz w:val="20"/>
          <w:szCs w:val="24"/>
          <w:lang w:val="pt-PT"/>
        </w:rPr>
        <w:t>am</w:t>
      </w:r>
      <w:r w:rsidRPr="008372F1">
        <w:rPr>
          <w:rFonts w:cs="Arial"/>
          <w:sz w:val="20"/>
          <w:szCs w:val="24"/>
          <w:lang w:val="pt-PT"/>
        </w:rPr>
        <w:t>o</w:t>
      </w:r>
      <w:r>
        <w:rPr>
          <w:rFonts w:cs="Arial"/>
          <w:sz w:val="20"/>
          <w:szCs w:val="24"/>
          <w:lang w:val="pt-PT"/>
        </w:rPr>
        <w:t>s</w:t>
      </w:r>
      <w:bookmarkStart w:name="_GoBack" w:id="0"/>
      <w:bookmarkEnd w:id="0"/>
      <w:r w:rsidRPr="008372F1">
        <w:rPr>
          <w:rFonts w:cs="Arial"/>
          <w:sz w:val="20"/>
          <w:szCs w:val="24"/>
          <w:lang w:val="pt-PT"/>
        </w:rPr>
        <w:t xml:space="preserve"> V.Exª. para o facto de, a ausência do técnico responsável neste acto, fazer incorrer essa empresa nas penalizações previstas no artº. 13º. do D</w:t>
      </w:r>
      <w:r>
        <w:rPr>
          <w:rFonts w:cs="Arial"/>
          <w:sz w:val="20"/>
          <w:szCs w:val="24"/>
          <w:lang w:val="pt-PT"/>
        </w:rPr>
        <w:t xml:space="preserve">ecreto </w:t>
      </w:r>
      <w:r w:rsidRPr="008372F1">
        <w:rPr>
          <w:rFonts w:cs="Arial"/>
          <w:sz w:val="20"/>
          <w:szCs w:val="24"/>
          <w:lang w:val="pt-PT"/>
        </w:rPr>
        <w:t>L</w:t>
      </w:r>
      <w:r>
        <w:rPr>
          <w:rFonts w:cs="Arial"/>
          <w:sz w:val="20"/>
          <w:szCs w:val="24"/>
          <w:lang w:val="pt-PT"/>
        </w:rPr>
        <w:t>egislativo Regionaln.º 7/2016/M</w:t>
      </w:r>
      <w:r w:rsidRPr="008372F1">
        <w:rPr>
          <w:rFonts w:cs="Arial"/>
          <w:sz w:val="20"/>
          <w:szCs w:val="24"/>
          <w:lang w:val="pt-PT"/>
        </w:rPr>
        <w:t xml:space="preserve"> de </w:t>
      </w:r>
      <w:r>
        <w:rPr>
          <w:rFonts w:cs="Arial"/>
          <w:sz w:val="20"/>
          <w:szCs w:val="24"/>
          <w:lang w:val="pt-PT"/>
        </w:rPr>
        <w:t>1</w:t>
      </w:r>
      <w:r w:rsidRPr="008372F1">
        <w:rPr>
          <w:rFonts w:cs="Arial"/>
          <w:sz w:val="20"/>
          <w:szCs w:val="24"/>
          <w:lang w:val="pt-PT"/>
        </w:rPr>
        <w:t xml:space="preserve">8 de </w:t>
      </w:r>
      <w:r>
        <w:rPr>
          <w:rFonts w:cs="Arial"/>
          <w:sz w:val="20"/>
          <w:szCs w:val="24"/>
          <w:lang w:val="pt-PT"/>
        </w:rPr>
        <w:t>Fevereiro.</w:t>
      </w:r>
    </w:p>
    <w:p w:rsidRPr="008372F1" w:rsidR="00626DF3" w:rsidP="00626DF3" w:rsidRDefault="00626DF3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626DF3" w:rsidP="00626DF3" w:rsidRDefault="00626DF3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Apresentamos os melhores cumprimentos,</w:t>
      </w: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Serviços Administrativos</w:t>
      </w: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BUREAU VERITAS RINAVE</w:t>
      </w:r>
    </w:p>
    <w:p w:rsidRPr="008372F1" w:rsidR="00626DF3" w:rsidP="00626DF3" w:rsidRDefault="00626DF3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13690B" w:rsidR="00EF14FE" w:rsidP="00267EF4" w:rsidRDefault="00626DF3">
      <w:pPr>
        <w:spacing w:after="0" w:line="240" w:lineRule="auto"/>
        <w:rPr>
          <w:lang w:val="pt-PT"/>
        </w:rPr>
      </w:pPr>
      <w:r w:rsidRPr="008372F1">
        <w:rPr>
          <w:rFonts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13690B" w:rsidR="00EF14FE" w:rsidSect="00EF14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76E" w:rsidRDefault="002F576E" w:rsidP="00EF14FE">
      <w:pPr>
        <w:pStyle w:val="Footer"/>
      </w:pPr>
      <w:r>
        <w:separator/>
      </w:r>
    </w:p>
  </w:endnote>
  <w:endnote w:type="continuationSeparator" w:id="1">
    <w:p w:rsidR="002F576E" w:rsidRDefault="002F576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E7D" w:rsidRDefault="000D6E7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E7D" w:rsidRDefault="000D6E7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6062D2">
    <w:r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 [3041]" strokeweight="3pt">
          <v:shadow on="t" type="perspective" color="#622423 [1605]" opacity=".5" offset="1pt" offset2="-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13690B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13690B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13690B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0D6E7D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0D6E7D" w:rsidRPr="00316E79" w:rsidRDefault="000D6E7D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0D6E7D" w:rsidRPr="00316E79" w:rsidRDefault="000D6E7D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0D6E7D" w:rsidRPr="00316E79" w:rsidRDefault="000D6E7D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0D6E7D" w:rsidRPr="00316E79" w:rsidRDefault="000D6E7D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0D6E7D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0D6E7D" w:rsidRPr="00316E79" w:rsidRDefault="000D6E7D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0D6E7D" w:rsidRPr="00316E79" w:rsidRDefault="000D6E7D" w:rsidP="00724B5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0D6E7D" w:rsidRPr="00316E79" w:rsidRDefault="000D6E7D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0D6E7D" w:rsidRPr="00316E79" w:rsidRDefault="000D6E7D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5411E9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0D6E7D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0D6E7D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0D6E7D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13690B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76E" w:rsidRDefault="002F576E" w:rsidP="00EF14FE">
      <w:pPr>
        <w:pStyle w:val="Footer"/>
      </w:pPr>
      <w:r>
        <w:separator/>
      </w:r>
    </w:p>
  </w:footnote>
  <w:footnote w:type="continuationSeparator" w:id="1">
    <w:p w:rsidR="002F576E" w:rsidRDefault="002F576E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E7D" w:rsidRDefault="000D6E7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267EF4" w:rsidP="00EF14FE">
    <w:pPr>
      <w:pStyle w:val="Header"/>
      <w:jc w:val="center"/>
      <w:rPr>
        <w:rFonts w:cs="Arial"/>
        <w:sz w:val="14"/>
        <w:szCs w:val="14"/>
      </w:rPr>
    </w:pPr>
    <w:r w:rsidRPr="00267EF4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4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267EF4" w:rsidP="00F44BC5">
    <w:pPr>
      <w:pStyle w:val="Header"/>
      <w:jc w:val="center"/>
    </w:pPr>
    <w:r w:rsidRPr="00267EF4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663"/>
    <w:rsid w:val="000411BD"/>
    <w:rsid w:val="00057123"/>
    <w:rsid w:val="000774D4"/>
    <w:rsid w:val="000B7839"/>
    <w:rsid w:val="000D6E7D"/>
    <w:rsid w:val="0011070A"/>
    <w:rsid w:val="00116773"/>
    <w:rsid w:val="00134BBA"/>
    <w:rsid w:val="0013690B"/>
    <w:rsid w:val="00167790"/>
    <w:rsid w:val="001E00B9"/>
    <w:rsid w:val="00265911"/>
    <w:rsid w:val="00267EF4"/>
    <w:rsid w:val="002809F5"/>
    <w:rsid w:val="002F576E"/>
    <w:rsid w:val="003351D0"/>
    <w:rsid w:val="0038624F"/>
    <w:rsid w:val="003B2048"/>
    <w:rsid w:val="003D04C4"/>
    <w:rsid w:val="003D1D17"/>
    <w:rsid w:val="003D6E7B"/>
    <w:rsid w:val="0040247D"/>
    <w:rsid w:val="004A1A3C"/>
    <w:rsid w:val="004F659F"/>
    <w:rsid w:val="00520B6F"/>
    <w:rsid w:val="005277F6"/>
    <w:rsid w:val="005411E9"/>
    <w:rsid w:val="0056654F"/>
    <w:rsid w:val="00574AC1"/>
    <w:rsid w:val="005B4167"/>
    <w:rsid w:val="005D1DB5"/>
    <w:rsid w:val="005D4263"/>
    <w:rsid w:val="005F22B7"/>
    <w:rsid w:val="006062D2"/>
    <w:rsid w:val="00626DF3"/>
    <w:rsid w:val="006C2E86"/>
    <w:rsid w:val="006D4D5E"/>
    <w:rsid w:val="006D525E"/>
    <w:rsid w:val="0079616E"/>
    <w:rsid w:val="007B4868"/>
    <w:rsid w:val="007C1720"/>
    <w:rsid w:val="007E3560"/>
    <w:rsid w:val="00830420"/>
    <w:rsid w:val="008B14FA"/>
    <w:rsid w:val="00995908"/>
    <w:rsid w:val="009C7354"/>
    <w:rsid w:val="00A20F61"/>
    <w:rsid w:val="00A41030"/>
    <w:rsid w:val="00AC5663"/>
    <w:rsid w:val="00AF2556"/>
    <w:rsid w:val="00AF2F74"/>
    <w:rsid w:val="00C12B96"/>
    <w:rsid w:val="00C77F33"/>
    <w:rsid w:val="00D544EB"/>
    <w:rsid w:val="00D8680C"/>
    <w:rsid w:val="00D94723"/>
    <w:rsid w:val="00DA47C6"/>
    <w:rsid w:val="00DB2C7B"/>
    <w:rsid w:val="00DE51E1"/>
    <w:rsid w:val="00E75C5C"/>
    <w:rsid w:val="00EA2F13"/>
    <w:rsid w:val="00EF14FE"/>
    <w:rsid w:val="00F3652D"/>
    <w:rsid w:val="00F37DA7"/>
    <w:rsid w:val="00F44BC5"/>
    <w:rsid w:val="00F72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839"/>
    <w:pPr>
      <w:spacing w:after="160" w:line="259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8B14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3B2048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25797-B21A-4B33-979D-CC6E3E95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M05-Carta Alteração Marcação EMIE Madeira (2)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VIKRAM</cp:lastModifiedBy>
  <cp:revision>7</cp:revision>
  <dcterms:created xsi:type="dcterms:W3CDTF">2018-10-18T10:34:00Z</dcterms:created>
  <dcterms:modified xsi:type="dcterms:W3CDTF">2020-06-02T11:35:00Z</dcterms:modified>
</cp:coreProperties>
</file>