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DCC" w:rsidRDefault="005F25D3" w:rsidP="00BE498A">
      <w:pPr>
        <w:ind w:left="3600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         </w:t>
      </w:r>
      <w:r w:rsidR="00667367">
        <w:rPr>
          <w:rFonts w:ascii="Arial" w:hAnsi="Arial" w:cs="Arial"/>
          <w:b/>
          <w:sz w:val="20"/>
          <w:szCs w:val="24"/>
        </w:rPr>
        <w:t xml:space="preserve">           </w:t>
      </w:r>
    </w:p>
    <w:p w:rsidR="00111DCC" w:rsidRDefault="00111DCC" w:rsidP="00BE498A">
      <w:pPr>
        <w:ind w:left="3600"/>
        <w:rPr>
          <w:rFonts w:ascii="Arial" w:hAnsi="Arial" w:cs="Arial"/>
          <w:b/>
          <w:sz w:val="20"/>
          <w:szCs w:val="24"/>
        </w:rPr>
      </w:pPr>
    </w:p>
    <w:p w:rsidR="00111DCC" w:rsidRDefault="00111DCC" w:rsidP="00BE498A">
      <w:pPr>
        <w:ind w:left="3600"/>
        <w:rPr>
          <w:rFonts w:ascii="Arial" w:hAnsi="Arial" w:cs="Arial"/>
          <w:b/>
          <w:sz w:val="20"/>
          <w:szCs w:val="24"/>
        </w:rPr>
      </w:pPr>
    </w:p>
    <w:p w:rsidR="00643120" w:rsidRDefault="00643120" w:rsidP="00111DCC">
      <w:pPr>
        <w:ind w:left="4963"/>
        <w:rPr>
          <w:rFonts w:ascii="Arial" w:hAnsi="Arial" w:cs="Arial"/>
          <w:b/>
          <w:sz w:val="20"/>
          <w:szCs w:val="24"/>
        </w:rPr>
      </w:pPr>
    </w:p>
    <w:p w:rsidR="00E800BC" w:rsidRDefault="00E800BC" w:rsidP="00111DCC">
      <w:pPr>
        <w:ind w:left="4963"/>
        <w:rPr>
          <w:rFonts w:ascii="Arial" w:hAnsi="Arial" w:cs="Arial"/>
          <w:b/>
          <w:sz w:val="20"/>
          <w:szCs w:val="24"/>
        </w:rPr>
      </w:pPr>
    </w:p>
    <w:p w:rsidR="00E800BC" w:rsidRDefault="00E800BC" w:rsidP="00111DCC">
      <w:pPr>
        <w:ind w:left="4963"/>
        <w:rPr>
          <w:rFonts w:ascii="Arial" w:hAnsi="Arial" w:cs="Arial"/>
          <w:b/>
          <w:sz w:val="20"/>
          <w:szCs w:val="24"/>
        </w:rPr>
      </w:pPr>
    </w:p>
    <w:p w:rsidR="00111DCC" w:rsidRDefault="00B029FE" w:rsidP="00111DCC">
      <w:pPr>
        <w:ind w:left="4963"/>
        <w:rPr>
          <w:rFonts w:ascii="Arial" w:hAnsi="Arial" w:cs="Arial"/>
          <w:b/>
          <w:sz w:val="20"/>
          <w:szCs w:val="24"/>
        </w:rPr>
      </w:pPr>
      <w:r w:rsidRPr="00CB52EC">
        <w:rPr>
          <w:noProof/>
          <w:sz w:val="28"/>
          <w:szCs w:val="28"/>
          <w:lang w:val="en-IN" w:eastAsia="en-IN"/>
        </w:rPr>
        <w:pict>
          <v:rect id="_x0000_s1030" style="position:absolute;left:0;text-align:left;margin-left:-37.5pt;margin-top:32.05pt;width:213pt;height:517.5pt;z-index:-251653120" fillcolor="#7f7f7f [1612]" stroked="f">
            <v:textbox style="mso-next-textbox:#_x0000_s1030">
              <w:txbxContent>
                <w:p w:rsidR="00B06464" w:rsidRPr="002438DC" w:rsidRDefault="00B06464" w:rsidP="00B06464">
                  <w:pPr>
                    <w:spacing w:before="80"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Grupo Bureau Veritas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organização fundada em 1828, é hoje o líder mundial em serviços de Inspecção, Auditoria, Ensaios, Certificação e Formação, com presença em mais de 140 países.</w:t>
                  </w:r>
                </w:p>
                <w:p w:rsidR="00B06464" w:rsidRPr="002438DC" w:rsidRDefault="00B06464" w:rsidP="00B06464">
                  <w:pPr>
                    <w:spacing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Bureau Veritas, em Portugal, actua como Organismo de Inspecção através da sua empresa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BUREAU VERITAS RINAVE, </w:t>
                  </w:r>
                  <w:r w:rsidRPr="002438DC">
                    <w:rPr>
                      <w:rFonts w:ascii="Arial" w:hAnsi="Arial" w:cs="Arial"/>
                      <w:b/>
                      <w:sz w:val="16"/>
                      <w:szCs w:val="16"/>
                    </w:rPr>
                    <w:t>Sociedade Unipessoal, Lda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a qual desenvolve as actividades de inspecção às instalações de gás em edifícios, com reconhecimento da Direcção Geral de Energia e Geologia (DGEG) e acreditação do Instituto Português de Acreditação (IPAC).</w:t>
                  </w:r>
                </w:p>
                <w:p w:rsidR="00B06464" w:rsidRPr="00A60FAE" w:rsidRDefault="00B06464" w:rsidP="00B06464">
                  <w:pPr>
                    <w:ind w:right="136"/>
                    <w:jc w:val="both"/>
                  </w:pPr>
                </w:p>
                <w:p w:rsidR="00B06464" w:rsidRPr="002438DC" w:rsidRDefault="00B06464" w:rsidP="00B06464">
                  <w:pPr>
                    <w:ind w:left="142" w:right="142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Decreto-Lei n. º 521/99</w:t>
                  </w:r>
                </w:p>
                <w:p w:rsidR="00B06464" w:rsidRPr="002438DC" w:rsidRDefault="00B06464" w:rsidP="00B06464">
                  <w:pPr>
                    <w:ind w:left="142" w:right="142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13º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1— As instalações de gás, quando abastecidas, estão sujeitas a manutenção, a qual deve, nomeadamente, integrar: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b) A promoção de inspecções periódicas executadas por entidades inspectoras reconhecidas para o efeito pela Direcção-Geral da Energia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 Incumbe aos proprietários ou senhorios o cumprimento da obrigação prevista na alínea b) do n.º 1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16º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 — Constitui contra-ordenação, punível com coima: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a) De 50 000$ a 500 000$, a violação do disposto nos nº 2 e 3 do artigo 10º e no nº 1 do artigo 13º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sz w:val="16"/>
                      <w:szCs w:val="16"/>
                    </w:rPr>
                  </w:pPr>
                </w:p>
                <w:p w:rsidR="00B06464" w:rsidRPr="002438DC" w:rsidRDefault="00B06464" w:rsidP="00B06464">
                  <w:pPr>
                    <w:ind w:left="142" w:right="144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 xml:space="preserve">Portaria n. º 362/2000, 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3º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2— As inspecções periódicas devem ser feitas de acordo com o disposto no artigo 13. º do Decreto-Lei   n. º 521/99, de 10 de Dezembro, com a seguinte periodicidade: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 xml:space="preserve">a) </w:t>
                  </w: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Dois anos</w:t>
                  </w: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, para as instalações de gás afectas à indústria turística e de restauração (…)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8º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 — A promoção da inspecção e da reparação de defeitos, dentro dos prazos estabelecidos, são da responsabilidade do proprietário, do condomínio ou utente (…)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10º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 — São considerados defeitos não críticos, a eliminar no prazo máximo de três meses (…)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II - Artigo 3º</w:t>
                  </w:r>
                </w:p>
                <w:p w:rsidR="00B06464" w:rsidRPr="002438DC" w:rsidRDefault="00B06464" w:rsidP="00B06464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3—A correcção das anomalias resultantes de uma inspecção deve ser verificada pela entidade inspectora que realizou a inspecção.</w:t>
                  </w:r>
                </w:p>
                <w:p w:rsidR="00BE498A" w:rsidRPr="002438DC" w:rsidRDefault="00BE498A" w:rsidP="00BE498A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CB52EC">
        <w:rPr>
          <w:noProof/>
          <w:sz w:val="28"/>
          <w:szCs w:val="28"/>
          <w:lang w:val="en-IN" w:eastAsia="en-IN"/>
        </w:rPr>
        <w:pict>
          <v:roundrect id="_x0000_s1029" style="position:absolute;left:0;text-align:left;margin-left:-37.5pt;margin-top:-.3pt;width:213pt;height:35.25pt;z-index:-251654144" arcsize="10923f" fillcolor="#950f38" stroked="f" strokecolor="#f2f2f2 [3041]" strokeweight="3pt">
            <v:shadow type="perspective" color="#622423 [1605]" opacity=".5" offset="1pt" offset2="-1pt"/>
            <v:textbox style="mso-next-textbox:#_x0000_s1029">
              <w:txbxContent>
                <w:p w:rsidR="00BE498A" w:rsidRDefault="00BE498A" w:rsidP="00BE498A">
                  <w:pPr>
                    <w:spacing w:line="400" w:lineRule="exact"/>
                    <w:jc w:val="center"/>
                    <w:rPr>
                      <w:rFonts w:ascii="Arial" w:hAnsi="Arial"/>
                      <w:color w:val="FFFFFF"/>
                      <w:sz w:val="28"/>
                    </w:rPr>
                  </w:pPr>
                  <w:r>
                    <w:rPr>
                      <w:rFonts w:ascii="Arial" w:hAnsi="Arial"/>
                      <w:color w:val="FFFFFF"/>
                      <w:sz w:val="28"/>
                    </w:rPr>
                    <w:t>Bureau Veritas</w:t>
                  </w:r>
                </w:p>
                <w:p w:rsidR="00BE498A" w:rsidRDefault="00BE498A" w:rsidP="00BE498A"/>
              </w:txbxContent>
            </v:textbox>
          </v:roundrect>
        </w:pict>
      </w:r>
      <w:r w:rsidR="00111DCC" w:rsidRPr="00F76D4D">
        <w:rPr>
          <w:rFonts w:ascii="Arial" w:hAnsi="Arial" w:cs="Arial"/>
          <w:b/>
          <w:sz w:val="20"/>
          <w:szCs w:val="24"/>
        </w:rPr>
        <w:t>[#ObjectName#]</w:t>
      </w:r>
      <w:r w:rsidR="00111DCC">
        <w:rPr>
          <w:rFonts w:ascii="Arial" w:hAnsi="Arial" w:cs="Arial"/>
          <w:b/>
          <w:sz w:val="20"/>
          <w:szCs w:val="24"/>
        </w:rPr>
        <w:t xml:space="preserve"> </w:t>
      </w:r>
      <w:r w:rsidR="00111DCC" w:rsidRPr="00737CE8">
        <w:rPr>
          <w:rFonts w:ascii="Arial" w:hAnsi="Arial" w:cs="Arial"/>
          <w:b/>
          <w:sz w:val="20"/>
          <w:szCs w:val="24"/>
        </w:rPr>
        <w:t>[#ObjectAddress#]</w:t>
      </w:r>
      <w:r w:rsidR="00111DCC">
        <w:rPr>
          <w:rFonts w:ascii="Arial" w:hAnsi="Arial" w:cs="Arial"/>
          <w:b/>
          <w:sz w:val="20"/>
          <w:szCs w:val="24"/>
        </w:rPr>
        <w:t>,</w:t>
      </w:r>
      <w:r w:rsidR="00111DCC" w:rsidRPr="00737CE8">
        <w:rPr>
          <w:rFonts w:ascii="Arial" w:hAnsi="Arial" w:cs="Arial"/>
          <w:b/>
          <w:sz w:val="20"/>
          <w:szCs w:val="24"/>
        </w:rPr>
        <w:t>[#ObjectDoor#]</w:t>
      </w:r>
      <w:r w:rsidR="00111DCC">
        <w:rPr>
          <w:rFonts w:ascii="Arial" w:hAnsi="Arial" w:cs="Arial"/>
          <w:b/>
          <w:sz w:val="20"/>
          <w:szCs w:val="24"/>
        </w:rPr>
        <w:t>,</w:t>
      </w:r>
      <w:r w:rsidR="00111DCC" w:rsidRPr="00737CE8">
        <w:rPr>
          <w:rFonts w:ascii="Arial" w:hAnsi="Arial" w:cs="Arial"/>
          <w:b/>
          <w:sz w:val="20"/>
          <w:szCs w:val="24"/>
        </w:rPr>
        <w:t>[#ObjectFloor#]</w:t>
      </w:r>
      <w:bookmarkStart w:id="0" w:name="_GoBack"/>
      <w:bookmarkEnd w:id="0"/>
    </w:p>
    <w:p w:rsidR="00111DCC" w:rsidRDefault="00111DCC" w:rsidP="00111DCC">
      <w:pPr>
        <w:ind w:left="4963"/>
        <w:rPr>
          <w:rFonts w:ascii="Arial" w:hAnsi="Arial" w:cs="Arial"/>
          <w:b/>
          <w:sz w:val="20"/>
          <w:szCs w:val="24"/>
        </w:rPr>
      </w:pPr>
      <w:r w:rsidRPr="00737CE8">
        <w:rPr>
          <w:rFonts w:ascii="Arial" w:hAnsi="Arial" w:cs="Arial"/>
          <w:b/>
          <w:sz w:val="20"/>
          <w:szCs w:val="24"/>
        </w:rPr>
        <w:t>[#ObjectCodPostal#]</w:t>
      </w:r>
      <w:r>
        <w:rPr>
          <w:rFonts w:ascii="Arial" w:hAnsi="Arial" w:cs="Arial"/>
          <w:b/>
          <w:sz w:val="20"/>
          <w:szCs w:val="24"/>
        </w:rPr>
        <w:t xml:space="preserve"> </w:t>
      </w:r>
      <w:r w:rsidRPr="00737CE8">
        <w:rPr>
          <w:rFonts w:ascii="Arial" w:hAnsi="Arial" w:cs="Arial"/>
          <w:b/>
          <w:sz w:val="20"/>
          <w:szCs w:val="24"/>
        </w:rPr>
        <w:t>[#ObjectLocal#]</w:t>
      </w:r>
    </w:p>
    <w:p w:rsidR="00BE498A" w:rsidRDefault="00BE498A" w:rsidP="00111DCC">
      <w:pPr>
        <w:ind w:left="4963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BE498A" w:rsidRPr="009F1FAE" w:rsidRDefault="00BE498A" w:rsidP="00BE498A">
      <w:pPr>
        <w:pStyle w:val="Grandtitre"/>
        <w:jc w:val="center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                          </w:t>
      </w:r>
      <w:r w:rsidR="00BD1BC6">
        <w:rPr>
          <w:sz w:val="28"/>
          <w:szCs w:val="28"/>
          <w:lang w:val="pt-PT"/>
        </w:rPr>
        <w:t xml:space="preserve">                      </w:t>
      </w:r>
      <w:r w:rsidR="00111DCC">
        <w:rPr>
          <w:sz w:val="28"/>
          <w:szCs w:val="28"/>
          <w:lang w:val="pt-PT"/>
        </w:rPr>
        <w:t xml:space="preserve">  </w:t>
      </w:r>
      <w:r w:rsidRPr="009F1FAE">
        <w:rPr>
          <w:sz w:val="28"/>
          <w:szCs w:val="28"/>
          <w:lang w:val="pt-PT"/>
        </w:rPr>
        <w:t>Inspecção PERIÓDICA</w:t>
      </w:r>
    </w:p>
    <w:p w:rsidR="00BE498A" w:rsidRPr="009F1FAE" w:rsidRDefault="00BE498A" w:rsidP="00BE498A">
      <w:pPr>
        <w:pStyle w:val="Grandtitre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</w:t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  <w:t xml:space="preserve">    </w:t>
      </w:r>
      <w:r w:rsidR="00BD1BC6">
        <w:rPr>
          <w:sz w:val="28"/>
          <w:szCs w:val="28"/>
          <w:lang w:val="pt-PT"/>
        </w:rPr>
        <w:t xml:space="preserve">           </w:t>
      </w:r>
      <w:r w:rsidR="00643120">
        <w:rPr>
          <w:sz w:val="28"/>
          <w:szCs w:val="28"/>
          <w:lang w:val="pt-PT"/>
        </w:rPr>
        <w:t xml:space="preserve"> </w:t>
      </w:r>
      <w:r w:rsidRPr="009F1FAE">
        <w:rPr>
          <w:sz w:val="28"/>
          <w:szCs w:val="28"/>
          <w:lang w:val="pt-PT"/>
        </w:rPr>
        <w:t>da Instalação de Gás</w:t>
      </w:r>
    </w:p>
    <w:p w:rsidR="00BE498A" w:rsidRPr="009F1FAE" w:rsidRDefault="00BE498A" w:rsidP="00BE498A">
      <w:pPr>
        <w:pStyle w:val="Grandtitre"/>
        <w:rPr>
          <w:sz w:val="28"/>
          <w:szCs w:val="28"/>
          <w:lang w:val="pt-PT"/>
        </w:rPr>
      </w:pPr>
    </w:p>
    <w:p w:rsidR="00BE498A" w:rsidRDefault="00BE498A" w:rsidP="00BE498A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                                                                                                                  </w:t>
      </w:r>
    </w:p>
    <w:p w:rsidR="00BE498A" w:rsidRDefault="00BE498A" w:rsidP="00BE498A">
      <w:pPr>
        <w:rPr>
          <w:rFonts w:ascii="Arial" w:hAnsi="Arial" w:cs="Arial"/>
          <w:bCs/>
          <w:sz w:val="20"/>
          <w:szCs w:val="24"/>
        </w:rPr>
      </w:pPr>
      <w:r w:rsidRPr="00337475">
        <w:rPr>
          <w:rFonts w:ascii="Arial" w:hAnsi="Arial"/>
          <w:color w:val="68665C"/>
          <w:sz w:val="18"/>
          <w:szCs w:val="18"/>
        </w:rPr>
        <w:t xml:space="preserve">                                                                                                                             </w:t>
      </w:r>
      <w:r>
        <w:rPr>
          <w:rFonts w:ascii="Arial" w:hAnsi="Arial"/>
          <w:color w:val="68665C"/>
          <w:sz w:val="18"/>
          <w:szCs w:val="18"/>
        </w:rPr>
        <w:t xml:space="preserve">           </w:t>
      </w:r>
      <w:r w:rsidRPr="00337475">
        <w:rPr>
          <w:rFonts w:ascii="Arial" w:hAnsi="Arial"/>
          <w:color w:val="68665C"/>
          <w:sz w:val="18"/>
          <w:szCs w:val="18"/>
        </w:rPr>
        <w:t>Lisboa</w:t>
      </w:r>
      <w:r>
        <w:rPr>
          <w:rFonts w:ascii="Arial" w:hAnsi="Arial"/>
          <w:color w:val="68665C"/>
          <w:sz w:val="18"/>
          <w:szCs w:val="18"/>
        </w:rPr>
        <w:t>,</w:t>
      </w:r>
      <w:r w:rsidRPr="009A025D">
        <w:rPr>
          <w:rFonts w:ascii="Arial" w:hAnsi="Arial" w:cs="Arial"/>
          <w:bCs/>
          <w:sz w:val="18"/>
          <w:szCs w:val="18"/>
        </w:rPr>
        <w:t xml:space="preserve"> </w:t>
      </w:r>
      <w:r w:rsidR="00CB52EC" w:rsidRPr="009A025D">
        <w:rPr>
          <w:rFonts w:ascii="Arial" w:hAnsi="Arial" w:cs="Arial"/>
          <w:bCs/>
          <w:sz w:val="18"/>
          <w:szCs w:val="18"/>
        </w:rPr>
        <w:fldChar w:fldCharType="begin"/>
      </w:r>
      <w:r w:rsidRPr="009A025D">
        <w:rPr>
          <w:rFonts w:ascii="Arial" w:hAnsi="Arial" w:cs="Arial"/>
          <w:bCs/>
          <w:sz w:val="18"/>
          <w:szCs w:val="18"/>
        </w:rPr>
        <w:instrText xml:space="preserve"> TIME \@ "d' de 'MMMM' de 'yyyy" </w:instrText>
      </w:r>
      <w:r w:rsidR="00CB52EC" w:rsidRPr="009A025D">
        <w:rPr>
          <w:rFonts w:ascii="Arial" w:hAnsi="Arial" w:cs="Arial"/>
          <w:bCs/>
          <w:sz w:val="18"/>
          <w:szCs w:val="18"/>
        </w:rPr>
        <w:fldChar w:fldCharType="separate"/>
      </w:r>
      <w:r w:rsidR="00643120">
        <w:rPr>
          <w:rFonts w:ascii="Arial" w:hAnsi="Arial" w:cs="Arial"/>
          <w:bCs/>
          <w:noProof/>
          <w:sz w:val="18"/>
          <w:szCs w:val="18"/>
        </w:rPr>
        <w:t>4 de julho de 2017</w:t>
      </w:r>
      <w:r w:rsidR="00CB52EC" w:rsidRPr="009A025D">
        <w:rPr>
          <w:rFonts w:ascii="Arial" w:hAnsi="Arial" w:cs="Arial"/>
          <w:bCs/>
          <w:sz w:val="18"/>
          <w:szCs w:val="18"/>
        </w:rPr>
        <w:fldChar w:fldCharType="end"/>
      </w:r>
    </w:p>
    <w:p w:rsidR="00B06464" w:rsidRDefault="00BE498A" w:rsidP="00B06464">
      <w:pPr>
        <w:pStyle w:val="Textedesaisie"/>
        <w:spacing w:before="150" w:line="240" w:lineRule="auto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 xml:space="preserve">                                                                             </w:t>
      </w:r>
      <w:r w:rsidR="00B06464">
        <w:rPr>
          <w:sz w:val="18"/>
          <w:szCs w:val="18"/>
          <w:lang w:val="pt-PT"/>
        </w:rPr>
        <w:t>Exmo.(a). Senhor(a),</w:t>
      </w:r>
    </w:p>
    <w:p w:rsidR="00B06464" w:rsidRDefault="00B06464" w:rsidP="00B06464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B06464" w:rsidRDefault="00B06464" w:rsidP="00B06464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B06464" w:rsidRDefault="00B06464" w:rsidP="00B06464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B06464" w:rsidRDefault="00B06464" w:rsidP="00B06464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B06464" w:rsidRPr="00EF711C" w:rsidRDefault="00B06464" w:rsidP="00B06464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 w:rsidRPr="00EF711C">
        <w:rPr>
          <w:sz w:val="28"/>
          <w:szCs w:val="28"/>
          <w:lang w:val="pt-PT"/>
        </w:rPr>
        <w:t>Marcação da Inspecção</w:t>
      </w:r>
    </w:p>
    <w:p w:rsidR="00B06464" w:rsidRDefault="00B06464" w:rsidP="00B06464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</w:p>
    <w:p w:rsidR="00B06464" w:rsidRDefault="00B06464" w:rsidP="00B06464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 xml:space="preserve">A marcação da inspecção poderá ser efectuada através de qualquer um dos seguintes meios: </w:t>
      </w:r>
    </w:p>
    <w:p w:rsidR="00B06464" w:rsidRDefault="00B06464" w:rsidP="00B06464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sz w:val="20"/>
          <w:lang w:val="pt-PT"/>
        </w:rPr>
      </w:pPr>
    </w:p>
    <w:p w:rsidR="00B06464" w:rsidRPr="00B06464" w:rsidRDefault="00B06464" w:rsidP="00B06464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4"/>
          <w:szCs w:val="24"/>
          <w:lang w:val="pt-PT"/>
        </w:rPr>
      </w:pPr>
      <w:r>
        <w:rPr>
          <w:sz w:val="20"/>
          <w:lang w:val="pt-PT"/>
        </w:rPr>
        <w:t xml:space="preserve">Telefone Nacional </w:t>
      </w:r>
      <w:r w:rsidRPr="00B06464">
        <w:rPr>
          <w:b/>
          <w:bCs/>
          <w:caps/>
          <w:color w:val="B0002D"/>
          <w:sz w:val="24"/>
          <w:szCs w:val="24"/>
          <w:lang w:val="pt-PT"/>
        </w:rPr>
        <w:t>707 200 542 ou 217 100 900</w:t>
      </w:r>
    </w:p>
    <w:p w:rsidR="00B06464" w:rsidRDefault="00B06464" w:rsidP="00B06464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32"/>
          <w:szCs w:val="32"/>
          <w:lang w:val="pt-PT"/>
        </w:rPr>
      </w:pPr>
      <w:r>
        <w:rPr>
          <w:sz w:val="18"/>
          <w:szCs w:val="18"/>
          <w:lang w:val="pt-PT"/>
        </w:rPr>
        <w:t xml:space="preserve">Telemóvel  </w:t>
      </w:r>
      <w:r w:rsidRPr="00B06464">
        <w:rPr>
          <w:b/>
          <w:bCs/>
          <w:caps/>
          <w:color w:val="B0002D"/>
          <w:sz w:val="24"/>
          <w:szCs w:val="24"/>
          <w:lang w:val="pt-PT"/>
        </w:rPr>
        <w:t>918 680 230</w:t>
      </w:r>
    </w:p>
    <w:p w:rsidR="00B06464" w:rsidRDefault="00B06464" w:rsidP="00B06464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B06464" w:rsidRDefault="00B06464" w:rsidP="00B06464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 w:rsidRPr="003A1179">
        <w:rPr>
          <w:b/>
          <w:color w:val="auto"/>
          <w:sz w:val="24"/>
          <w:szCs w:val="24"/>
          <w:lang w:val="pt-PT"/>
        </w:rPr>
        <w:t>fatima.ferreira@pt.bureauveritas.com</w:t>
      </w:r>
    </w:p>
    <w:p w:rsidR="00B06464" w:rsidRDefault="00B06464" w:rsidP="00B06464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B06464" w:rsidRDefault="00B06464" w:rsidP="00B06464">
      <w:pPr>
        <w:pStyle w:val="Textedesaisie"/>
        <w:tabs>
          <w:tab w:val="left" w:pos="3828"/>
        </w:tabs>
        <w:ind w:left="3828"/>
        <w:rPr>
          <w:b/>
          <w:color w:val="auto"/>
          <w:sz w:val="20"/>
          <w:lang w:val="pt-PT"/>
        </w:rPr>
      </w:pPr>
      <w:r>
        <w:rPr>
          <w:sz w:val="20"/>
          <w:lang w:val="pt-PT"/>
        </w:rPr>
        <w:t xml:space="preserve">ou, ainda, preencher e enviar para o </w:t>
      </w:r>
      <w:r>
        <w:rPr>
          <w:b/>
          <w:color w:val="auto"/>
          <w:sz w:val="20"/>
          <w:lang w:val="pt-PT"/>
        </w:rPr>
        <w:t>Fax: 217 100 959</w:t>
      </w:r>
    </w:p>
    <w:p w:rsidR="00BE498A" w:rsidRDefault="00CB52EC" w:rsidP="00B06464">
      <w:pPr>
        <w:pStyle w:val="Textedesaisie"/>
        <w:spacing w:before="150" w:line="240" w:lineRule="auto"/>
        <w:rPr>
          <w:sz w:val="20"/>
          <w:lang w:val="pt-PT"/>
        </w:rPr>
      </w:pPr>
      <w:r w:rsidRPr="00CB52E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92.7pt;margin-top:5.45pt;width:264.25pt;height:96pt;z-index:-251655168;mso-wrap-distance-left:9.05pt;mso-wrap-distance-right:9.05pt" strokecolor="gray" strokeweight=".5pt">
            <v:fill color2="black"/>
            <v:stroke color2="#7f7f7f"/>
            <v:textbox style="mso-next-textbox:#_x0000_s1028" inset="7.45pt,3.85pt,7.45pt,3.85pt">
              <w:txbxContent>
                <w:p w:rsidR="00BE498A" w:rsidRDefault="00BE498A" w:rsidP="00BE498A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BE498A" w:rsidRDefault="00BE498A" w:rsidP="00BE498A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BE498A" w:rsidRDefault="00BE498A" w:rsidP="00BE498A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BE498A" w:rsidRDefault="00BE498A" w:rsidP="00BE498A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BE498A" w:rsidRDefault="00BE498A" w:rsidP="00BE498A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BE498A" w:rsidRDefault="00BE498A" w:rsidP="00BE498A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111DCC" w:rsidRDefault="00111DCC" w:rsidP="00111DCC">
      <w:pPr>
        <w:pStyle w:val="Textedesaisie"/>
        <w:spacing w:line="240" w:lineRule="auto"/>
        <w:jc w:val="left"/>
        <w:rPr>
          <w:sz w:val="20"/>
          <w:lang w:val="pt-PT"/>
        </w:rPr>
      </w:pPr>
    </w:p>
    <w:p w:rsidR="00B029FE" w:rsidRDefault="00111DCC" w:rsidP="00111DCC">
      <w:pPr>
        <w:pStyle w:val="Textedesaisie"/>
        <w:spacing w:line="240" w:lineRule="auto"/>
        <w:ind w:left="-851"/>
        <w:jc w:val="left"/>
        <w:rPr>
          <w:sz w:val="20"/>
          <w:lang w:val="pt-PT"/>
        </w:rPr>
      </w:pPr>
      <w:r>
        <w:rPr>
          <w:sz w:val="20"/>
          <w:lang w:val="pt-PT"/>
        </w:rPr>
        <w:t xml:space="preserve">   </w:t>
      </w:r>
    </w:p>
    <w:p w:rsidR="00B029FE" w:rsidRDefault="00B029FE" w:rsidP="00111DCC">
      <w:pPr>
        <w:pStyle w:val="Textedesaisie"/>
        <w:spacing w:line="240" w:lineRule="auto"/>
        <w:ind w:left="-851"/>
        <w:jc w:val="left"/>
        <w:rPr>
          <w:sz w:val="20"/>
          <w:lang w:val="pt-PT"/>
        </w:rPr>
      </w:pPr>
    </w:p>
    <w:p w:rsidR="00B029FE" w:rsidRDefault="00B029FE" w:rsidP="00111DCC">
      <w:pPr>
        <w:pStyle w:val="Textedesaisie"/>
        <w:spacing w:line="240" w:lineRule="auto"/>
        <w:ind w:left="-851"/>
        <w:jc w:val="left"/>
        <w:rPr>
          <w:sz w:val="20"/>
          <w:lang w:val="pt-PT"/>
        </w:rPr>
      </w:pPr>
    </w:p>
    <w:p w:rsidR="00B029FE" w:rsidRDefault="00B029FE" w:rsidP="00111DCC">
      <w:pPr>
        <w:pStyle w:val="Textedesaisie"/>
        <w:spacing w:line="240" w:lineRule="auto"/>
        <w:ind w:left="-851"/>
        <w:jc w:val="left"/>
        <w:rPr>
          <w:sz w:val="20"/>
          <w:lang w:val="pt-PT"/>
        </w:rPr>
      </w:pPr>
    </w:p>
    <w:p w:rsidR="00BE498A" w:rsidRDefault="00B029FE" w:rsidP="00111DCC">
      <w:pPr>
        <w:pStyle w:val="Textedesaisie"/>
        <w:spacing w:line="240" w:lineRule="auto"/>
        <w:ind w:left="-851"/>
        <w:jc w:val="left"/>
        <w:rPr>
          <w:sz w:val="16"/>
          <w:szCs w:val="16"/>
          <w:lang w:val="pt-PT"/>
        </w:rPr>
      </w:pPr>
      <w:r>
        <w:rPr>
          <w:sz w:val="20"/>
          <w:lang w:val="pt-PT"/>
        </w:rPr>
        <w:t xml:space="preserve">   </w:t>
      </w:r>
      <w:r w:rsidR="00BE498A" w:rsidRPr="00BE498A">
        <w:rPr>
          <w:sz w:val="16"/>
          <w:szCs w:val="16"/>
          <w:lang w:val="pt-PT"/>
        </w:rPr>
        <w:t>Nota</w:t>
      </w:r>
      <w:r w:rsidR="00BE498A">
        <w:rPr>
          <w:sz w:val="16"/>
          <w:szCs w:val="16"/>
          <w:lang w:val="pt-PT"/>
        </w:rPr>
        <w:t>: Caso entretanto V/Exa. tenha já efectuado o pedido da</w:t>
      </w:r>
    </w:p>
    <w:p w:rsidR="00BE498A" w:rsidRDefault="00BE498A" w:rsidP="00BE498A">
      <w:pPr>
        <w:pStyle w:val="Textedesaisie"/>
        <w:spacing w:line="240" w:lineRule="auto"/>
        <w:ind w:left="-851"/>
        <w:jc w:val="left"/>
        <w:rPr>
          <w:sz w:val="16"/>
          <w:szCs w:val="16"/>
          <w:lang w:val="pt-PT"/>
        </w:rPr>
      </w:pPr>
      <w:r>
        <w:rPr>
          <w:sz w:val="16"/>
          <w:szCs w:val="16"/>
          <w:lang w:val="pt-PT"/>
        </w:rPr>
        <w:t xml:space="preserve">    inspecção, queira por favor considerar sem efeito a presente </w:t>
      </w:r>
    </w:p>
    <w:p w:rsidR="00E55FFF" w:rsidRPr="00BE498A" w:rsidRDefault="00BE498A" w:rsidP="00BE498A">
      <w:pPr>
        <w:ind w:left="-709"/>
      </w:pPr>
      <w:r w:rsidRPr="00BE498A">
        <w:rPr>
          <w:rFonts w:ascii="Arial" w:hAnsi="Arial"/>
          <w:color w:val="68665C"/>
          <w:sz w:val="16"/>
          <w:szCs w:val="16"/>
        </w:rPr>
        <w:t>comunicação Com os melhores cumprimentos</w:t>
      </w:r>
      <w:r>
        <w:rPr>
          <w:rFonts w:ascii="Arial" w:hAnsi="Arial"/>
          <w:color w:val="68665C"/>
          <w:sz w:val="16"/>
          <w:szCs w:val="16"/>
        </w:rPr>
        <w:t>.</w:t>
      </w:r>
    </w:p>
    <w:sectPr w:rsidR="00E55FFF" w:rsidRPr="00BE498A" w:rsidSect="00E55F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498A"/>
    <w:rsid w:val="0003331E"/>
    <w:rsid w:val="00111DCC"/>
    <w:rsid w:val="0015536E"/>
    <w:rsid w:val="001F6921"/>
    <w:rsid w:val="003E2E6D"/>
    <w:rsid w:val="005F25D3"/>
    <w:rsid w:val="00643120"/>
    <w:rsid w:val="00667367"/>
    <w:rsid w:val="006C4AAC"/>
    <w:rsid w:val="008C5983"/>
    <w:rsid w:val="008E752F"/>
    <w:rsid w:val="00B029FE"/>
    <w:rsid w:val="00B06464"/>
    <w:rsid w:val="00BD1BC6"/>
    <w:rsid w:val="00BE498A"/>
    <w:rsid w:val="00C73159"/>
    <w:rsid w:val="00CB52EC"/>
    <w:rsid w:val="00E55FFF"/>
    <w:rsid w:val="00E800BC"/>
    <w:rsid w:val="00EF711C"/>
    <w:rsid w:val="00F159A5"/>
    <w:rsid w:val="00F74348"/>
    <w:rsid w:val="00FD0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98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pt-PT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E498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E498A"/>
    <w:rPr>
      <w:rFonts w:ascii="Times New Roman" w:eastAsia="Times New Roman" w:hAnsi="Times New Roman" w:cs="Times New Roman"/>
      <w:kern w:val="1"/>
      <w:sz w:val="24"/>
      <w:szCs w:val="20"/>
      <w:lang w:val="pt-PT" w:eastAsia="ar-SA"/>
    </w:rPr>
  </w:style>
  <w:style w:type="paragraph" w:customStyle="1" w:styleId="Grandtitre">
    <w:name w:val="Grand titre"/>
    <w:basedOn w:val="Normal"/>
    <w:rsid w:val="00BE498A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BE498A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BE498A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Terciarios-V2</Template>
  <TotalTime>21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13</cp:revision>
  <dcterms:created xsi:type="dcterms:W3CDTF">2017-07-04T15:04:00Z</dcterms:created>
  <dcterms:modified xsi:type="dcterms:W3CDTF">2017-07-04T15:59:00Z</dcterms:modified>
</cp:coreProperties>
</file>