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B5" w:rsidP="00384F78" w:rsidRDefault="00CE09B5">
      <w:pPr>
        <w:rPr>
          <w:lang w:val="en-US"/>
        </w:rPr>
      </w:pPr>
    </w:p>
    <w:p w:rsidRPr="004E585B" w:rsidR="00351ADC" w:rsidP="004E7D0C" w:rsidRDefault="00351ADC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 w:eastAsiaTheme="minorHAnsi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[#CustomerAddress#], [#CustomerDoor#],[#CustomerFloor#]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[#CustomerCodPostal#] - [#CustomerLocal#]</w:t>
      </w:r>
    </w:p>
    <w:p w:rsidRPr="00E53C89" w:rsidR="00CE09B5" w:rsidP="00CE09B5" w:rsidRDefault="00CE09B5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E53C89" w:rsidR="00CE09B5" w:rsidP="00CE09B5" w:rsidRDefault="00CE09B5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CE09B5" w:rsidP="00CE09B5" w:rsidRDefault="00CE09B5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875346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875346">
        <w:rPr>
          <w:rFonts w:ascii="Arial" w:hAnsi="Arial" w:cs="Arial"/>
          <w:bCs/>
        </w:rPr>
        <w:fldChar w:fldCharType="separate"/>
      </w:r>
      <w:r w:rsidR="00C92BF3">
        <w:rPr>
          <w:rFonts w:ascii="Arial" w:hAnsi="Arial" w:cs="Arial"/>
          <w:bCs/>
          <w:noProof/>
        </w:rPr>
        <w:t>16 de outubro de 2017</w:t>
      </w:r>
      <w:r w:rsidRPr="00B02587" w:rsidR="00875346">
        <w:rPr>
          <w:rFonts w:ascii="Arial" w:hAnsi="Arial" w:cs="Arial"/>
          <w:bCs/>
        </w:rPr>
        <w:fldChar w:fldCharType="end"/>
      </w:r>
    </w:p>
    <w:p w:rsidRPr="003F1D8D" w:rsidR="00CE09B5" w:rsidP="00CE09B5" w:rsidRDefault="00CE09B5">
      <w:pPr>
        <w:rPr>
          <w:rFonts w:ascii="Arial" w:hAnsi="Arial" w:cs="Arial"/>
          <w:bCs/>
          <w:szCs w:val="24"/>
        </w:rPr>
      </w:pPr>
    </w:p>
    <w:p w:rsidR="00CE09B5" w:rsidP="00CE09B5" w:rsidRDefault="00CE09B5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Marcação de data da Inspeção </w:t>
      </w:r>
      <w:r>
        <w:rPr>
          <w:rFonts w:ascii="Arial" w:hAnsi="Arial" w:cs="Arial"/>
          <w:b/>
        </w:rPr>
        <w:t>ao(s) Elevador(es).</w:t>
      </w:r>
    </w:p>
    <w:p w:rsidR="00CE09B5" w:rsidP="00CE09B5" w:rsidRDefault="00CE09B5">
      <w:pPr>
        <w:rPr>
          <w:rFonts w:ascii="Arial" w:hAnsi="Arial" w:cs="Arial"/>
          <w:b/>
        </w:rPr>
      </w:pPr>
    </w:p>
    <w:p w:rsidR="00CE09B5" w:rsidP="00CE09B5" w:rsidRDefault="00CE09B5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570563" w:rsidP="00CE09B5" w:rsidRDefault="00570563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7A45C0" w:rsidP="003D7119" w:rsidRDefault="007A45C0">
      <w:pPr>
        <w:jc w:val="both"/>
        <w:rPr>
          <w:rFonts w:ascii="Arial" w:hAnsi="Arial" w:cs="Arial"/>
          <w:szCs w:val="24"/>
        </w:rPr>
      </w:pPr>
    </w:p>
    <w:p w:rsidR="003D7119" w:rsidP="003D7119" w:rsidRDefault="003D7119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</w:t>
      </w:r>
      <w:r w:rsidRPr="00E15F0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V.Exa, se assim o entender, assistir às respetivas operações.</w:t>
      </w:r>
    </w:p>
    <w:p w:rsidR="003D7119" w:rsidRDefault="003D7119"/>
    <w:p w:rsidR="003D7119" w:rsidP="003D7119" w:rsidRDefault="003D7119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3D7119" w:rsidP="003D7119" w:rsidRDefault="003D7119">
      <w:pPr>
        <w:jc w:val="both"/>
        <w:rPr>
          <w:rFonts w:ascii="Arial" w:hAnsi="Arial" w:cs="Arial"/>
          <w:szCs w:val="24"/>
        </w:rPr>
      </w:pPr>
    </w:p>
    <w:p w:rsidR="003D7119" w:rsidP="003D7119" w:rsidRDefault="003D7119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3D7119" w:rsidRDefault="003D7119"/>
    <w:p w:rsidR="003D7119" w:rsidRDefault="003D7119"/>
    <w:p w:rsidRPr="001916AD" w:rsidR="003D7119" w:rsidP="003D7119" w:rsidRDefault="003D7119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="003D7119" w:rsidP="003D7119" w:rsidRDefault="003D7119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3D7119" w:rsidRDefault="003D7119"/>
    <w:p w:rsidR="003D7119" w:rsidP="003D7119" w:rsidRDefault="003D7119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3D7119" w:rsidP="003D7119" w:rsidRDefault="003D7119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3D7119" w:rsidP="003D7119" w:rsidRDefault="003D7119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3D7119" w:rsidP="003D7119" w:rsidRDefault="003D7119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3D7119" w:rsidP="003D7119" w:rsidRDefault="003D7119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3D7119" w:rsidP="003D7119" w:rsidRDefault="003D7119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3D7119" w:rsidP="003D7119" w:rsidRDefault="003D7119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3D7119" w:rsidRDefault="003D7119"/>
    <w:sectPr w:rsidR="003D7119" w:rsidSect="00102D1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980" w:rsidRDefault="00C21980" w:rsidP="00CE09B5">
      <w:r>
        <w:separator/>
      </w:r>
    </w:p>
  </w:endnote>
  <w:endnote w:type="continuationSeparator" w:id="1">
    <w:p w:rsidR="00C21980" w:rsidRDefault="00C21980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980" w:rsidRDefault="00C21980" w:rsidP="00CE09B5">
      <w:r>
        <w:separator/>
      </w:r>
    </w:p>
  </w:footnote>
  <w:footnote w:type="continuationSeparator" w:id="1">
    <w:p w:rsidR="00C21980" w:rsidRDefault="00C21980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CE09B5">
    <w:pPr>
      <w:pStyle w:val="Header"/>
    </w:pP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56DA"/>
    <w:rsid w:val="00004337"/>
    <w:rsid w:val="00083A65"/>
    <w:rsid w:val="00083ECB"/>
    <w:rsid w:val="000A54B4"/>
    <w:rsid w:val="000B37AA"/>
    <w:rsid w:val="00102D12"/>
    <w:rsid w:val="001067E2"/>
    <w:rsid w:val="001157E6"/>
    <w:rsid w:val="001653AB"/>
    <w:rsid w:val="00165FBE"/>
    <w:rsid w:val="001919E4"/>
    <w:rsid w:val="00193C16"/>
    <w:rsid w:val="001C22AC"/>
    <w:rsid w:val="00212C95"/>
    <w:rsid w:val="0023183B"/>
    <w:rsid w:val="002522FE"/>
    <w:rsid w:val="002539FF"/>
    <w:rsid w:val="002B346D"/>
    <w:rsid w:val="002F4393"/>
    <w:rsid w:val="002F75B1"/>
    <w:rsid w:val="00340313"/>
    <w:rsid w:val="00340376"/>
    <w:rsid w:val="003514CB"/>
    <w:rsid w:val="00351ADC"/>
    <w:rsid w:val="00352AA3"/>
    <w:rsid w:val="0036127A"/>
    <w:rsid w:val="003739A3"/>
    <w:rsid w:val="00373DEA"/>
    <w:rsid w:val="00384F78"/>
    <w:rsid w:val="00386DB0"/>
    <w:rsid w:val="003A1778"/>
    <w:rsid w:val="003B03DA"/>
    <w:rsid w:val="003B4E62"/>
    <w:rsid w:val="003C53BE"/>
    <w:rsid w:val="003D7119"/>
    <w:rsid w:val="00404A21"/>
    <w:rsid w:val="00435319"/>
    <w:rsid w:val="0044184D"/>
    <w:rsid w:val="004758F4"/>
    <w:rsid w:val="00482EE1"/>
    <w:rsid w:val="004D141D"/>
    <w:rsid w:val="004E1BA3"/>
    <w:rsid w:val="004E7D0C"/>
    <w:rsid w:val="00522D99"/>
    <w:rsid w:val="00531407"/>
    <w:rsid w:val="00570563"/>
    <w:rsid w:val="005930F6"/>
    <w:rsid w:val="00593267"/>
    <w:rsid w:val="005A06E0"/>
    <w:rsid w:val="005C030A"/>
    <w:rsid w:val="005F7EFB"/>
    <w:rsid w:val="00614414"/>
    <w:rsid w:val="00674FC2"/>
    <w:rsid w:val="00696314"/>
    <w:rsid w:val="006C4405"/>
    <w:rsid w:val="006E31B4"/>
    <w:rsid w:val="00727E96"/>
    <w:rsid w:val="007437B0"/>
    <w:rsid w:val="007526B3"/>
    <w:rsid w:val="0075489F"/>
    <w:rsid w:val="007656AE"/>
    <w:rsid w:val="00766787"/>
    <w:rsid w:val="00766853"/>
    <w:rsid w:val="00775693"/>
    <w:rsid w:val="00776978"/>
    <w:rsid w:val="007933A3"/>
    <w:rsid w:val="007A45C0"/>
    <w:rsid w:val="007C0540"/>
    <w:rsid w:val="007C095C"/>
    <w:rsid w:val="007F56FC"/>
    <w:rsid w:val="008166AC"/>
    <w:rsid w:val="00816D81"/>
    <w:rsid w:val="008345DE"/>
    <w:rsid w:val="00842C12"/>
    <w:rsid w:val="00875346"/>
    <w:rsid w:val="00895A06"/>
    <w:rsid w:val="008A6674"/>
    <w:rsid w:val="008D3D18"/>
    <w:rsid w:val="008D43D7"/>
    <w:rsid w:val="008F116E"/>
    <w:rsid w:val="00900E3B"/>
    <w:rsid w:val="00921846"/>
    <w:rsid w:val="009C3A3F"/>
    <w:rsid w:val="009D1333"/>
    <w:rsid w:val="009E56DA"/>
    <w:rsid w:val="009E5D6A"/>
    <w:rsid w:val="009E6DE4"/>
    <w:rsid w:val="00A1379C"/>
    <w:rsid w:val="00A15678"/>
    <w:rsid w:val="00A364DB"/>
    <w:rsid w:val="00A444D2"/>
    <w:rsid w:val="00A7267D"/>
    <w:rsid w:val="00A8620D"/>
    <w:rsid w:val="00AB2C4C"/>
    <w:rsid w:val="00AC6716"/>
    <w:rsid w:val="00AD4FE7"/>
    <w:rsid w:val="00AD6D3C"/>
    <w:rsid w:val="00AE6B44"/>
    <w:rsid w:val="00B042CB"/>
    <w:rsid w:val="00B25A2A"/>
    <w:rsid w:val="00B27C43"/>
    <w:rsid w:val="00B44105"/>
    <w:rsid w:val="00B44E5F"/>
    <w:rsid w:val="00B6578F"/>
    <w:rsid w:val="00B67C21"/>
    <w:rsid w:val="00BB276E"/>
    <w:rsid w:val="00BB4003"/>
    <w:rsid w:val="00BD105C"/>
    <w:rsid w:val="00C21980"/>
    <w:rsid w:val="00C574A8"/>
    <w:rsid w:val="00C6707D"/>
    <w:rsid w:val="00C92BF3"/>
    <w:rsid w:val="00CA7608"/>
    <w:rsid w:val="00CB5F39"/>
    <w:rsid w:val="00CC53EB"/>
    <w:rsid w:val="00CE09B5"/>
    <w:rsid w:val="00D001D9"/>
    <w:rsid w:val="00D11CBF"/>
    <w:rsid w:val="00D2466D"/>
    <w:rsid w:val="00D51A6F"/>
    <w:rsid w:val="00D61312"/>
    <w:rsid w:val="00D72FF6"/>
    <w:rsid w:val="00D86B04"/>
    <w:rsid w:val="00DB59AD"/>
    <w:rsid w:val="00DC162B"/>
    <w:rsid w:val="00DC4A7A"/>
    <w:rsid w:val="00E53C89"/>
    <w:rsid w:val="00EA17D5"/>
    <w:rsid w:val="00F115FE"/>
    <w:rsid w:val="00F13E51"/>
    <w:rsid w:val="00F17AF3"/>
    <w:rsid w:val="00F4638A"/>
    <w:rsid w:val="00FA15CF"/>
    <w:rsid w:val="00FA7730"/>
    <w:rsid w:val="00FD3436"/>
    <w:rsid w:val="00FD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95C"/>
    <w:pPr>
      <w:spacing w:after="0" w:line="240" w:lineRule="auto"/>
    </w:pPr>
    <w:rPr>
      <w:rFonts w:eastAsia="Times New Roman" w:cs="Times New Roman"/>
      <w:sz w:val="20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eastAsia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iPriority w:val="99"/>
    <w:semiHidden/>
    <w:unhideWhenUsed/>
    <w:rsid w:val="00CE09B5"/>
    <w:pPr>
      <w:tabs>
        <w:tab w:val="center" w:pos="4680"/>
        <w:tab w:val="right" w:pos="9360"/>
      </w:tabs>
    </w:pPr>
    <w:rPr>
      <w:rFonts w:eastAsia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styleId="TableGrid">
    <w:name w:val="Table Grid"/>
    <w:basedOn w:val="TableNormal"/>
    <w:uiPriority w:val="59"/>
    <w:rsid w:val="008A66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352AA3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0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B772F-F95D-46B3-8340-46541588D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C01CartaMarcacaoProprietario</Template>
  <TotalTime>41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karthiyaini.m</dc:creator>
  <cp:lastModifiedBy>dhinesh.t</cp:lastModifiedBy>
  <cp:revision>38</cp:revision>
  <dcterms:created xsi:type="dcterms:W3CDTF">2017-06-13T11:22:00Z</dcterms:created>
  <dcterms:modified xsi:type="dcterms:W3CDTF">2017-10-16T12:47:00Z</dcterms:modified>
</cp:coreProperties>
</file>