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BC5" w:rsidP="00EF14FE" w:rsidRDefault="00F44BC5">
      <w:pPr>
        <w:rPr>
          <w:rFonts w:cs="Arial"/>
          <w:bCs/>
          <w:szCs w:val="24"/>
        </w:rPr>
      </w:pPr>
    </w:p>
    <w:p w:rsidRPr="004E585B" w:rsidR="004D72FF" w:rsidP="004D72FF" w:rsidRDefault="004D72FF">
      <w:pPr>
        <w:ind w:left="4678"/>
        <w:rPr>
          <w:rFonts w:ascii="Arial" w:hAnsi="Arial" w:cs="Arial"/>
          <w:bCs/>
          <w:szCs w:val="24"/>
          <w:lang w:val="en-US"/>
        </w:rPr>
      </w:pPr>
      <w:proofErr w:type="spellStart"/>
      <w:proofErr w:type="gramStart"/>
      <w:r w:rsidRPr="004E585B">
        <w:rPr>
          <w:rFonts w:ascii="Arial" w:hAnsi="Arial" w:cs="Arial"/>
          <w:bCs/>
          <w:szCs w:val="24"/>
          <w:lang w:val="en-US"/>
        </w:rPr>
        <w:t>Exm</w:t>
      </w:r>
      <w:proofErr w:type="spellEnd"/>
      <w:r w:rsidRPr="004E585B">
        <w:rPr>
          <w:rFonts w:ascii="Arial" w:hAnsi="Arial" w:cs="Arial"/>
          <w:bCs/>
          <w:szCs w:val="24"/>
          <w:lang w:val="en-US"/>
        </w:rPr>
        <w:t>º.</w:t>
      </w:r>
      <w:proofErr w:type="gramEnd"/>
      <w:r w:rsidRPr="004E585B">
        <w:rPr>
          <w:rFonts w:ascii="Arial" w:hAnsi="Arial" w:cs="Arial"/>
          <w:bCs/>
          <w:szCs w:val="24"/>
          <w:lang w:val="en-US"/>
        </w:rPr>
        <w:t xml:space="preserve"> </w:t>
      </w:r>
      <w:proofErr w:type="gramStart"/>
      <w:r w:rsidRPr="004E585B">
        <w:rPr>
          <w:rFonts w:ascii="Arial" w:hAnsi="Arial" w:cs="Arial"/>
          <w:bCs/>
          <w:szCs w:val="24"/>
          <w:lang w:val="en-US"/>
        </w:rPr>
        <w:t>Sr.</w:t>
      </w:r>
      <w:proofErr w:type="gramEnd"/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eastAsia="Calibri" w:cs="Arial"/>
          <w:szCs w:val="20"/>
          <w:lang w:val="en-US" w:eastAsia="en-US"/>
        </w:rPr>
        <w:t>[#CustomerName#]</w:t>
      </w:r>
      <w:proofErr w:type="spellStart"/>
      <w:proofErr w:type="spellEnd"/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>[#CustomerAddress#]</w:t>
      </w:r>
      <w:proofErr w:type="spellStart"/>
      <w:proofErr w:type="spellEnd"/>
      <w:r>
        <w:rPr>
          <w:rFonts w:ascii="Arial" w:hAnsi="Arial" w:cs="Arial"/>
          <w:bCs/>
          <w:szCs w:val="24"/>
          <w:lang w:val="en-US"/>
        </w:rPr>
        <w:t>, [#CustomerDoor#]</w:t>
      </w:r>
      <w:proofErr w:type="spellStart"/>
      <w:proofErr w:type="spellEnd"/>
      <w:proofErr w:type="gramStart"/>
      <w:r>
        <w:rPr>
          <w:rFonts w:ascii="Arial" w:hAnsi="Arial" w:cs="Arial"/>
          <w:bCs/>
          <w:szCs w:val="24"/>
          <w:lang w:val="en-US"/>
        </w:rPr>
        <w:t>,[#CustomerFloor#]</w:t>
      </w:r>
      <w:proofErr w:type="gramEnd"/>
      <w:proofErr w:type="spellStart"/>
      <w:proofErr w:type="spellEnd"/>
      <w:r>
        <w:rPr>
          <w:rFonts w:ascii="Arial" w:hAnsi="Arial" w:cs="Arial"/>
          <w:bCs/>
          <w:szCs w:val="24"/>
          <w:lang w:val="en-US"/>
        </w:rPr>
        <w:t xml:space="preserve">            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>[#CustomerCodPostal#] - [#CustomerLocal#]</w:t>
      </w:r>
    </w:p>
    <w:p w:rsidRPr="004D72FF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4D72FF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8372F1" w:rsidR="004D72FF" w:rsidP="004D72FF" w:rsidRDefault="004D72FF">
      <w:pPr>
        <w:rPr>
          <w:rFonts w:ascii="Arial" w:hAnsi="Arial" w:cs="Arial"/>
          <w:bCs/>
          <w:szCs w:val="24"/>
        </w:rPr>
      </w:pPr>
      <w:r w:rsidRPr="008372F1">
        <w:rPr>
          <w:rFonts w:ascii="Arial" w:hAnsi="Arial" w:cs="Arial"/>
          <w:bCs/>
          <w:szCs w:val="24"/>
        </w:rPr>
        <w:t xml:space="preserve">Data: </w:t>
      </w:r>
      <w:r w:rsidRPr="00B02587">
        <w:rPr>
          <w:rFonts w:ascii="Arial" w:hAnsi="Arial" w:cs="Arial"/>
          <w:bCs/>
        </w:rPr>
        <w:fldChar w:fldCharType="begin"/>
      </w:r>
      <w:r w:rsidRPr="00B02587">
        <w:rPr>
          <w:rFonts w:ascii="Arial" w:hAnsi="Arial" w:cs="Arial"/>
          <w:bCs/>
        </w:rPr>
        <w:instrText xml:space="preserve"> TIME \@"d' de 'MMMM' de 'yyyy" </w:instrText>
      </w:r>
      <w:r w:rsidRPr="00B02587">
        <w:rPr>
          <w:rFonts w:ascii="Arial" w:hAnsi="Arial" w:cs="Arial"/>
          <w:bCs/>
        </w:rPr>
        <w:fldChar w:fldCharType="separate"/>
      </w:r>
      <w:r>
        <w:rPr>
          <w:rFonts w:ascii="Arial" w:hAnsi="Arial" w:cs="Arial"/>
          <w:bCs/>
          <w:noProof/>
        </w:rPr>
        <w:t>17 de novembro de 2017</w:t>
      </w:r>
      <w:r w:rsidRPr="00B02587">
        <w:rPr>
          <w:rFonts w:ascii="Arial" w:hAnsi="Arial" w:cs="Arial"/>
          <w:bCs/>
        </w:rPr>
        <w:fldChar w:fldCharType="end"/>
      </w:r>
    </w:p>
    <w:p w:rsidRPr="003F1D8D" w:rsidR="004D72FF" w:rsidP="004D72FF" w:rsidRDefault="004D72FF">
      <w:pPr>
        <w:rPr>
          <w:rFonts w:ascii="Arial" w:hAnsi="Arial" w:cs="Arial"/>
          <w:bCs/>
          <w:szCs w:val="24"/>
        </w:rPr>
      </w:pPr>
    </w:p>
    <w:p w:rsidR="004D72FF" w:rsidP="004D72FF" w:rsidRDefault="004D72FF">
      <w:pPr>
        <w:rPr>
          <w:rFonts w:ascii="Arial" w:hAnsi="Arial" w:cs="Arial"/>
          <w:b/>
        </w:rPr>
      </w:pPr>
      <w:r>
        <w:rPr>
          <w:rFonts w:ascii="Arial" w:hAnsi="Arial" w:cs="Arial"/>
          <w:b/>
          <w:szCs w:val="24"/>
        </w:rPr>
        <w:t>Assunto: Marcação de</w:t>
      </w:r>
      <w:bookmarkStart w:name="_GoBack" w:id="0"/>
      <w:bookmarkEnd w:id="0"/>
      <w:r>
        <w:rPr>
          <w:rFonts w:ascii="Arial" w:hAnsi="Arial" w:cs="Arial"/>
          <w:b/>
          <w:szCs w:val="24"/>
        </w:rPr>
        <w:t xml:space="preserve"> data da Inspeção </w:t>
      </w:r>
      <w:r>
        <w:rPr>
          <w:rFonts w:ascii="Arial" w:hAnsi="Arial" w:cs="Arial"/>
          <w:b/>
        </w:rPr>
        <w:t>ao(s) Elevador(es).</w:t>
      </w:r>
    </w:p>
    <w:p w:rsidR="004D72FF" w:rsidP="004D72FF" w:rsidRDefault="004D72FF">
      <w:pPr>
        <w:rPr>
          <w:rFonts w:ascii="Arial" w:hAnsi="Arial" w:cs="Arial"/>
          <w:b/>
        </w:rPr>
      </w:pP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Para os devidos efeitos informamos do agendamento da(s) inspeção(ões) à(s) instalação(ões) de que V.Exa é proprietário:</w:t>
      </w: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</w:p>
    <w:p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[#SBL_ScheduleWithMaintenanceCompanyData#]</w:t>
      </w: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Com vista à execução da inspeção em assunto informamos que a Empresa de Manutenção (EMIE) foi notificada para estar presente neste ato, podendo</w:t>
      </w:r>
      <w:r w:rsidRPr="00E15F0C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V.Exa, se assim o entender, assistir às respetivas operações.</w:t>
      </w:r>
    </w:p>
    <w:p w:rsidR="004D72FF" w:rsidP="004D72FF" w:rsidRDefault="004D72FF"/>
    <w:p w:rsidR="004D72FF" w:rsidP="004D72FF" w:rsidRDefault="004D72FF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Caso tenha havido alteração da EMIE indicada, deverá informar-nos de tal facto.</w:t>
      </w: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Esta inspeção é realizada no âmbito do acordo estabelecido com a respetiva Câmara Municipal, que delegou a execução deste serviço, na N/ empresa.</w:t>
      </w:r>
    </w:p>
    <w:p w:rsidR="004D72FF" w:rsidP="004D72FF" w:rsidRDefault="004D72FF"/>
    <w:p w:rsidR="004D72FF" w:rsidP="004D72FF" w:rsidRDefault="004D72FF"/>
    <w:p w:rsidRPr="001916AD" w:rsidR="004D72FF" w:rsidP="004D72FF" w:rsidRDefault="004D72FF">
      <w:pPr>
        <w:jc w:val="both"/>
        <w:rPr>
          <w:rFonts w:ascii="Arial" w:hAnsi="Arial" w:cs="Arial"/>
          <w:b/>
          <w:szCs w:val="24"/>
        </w:rPr>
      </w:pPr>
      <w:r w:rsidRPr="001916AD">
        <w:rPr>
          <w:rFonts w:ascii="Arial" w:hAnsi="Arial" w:cs="Arial"/>
          <w:b/>
          <w:szCs w:val="24"/>
        </w:rPr>
        <w:t>Nota</w:t>
      </w: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A hora indicada é orientativa, podendo o inspetor comparecer na instalação dentro do período de </w:t>
      </w:r>
      <w:r w:rsidRPr="000F33AE">
        <w:rPr>
          <w:rFonts w:ascii="Arial" w:hAnsi="Arial" w:cs="Arial"/>
          <w:szCs w:val="24"/>
        </w:rPr>
        <w:t>±</w:t>
      </w:r>
      <w:r>
        <w:rPr>
          <w:rFonts w:ascii="Arial" w:hAnsi="Arial" w:cs="Arial"/>
          <w:szCs w:val="24"/>
        </w:rPr>
        <w:t> 1 hora, relativamente à hora indicada.</w:t>
      </w:r>
    </w:p>
    <w:p w:rsidR="004D72FF" w:rsidP="004D72FF" w:rsidRDefault="004D72FF"/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Apresentamos os melhores cumprimentos,</w:t>
      </w: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2030BE"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2030BE">
        <w:rPr>
          <w:rFonts w:ascii="Arial" w:hAnsi="Arial" w:cs="Arial"/>
          <w:szCs w:val="20"/>
        </w:rPr>
        <w:t>Serviços Administrativos</w:t>
      </w: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2030BE">
        <w:rPr>
          <w:rFonts w:ascii="Arial" w:hAnsi="Arial" w:cs="Arial"/>
          <w:szCs w:val="20"/>
        </w:rPr>
        <w:t>BUREAU VERITAS RINAVE</w:t>
      </w: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4D72FF" w:rsidP="004D72FF" w:rsidRDefault="004D72FF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0"/>
        </w:rPr>
        <w:t>Para qualquer assunto relacionado com a presente comunicação, favor utilizar os contactos abaixo.</w:t>
      </w:r>
    </w:p>
    <w:p w:rsidR="004D72FF" w:rsidP="004D72FF" w:rsidRDefault="004D72FF"/>
    <w:p w:rsidR="00EF14FE" w:rsidP="004D72FF" w:rsidRDefault="00EF14FE">
      <w:pPr>
        <w:ind w:left="3600"/>
      </w:pPr>
    </w:p>
    <w:sectPr w:rsidR="00EF14FE" w:rsidSect="00EF14FE">
      <w:headerReference w:type="default" r:id="rId7"/>
      <w:headerReference w:type="first" r:id="rId8"/>
      <w:footerReference w:type="first" r:id="rId9"/>
      <w:pgSz w:w="11906" w:h="16838"/>
      <w:pgMar w:top="1440" w:right="1440" w:bottom="1440" w:left="1440" w:header="708" w:footer="28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72FF" w:rsidRDefault="004D72FF" w:rsidP="00EF14FE">
      <w:pPr>
        <w:pStyle w:val="Footer"/>
      </w:pPr>
      <w:r>
        <w:separator/>
      </w:r>
    </w:p>
  </w:endnote>
  <w:endnote w:type="continuationSeparator" w:id="0">
    <w:p w:rsidR="004D72FF" w:rsidRDefault="004D72FF" w:rsidP="00EF14FE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4BC5" w:rsidRDefault="00F17182">
    <w:r>
      <w:rPr>
        <w:noProof/>
        <w:lang w:val="en-IN" w:eastAsia="en-IN"/>
      </w:rPr>
      <w:pict>
        <v:rect id="_x0000_s2050" style="position:absolute;margin-left:-70.5pt;margin-top:9.75pt;width:15.15pt;height:118.8pt;z-index:251658240" fillcolor="red" stroked="f" strokecolor="#f2f2f2" strokeweight="3pt">
          <v:shadow on="t" type="perspective" color="#622423" opacity=".5" offset="1pt" offset2="-1pt"/>
        </v:rect>
      </w:pict>
    </w:r>
  </w:p>
  <w:tbl>
    <w:tblPr>
      <w:tblW w:w="11083" w:type="dxa"/>
      <w:tblInd w:w="-1020" w:type="dxa"/>
      <w:tblLook w:val="04A0" w:firstRow="1" w:lastRow="0" w:firstColumn="1" w:lastColumn="0" w:noHBand="0" w:noVBand="1"/>
    </w:tblPr>
    <w:tblGrid>
      <w:gridCol w:w="2495"/>
      <w:gridCol w:w="2770"/>
      <w:gridCol w:w="3000"/>
      <w:gridCol w:w="2818"/>
    </w:tblGrid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b/>
              <w:color w:val="767171"/>
              <w:sz w:val="10"/>
              <w:szCs w:val="10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LISBOA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Polo Tecnológico de Lisboa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LEIRIA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Avenida Nossa Senhora de Fátima, n.º 17-A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LAGOA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R. Marquês de Pombal, Edifício Solarplano, 1.º Lj F</w:t>
          </w: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Lote 21, 1600-485 Lisboa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2410-140 Leiria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8400-391 Lagoa</w:t>
          </w: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Grupo Bureau Veritas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Tel.:+351 217 100 900 | Fax:+351 217 100 950 / 6</w:t>
          </w:r>
          <w:r w:rsidRPr="00316E79">
            <w:rPr>
              <w:rFonts w:cs="Arial"/>
              <w:color w:val="767171"/>
              <w:sz w:val="10"/>
              <w:szCs w:val="10"/>
            </w:rPr>
            <w:t>0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Tel.:+351 244 815 423 | Fax:+351 224 836 194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Tel.:+351 282 343 152 | Fax:+351 282 343 156</w:t>
          </w: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6"/>
              <w:szCs w:val="16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PORTO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Rua 28 de Janeiro, 350 – Edifício B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Fração 23, Candal, 4400-335 Vila Nova de Gaia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32"/>
              <w:szCs w:val="32"/>
            </w:rPr>
          </w:pPr>
        </w:p>
      </w:tc>
    </w:tr>
    <w:tr w:rsidR="00F44BC5" w:rsidRPr="00D437D7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588" w:type="dxa"/>
          <w:gridSpan w:val="3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8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C.R.C. Lisboa / Pessoa Coletiva 502 054 883   |   Capital Social 1.975.629.89€   |   N.º Nacional 707 200 542   |   info@pt.bureauveritas.com    |   www.bureauveritas.com |   www.bureauveritas.pt</w:t>
          </w:r>
        </w:p>
      </w:tc>
    </w:tr>
  </w:tbl>
  <w:p w:rsidR="00EF14FE" w:rsidRPr="004D72FF" w:rsidRDefault="00EF14FE">
    <w:pPr>
      <w:pStyle w:val="Footer"/>
      <w:rPr>
        <w:lang w:val="pt-P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72FF" w:rsidRDefault="004D72FF" w:rsidP="00EF14FE">
      <w:pPr>
        <w:pStyle w:val="Footer"/>
      </w:pPr>
      <w:r>
        <w:separator/>
      </w:r>
    </w:p>
  </w:footnote>
  <w:footnote w:type="continuationSeparator" w:id="0">
    <w:p w:rsidR="004D72FF" w:rsidRDefault="004D72FF" w:rsidP="00EF14FE">
      <w:pPr>
        <w:pStyle w:val="Foot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4FE" w:rsidRPr="00F7364B" w:rsidRDefault="004D72FF" w:rsidP="00EF14FE">
    <w:pPr>
      <w:pStyle w:val="Header"/>
      <w:jc w:val="center"/>
      <w:rPr>
        <w:rFonts w:cs="Arial"/>
        <w:sz w:val="14"/>
        <w:szCs w:val="14"/>
      </w:rPr>
    </w:pPr>
    <w:r w:rsidRPr="004D72FF">
      <w:rPr>
        <w:noProof/>
        <w:lang w:val="pt-PT" w:eastAsia="pt-PT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3" o:spid="_x0000_i1026" type="#_x0000_t75" style="width:77.3pt;height:82.6pt;visibility:visible;mso-wrap-style:square">
          <v:imagedata r:id="rId1" o:title="" blacklevel="3277f"/>
        </v:shape>
      </w:pict>
    </w:r>
  </w:p>
  <w:p w:rsidR="00EF14FE" w:rsidRDefault="00EF14F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4BC5" w:rsidRDefault="004D72FF" w:rsidP="00F44BC5">
    <w:pPr>
      <w:pStyle w:val="Header"/>
      <w:jc w:val="center"/>
    </w:pPr>
    <w:r w:rsidRPr="004D72FF">
      <w:rPr>
        <w:noProof/>
        <w:lang w:val="pt-PT" w:eastAsia="pt-PT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0" type="#_x0000_t75" style="width:77.3pt;height:82.6pt;visibility:visible;mso-wrap-style:square">
          <v:imagedata r:id="rId1" o:title="" blacklevel="3277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>
      <o:colormru v:ext="edit" colors="#ff5050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72FF"/>
    <w:rsid w:val="00057123"/>
    <w:rsid w:val="000D2D4F"/>
    <w:rsid w:val="001218E8"/>
    <w:rsid w:val="00167790"/>
    <w:rsid w:val="00192F23"/>
    <w:rsid w:val="001E00B9"/>
    <w:rsid w:val="00265911"/>
    <w:rsid w:val="0029180D"/>
    <w:rsid w:val="003500C5"/>
    <w:rsid w:val="003D1D17"/>
    <w:rsid w:val="003D6E7B"/>
    <w:rsid w:val="0040247D"/>
    <w:rsid w:val="00424932"/>
    <w:rsid w:val="004A1A3C"/>
    <w:rsid w:val="004D72FF"/>
    <w:rsid w:val="005001CA"/>
    <w:rsid w:val="005102CC"/>
    <w:rsid w:val="00520B6F"/>
    <w:rsid w:val="0056352C"/>
    <w:rsid w:val="005A12BB"/>
    <w:rsid w:val="005F22B7"/>
    <w:rsid w:val="006070D9"/>
    <w:rsid w:val="00690536"/>
    <w:rsid w:val="006D4D5E"/>
    <w:rsid w:val="006F1A5B"/>
    <w:rsid w:val="007109F0"/>
    <w:rsid w:val="007E3560"/>
    <w:rsid w:val="007F129E"/>
    <w:rsid w:val="00912332"/>
    <w:rsid w:val="009535FB"/>
    <w:rsid w:val="00995908"/>
    <w:rsid w:val="009E5D2C"/>
    <w:rsid w:val="009F5BCE"/>
    <w:rsid w:val="00A47592"/>
    <w:rsid w:val="00AC5663"/>
    <w:rsid w:val="00AC62F0"/>
    <w:rsid w:val="00BA0E06"/>
    <w:rsid w:val="00C12B96"/>
    <w:rsid w:val="00C239B1"/>
    <w:rsid w:val="00C3533C"/>
    <w:rsid w:val="00C77F33"/>
    <w:rsid w:val="00CA7F6E"/>
    <w:rsid w:val="00CF5F71"/>
    <w:rsid w:val="00D43F17"/>
    <w:rsid w:val="00DB2897"/>
    <w:rsid w:val="00DB2C7B"/>
    <w:rsid w:val="00DE51E1"/>
    <w:rsid w:val="00E44DF8"/>
    <w:rsid w:val="00E75C5C"/>
    <w:rsid w:val="00EC76C8"/>
    <w:rsid w:val="00EF14FE"/>
    <w:rsid w:val="00F17182"/>
    <w:rsid w:val="00F1780A"/>
    <w:rsid w:val="00F3652D"/>
    <w:rsid w:val="00F44BC5"/>
    <w:rsid w:val="00FC0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>
      <o:colormru v:ext="edit" colors="#ff5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72FF"/>
    <w:rPr>
      <w:rFonts w:eastAsia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F14FE"/>
  </w:style>
  <w:style w:type="paragraph" w:styleId="Footer">
    <w:name w:val="footer"/>
    <w:basedOn w:val="Normal"/>
    <w:link w:val="Foot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F14FE"/>
  </w:style>
  <w:style w:type="paragraph" w:styleId="BalloonText">
    <w:name w:val="Balloon Text"/>
    <w:basedOn w:val="Normal"/>
    <w:link w:val="BalloonTextChar"/>
    <w:uiPriority w:val="99"/>
    <w:semiHidden/>
    <w:unhideWhenUsed/>
    <w:rsid w:val="00EF14FE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EF14F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EF14FE"/>
    <w:pPr>
      <w:jc w:val="both"/>
    </w:pPr>
    <w:rPr>
      <w:rFonts w:ascii="Times New Roman" w:hAnsi="Times New Roman"/>
      <w:sz w:val="28"/>
      <w:lang w:val="en-US" w:eastAsia="en-US"/>
    </w:rPr>
  </w:style>
  <w:style w:type="character" w:customStyle="1" w:styleId="BodyTextChar">
    <w:name w:val="Body Text Char"/>
    <w:link w:val="BodyText"/>
    <w:semiHidden/>
    <w:rsid w:val="00EF14FE"/>
    <w:rPr>
      <w:rFonts w:ascii="Times New Roman" w:eastAsia="Times New Roman" w:hAnsi="Times New Roman" w:cs="Times New Roman"/>
      <w:sz w:val="28"/>
      <w:szCs w:val="28"/>
      <w:lang w:val="en-US"/>
    </w:rPr>
  </w:style>
  <w:style w:type="table" w:styleId="TableGrid">
    <w:name w:val="Table Grid"/>
    <w:basedOn w:val="TableNormal"/>
    <w:uiPriority w:val="59"/>
    <w:rsid w:val="00A4759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Custom1">
    <w:name w:val="Custom1"/>
    <w:basedOn w:val="TableGrid"/>
    <w:uiPriority w:val="99"/>
    <w:qFormat/>
    <w:rsid w:val="006F1A5B"/>
    <w:tblPr/>
    <w:tblStylePr w:type="firstRow">
      <w:rPr>
        <w:rFonts w:ascii="Calibri" w:hAnsi="Calibri"/>
        <w:b/>
        <w:sz w:val="20"/>
      </w:rPr>
      <w:tblPr/>
      <w:tcPr>
        <w:shd w:val="clear" w:color="auto" w:fill="A6A6A6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Exmº</Template>
  <TotalTime>0</TotalTime>
  <Pages>1</Pages>
  <Words>187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1195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Drago</dc:creator>
  <cp:lastModifiedBy>Ana Drago</cp:lastModifiedBy>
  <cp:revision>2</cp:revision>
  <dcterms:created xsi:type="dcterms:W3CDTF">2017-11-17T15:19:00Z</dcterms:created>
  <dcterms:modified xsi:type="dcterms:W3CDTF">2017-11-17T15:19:00Z</dcterms:modified>
</cp:coreProperties>
</file>