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2157" w:rsidP="00225C07" w:rsidRDefault="0015533A">
      <w:pPr>
        <w:ind w:left="4820"/>
        <w:rPr>
          <w:rFonts w:cs="Arial"/>
          <w:bCs/>
          <w:sz w:val="20"/>
          <w:szCs w:val="24"/>
          <w:lang w:val="en-US"/>
        </w:rPr>
      </w:pPr>
      <w:r>
        <w:rPr>
          <w:rFonts w:cs="Arial"/>
          <w:bCs/>
          <w:sz w:val="20"/>
          <w:szCs w:val="24"/>
          <w:lang w:val="en-US"/>
        </w:rPr>
        <w:t>Exmº. Sr.</w:t>
      </w:r>
    </w:p>
    <w:p>
      <w:pPr>
        <w:ind w:left="4820"/>
        <w:rPr>
          <w:rFonts w:cs="Arial"/>
          <w:bCs/>
          <w:sz w:val="20"/>
          <w:szCs w:val="24"/>
          <w:lang w:val="en-US"/>
        </w:rPr>
      </w:pPr>
      <w:r>
        <w:rPr>
          <w:rFonts w:cs="Arial" w:eastAsiaTheme="minorHAnsi"/>
          <w:sz w:val="20"/>
          <w:szCs w:val="20"/>
          <w:lang w:val="en-US" w:eastAsia="en-US"/>
        </w:rPr>
        <w:t>[#CustomerName#]</w:t>
      </w:r>
    </w:p>
    <w:p>
      <w:pPr>
        <w:ind w:left="4820"/>
        <w:rPr>
          <w:rFonts w:cs="Arial"/>
          <w:bCs/>
          <w:sz w:val="20"/>
          <w:szCs w:val="24"/>
          <w:lang w:val="en-US"/>
        </w:rPr>
      </w:pPr>
      <w:r>
        <w:rPr>
          <w:rFonts w:cs="Arial"/>
          <w:bCs/>
          <w:sz w:val="20"/>
          <w:szCs w:val="24"/>
          <w:lang w:val="en-US"/>
        </w:rPr>
        <w:t xml:space="preserve">[#CustomerAddress#], [#CustomerDoor#], [#CustomerFloor#]            </w:t>
      </w:r>
    </w:p>
    <w:p>
      <w:pPr>
        <w:ind w:left="4820"/>
        <w:rPr>
          <w:rFonts w:cs="Arial"/>
          <w:bCs/>
          <w:sz w:val="20"/>
          <w:szCs w:val="24"/>
          <w:lang w:val="en-US"/>
        </w:rPr>
      </w:pPr>
      <w:r>
        <w:rPr>
          <w:rFonts w:cs="Arial"/>
          <w:bCs/>
          <w:sz w:val="20"/>
          <w:szCs w:val="24"/>
          <w:lang w:val="en-US"/>
        </w:rPr>
        <w:t>[#CustomerCodPostal#] - [#CustomerLocal#]</w:t>
      </w:r>
    </w:p>
    <w:p w:rsidR="00CE09B5" w:rsidP="00552157" w:rsidRDefault="00CE09B5">
      <w:pPr>
        <w:ind w:left="3600"/>
        <w:rPr>
          <w:rFonts w:cs="Arial"/>
          <w:bCs/>
          <w:sz w:val="20"/>
          <w:szCs w:val="24"/>
        </w:rPr>
      </w:pPr>
    </w:p>
    <w:p w:rsidR="00CE09B5" w:rsidP="00CE09B5" w:rsidRDefault="00CE09B5">
      <w:pPr>
        <w:jc w:val="center"/>
        <w:rPr>
          <w:rFonts w:cs="Arial"/>
          <w:bCs/>
          <w:sz w:val="20"/>
          <w:szCs w:val="24"/>
        </w:rPr>
      </w:pPr>
    </w:p>
    <w:p w:rsidRPr="008372F1" w:rsidR="00CE09B5" w:rsidP="00CE09B5" w:rsidRDefault="00CE09B5">
      <w:pPr>
        <w:rPr>
          <w:rFonts w:cs="Arial"/>
          <w:bCs/>
          <w:sz w:val="20"/>
          <w:szCs w:val="24"/>
        </w:rPr>
      </w:pPr>
      <w:r w:rsidRPr="008372F1">
        <w:rPr>
          <w:rFonts w:cs="Arial"/>
          <w:bCs/>
          <w:sz w:val="20"/>
          <w:szCs w:val="24"/>
        </w:rPr>
        <w:t xml:space="preserve">Data: </w:t>
      </w:r>
      <w:r w:rsidRPr="00B02587" w:rsidR="00D8361B">
        <w:rPr>
          <w:rFonts w:cs="Arial"/>
          <w:bCs/>
          <w:sz w:val="20"/>
        </w:rPr>
        <w:fldChar w:fldCharType="begin"/>
      </w:r>
      <w:r w:rsidRPr="00B02587">
        <w:rPr>
          <w:rFonts w:cs="Arial"/>
          <w:bCs/>
          <w:sz w:val="20"/>
        </w:rPr>
        <w:instrText xml:space="preserve"> TIME \@"d' de 'MMMM' de 'yyyy" </w:instrText>
      </w:r>
      <w:r w:rsidRPr="00B02587" w:rsidR="00D8361B">
        <w:rPr>
          <w:rFonts w:cs="Arial"/>
          <w:bCs/>
          <w:sz w:val="20"/>
        </w:rPr>
        <w:fldChar w:fldCharType="separate"/>
      </w:r>
      <w:r w:rsidR="008E5155">
        <w:rPr>
          <w:rFonts w:cs="Arial"/>
          <w:bCs/>
          <w:noProof/>
          <w:sz w:val="20"/>
        </w:rPr>
        <w:t>16 de outubro de 2017</w:t>
      </w:r>
      <w:r w:rsidRPr="00B02587" w:rsidR="00D8361B">
        <w:rPr>
          <w:rFonts w:cs="Arial"/>
          <w:bCs/>
          <w:sz w:val="20"/>
        </w:rPr>
        <w:fldChar w:fldCharType="end"/>
      </w:r>
    </w:p>
    <w:p w:rsidRPr="003F1D8D" w:rsidR="00CE09B5" w:rsidP="00CE09B5" w:rsidRDefault="00CE09B5">
      <w:pPr>
        <w:rPr>
          <w:rFonts w:cs="Arial"/>
          <w:bCs/>
          <w:sz w:val="20"/>
          <w:szCs w:val="24"/>
        </w:rPr>
      </w:pPr>
    </w:p>
    <w:p w:rsidR="00CE09B5" w:rsidP="00CE09B5" w:rsidRDefault="00CE09B5">
      <w:pPr>
        <w:rPr>
          <w:rFonts w:cs="Arial"/>
          <w:b/>
          <w:sz w:val="20"/>
        </w:rPr>
      </w:pPr>
      <w:r>
        <w:rPr>
          <w:rFonts w:cs="Arial"/>
          <w:b/>
          <w:sz w:val="20"/>
          <w:szCs w:val="24"/>
        </w:rPr>
        <w:t xml:space="preserve">Assunto: </w:t>
      </w:r>
      <w:r w:rsidR="00301AC2">
        <w:rPr>
          <w:rFonts w:cs="Arial"/>
          <w:b/>
          <w:sz w:val="20"/>
        </w:rPr>
        <w:t>Alteração da data da Inspecção ao(s) Elevador(es).</w:t>
      </w:r>
    </w:p>
    <w:p w:rsidR="00CE09B5" w:rsidP="00CE09B5" w:rsidRDefault="00CE09B5">
      <w:pPr>
        <w:rPr>
          <w:rFonts w:cs="Arial"/>
          <w:b/>
          <w:sz w:val="20"/>
        </w:rPr>
      </w:pPr>
    </w:p>
    <w:p w:rsidR="00301AC2" w:rsidP="00301AC2" w:rsidRDefault="00301AC2">
      <w:pPr>
        <w:jc w:val="both"/>
        <w:rPr>
          <w:rFonts w:cs="Arial"/>
          <w:sz w:val="20"/>
          <w:szCs w:val="24"/>
        </w:rPr>
      </w:pPr>
      <w:r>
        <w:rPr>
          <w:rFonts w:cs="Arial"/>
          <w:sz w:val="20"/>
          <w:szCs w:val="24"/>
        </w:rPr>
        <w:t xml:space="preserve">Para os devidos efeitos informamos da </w:t>
      </w:r>
      <w:r>
        <w:rPr>
          <w:rFonts w:cs="Arial"/>
          <w:sz w:val="20"/>
          <w:szCs w:val="24"/>
          <w:u w:val="single"/>
        </w:rPr>
        <w:t>ALTERAÇÃ</w:t>
      </w:r>
      <w:r w:rsidRPr="0096044D">
        <w:rPr>
          <w:rFonts w:cs="Arial"/>
          <w:sz w:val="20"/>
          <w:szCs w:val="24"/>
          <w:u w:val="single"/>
        </w:rPr>
        <w:t>O</w:t>
      </w:r>
      <w:r>
        <w:rPr>
          <w:rFonts w:cs="Arial"/>
          <w:sz w:val="20"/>
          <w:szCs w:val="24"/>
        </w:rPr>
        <w:t xml:space="preserve"> do agendamento da(s) inspeção(ões) à(s) instalação(ões) de que V.Exa é proprietário:</w:t>
      </w:r>
    </w:p>
    <w:p w:rsidR="002719E6" w:rsidP="00301AC2" w:rsidRDefault="002719E6">
      <w:pPr>
        <w:jc w:val="both"/>
        <w:rPr>
          <w:rFonts w:cs="Arial"/>
          <w:sz w:val="20"/>
          <w:szCs w:val="24"/>
        </w:rPr>
      </w:pPr>
    </w:p>
    <w:p>
      <w:pPr>
        <w:tabs>
          <w:tab w:val="left" w:pos="720"/>
        </w:tabs>
        <w:autoSpaceDE w:val="0"/>
        <w:autoSpaceDN w:val="0"/>
        <w:adjustRightInd w:val="0"/>
        <w:rPr>
          <w:rFonts w:cs="Arial"/>
          <w:sz w:val="20"/>
          <w:szCs w:val="24"/>
        </w:rPr>
      </w:pPr>
      <w:r>
        <w:rPr>
          <w:rFonts w:cs="Arial"/>
          <w:sz w:val="20"/>
          <w:szCs w:val="24"/>
        </w:rPr>
        <w:t>[#SBL_ScheduleWithMaintenanceCompanyData#]</w:t>
      </w:r>
    </w:p>
    <w:p w:rsidRPr="00C61119" w:rsidR="004C1CDD" w:rsidP="00C61119" w:rsidRDefault="004C1CDD">
      <w:pPr>
        <w:tabs>
          <w:tab w:val="left" w:pos="720"/>
        </w:tabs>
        <w:autoSpaceDE w:val="0"/>
        <w:autoSpaceDN w:val="0"/>
        <w:adjustRightInd w:val="0"/>
        <w:rPr>
          <w:rFonts w:cs="Arial"/>
          <w:sz w:val="20"/>
          <w:szCs w:val="24"/>
        </w:rPr>
      </w:pPr>
    </w:p>
    <w:p w:rsidR="00301AC2" w:rsidP="00301AC2" w:rsidRDefault="00301AC2">
      <w:pPr>
        <w:jc w:val="both"/>
        <w:rPr>
          <w:rFonts w:cs="Arial"/>
          <w:sz w:val="20"/>
          <w:szCs w:val="24"/>
        </w:rPr>
      </w:pPr>
      <w:r>
        <w:rPr>
          <w:rFonts w:cs="Arial"/>
          <w:sz w:val="20"/>
          <w:szCs w:val="24"/>
        </w:rPr>
        <w:t>Com vista à execução da inspeção em assunto informamos que a Empresa de Manutenção (EMIE) foi notificada para estar presente neste ato, podendo</w:t>
      </w:r>
      <w:r w:rsidRPr="00E15F0C">
        <w:rPr>
          <w:rFonts w:cs="Arial"/>
          <w:sz w:val="20"/>
          <w:szCs w:val="24"/>
        </w:rPr>
        <w:t xml:space="preserve"> </w:t>
      </w:r>
      <w:r>
        <w:rPr>
          <w:rFonts w:cs="Arial"/>
          <w:sz w:val="20"/>
          <w:szCs w:val="24"/>
        </w:rPr>
        <w:t>V.Exa, se assim o entender, assistir às respetivas operações.</w:t>
      </w:r>
    </w:p>
    <w:p w:rsidR="00301AC2" w:rsidP="00301AC2" w:rsidRDefault="00301AC2">
      <w:pPr>
        <w:jc w:val="both"/>
        <w:rPr>
          <w:rFonts w:cs="Arial"/>
          <w:sz w:val="20"/>
          <w:szCs w:val="24"/>
        </w:rPr>
      </w:pPr>
    </w:p>
    <w:p w:rsidR="00301AC2" w:rsidP="00301AC2" w:rsidRDefault="00301AC2">
      <w:pPr>
        <w:jc w:val="both"/>
        <w:rPr>
          <w:rFonts w:cs="Arial"/>
          <w:sz w:val="20"/>
          <w:szCs w:val="24"/>
        </w:rPr>
      </w:pPr>
      <w:r>
        <w:rPr>
          <w:rFonts w:cs="Arial"/>
          <w:sz w:val="20"/>
          <w:szCs w:val="24"/>
        </w:rPr>
        <w:t>Caso tenha havido alteração da EMIE indicada, deverá informar-nos de tal facto.</w:t>
      </w:r>
    </w:p>
    <w:p w:rsidR="00301AC2" w:rsidP="00301AC2" w:rsidRDefault="00301AC2">
      <w:pPr>
        <w:jc w:val="both"/>
        <w:rPr>
          <w:rFonts w:cs="Arial"/>
          <w:sz w:val="20"/>
          <w:szCs w:val="24"/>
        </w:rPr>
      </w:pPr>
    </w:p>
    <w:p w:rsidR="00301AC2" w:rsidP="00301AC2" w:rsidRDefault="00301AC2">
      <w:pPr>
        <w:jc w:val="both"/>
        <w:rPr>
          <w:rFonts w:cs="Arial"/>
          <w:sz w:val="20"/>
          <w:szCs w:val="24"/>
        </w:rPr>
      </w:pPr>
      <w:r>
        <w:rPr>
          <w:rFonts w:cs="Arial"/>
          <w:sz w:val="20"/>
          <w:szCs w:val="24"/>
        </w:rPr>
        <w:t>Esta inspeção é realizada no âmbito do acordo estabelecido com a respetiva Câmara Municipal, que delegou a execução deste serviço, na N/ empresa.</w:t>
      </w:r>
    </w:p>
    <w:p w:rsidR="00301AC2" w:rsidP="00301AC2" w:rsidRDefault="00301AC2">
      <w:pPr>
        <w:jc w:val="both"/>
        <w:rPr>
          <w:rFonts w:cs="Arial"/>
          <w:sz w:val="20"/>
          <w:szCs w:val="24"/>
        </w:rPr>
      </w:pPr>
    </w:p>
    <w:p w:rsidRPr="00E15F0C" w:rsidR="00301AC2" w:rsidP="00301AC2" w:rsidRDefault="00301AC2">
      <w:pPr>
        <w:jc w:val="both"/>
        <w:rPr>
          <w:rFonts w:cs="Arial"/>
          <w:sz w:val="20"/>
          <w:szCs w:val="24"/>
        </w:rPr>
      </w:pPr>
    </w:p>
    <w:p w:rsidRPr="001916AD" w:rsidR="00301AC2" w:rsidP="00301AC2" w:rsidRDefault="00301AC2">
      <w:pPr>
        <w:jc w:val="both"/>
        <w:rPr>
          <w:rFonts w:cs="Arial"/>
          <w:b/>
          <w:sz w:val="20"/>
          <w:szCs w:val="24"/>
        </w:rPr>
      </w:pPr>
      <w:r w:rsidRPr="001916AD">
        <w:rPr>
          <w:rFonts w:cs="Arial"/>
          <w:b/>
          <w:sz w:val="20"/>
          <w:szCs w:val="24"/>
        </w:rPr>
        <w:t>Nota</w:t>
      </w:r>
    </w:p>
    <w:p w:rsidR="00301AC2" w:rsidP="00301AC2" w:rsidRDefault="00301AC2">
      <w:pPr>
        <w:jc w:val="both"/>
        <w:rPr>
          <w:rFonts w:cs="Arial"/>
          <w:sz w:val="20"/>
          <w:szCs w:val="24"/>
        </w:rPr>
      </w:pPr>
      <w:r>
        <w:rPr>
          <w:rFonts w:cs="Arial"/>
          <w:sz w:val="20"/>
          <w:szCs w:val="24"/>
        </w:rPr>
        <w:t xml:space="preserve">A hora indicada é orientativa, podendo o inspetor comparecer na instalação dentro do período de </w:t>
      </w:r>
      <w:r w:rsidRPr="000F33AE">
        <w:rPr>
          <w:rFonts w:cs="Arial"/>
          <w:sz w:val="20"/>
          <w:szCs w:val="24"/>
        </w:rPr>
        <w:t>±</w:t>
      </w:r>
      <w:r>
        <w:rPr>
          <w:rFonts w:cs="Arial"/>
          <w:sz w:val="20"/>
          <w:szCs w:val="24"/>
        </w:rPr>
        <w:t> 1 hora, relativamente à hora indicada.</w:t>
      </w:r>
    </w:p>
    <w:p w:rsidR="00301AC2" w:rsidP="00301AC2" w:rsidRDefault="00301AC2">
      <w:pPr>
        <w:jc w:val="both"/>
        <w:rPr>
          <w:rFonts w:cs="Arial"/>
          <w:sz w:val="20"/>
          <w:szCs w:val="24"/>
        </w:rPr>
      </w:pPr>
    </w:p>
    <w:p w:rsidR="00301AC2" w:rsidP="00301AC2" w:rsidRDefault="00301AC2">
      <w:pPr>
        <w:rPr>
          <w:rFonts w:cs="Arial"/>
          <w:sz w:val="20"/>
          <w:szCs w:val="24"/>
        </w:rPr>
      </w:pPr>
    </w:p>
    <w:p w:rsidR="00301AC2" w:rsidP="00301AC2" w:rsidRDefault="00301AC2">
      <w:pPr>
        <w:autoSpaceDE w:val="0"/>
        <w:autoSpaceDN w:val="0"/>
        <w:adjustRightInd w:val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Apresentamos os melhores cumprimentos,</w:t>
      </w:r>
    </w:p>
    <w:p w:rsidR="00301AC2" w:rsidP="00301AC2" w:rsidRDefault="00301AC2">
      <w:pPr>
        <w:autoSpaceDE w:val="0"/>
        <w:autoSpaceDN w:val="0"/>
        <w:adjustRightInd w:val="0"/>
        <w:rPr>
          <w:rFonts w:cs="Arial"/>
          <w:sz w:val="20"/>
          <w:szCs w:val="20"/>
        </w:rPr>
      </w:pPr>
    </w:p>
    <w:p w:rsidR="00301AC2" w:rsidP="00301AC2" w:rsidRDefault="00301AC2">
      <w:pPr>
        <w:autoSpaceDE w:val="0"/>
        <w:autoSpaceDN w:val="0"/>
        <w:adjustRightInd w:val="0"/>
        <w:rPr>
          <w:rFonts w:cs="Arial"/>
          <w:sz w:val="20"/>
          <w:szCs w:val="20"/>
        </w:rPr>
      </w:pPr>
    </w:p>
    <w:p w:rsidRPr="002030BE" w:rsidR="00301AC2" w:rsidP="00301AC2" w:rsidRDefault="00301AC2">
      <w:pPr>
        <w:autoSpaceDE w:val="0"/>
        <w:autoSpaceDN w:val="0"/>
        <w:adjustRightInd w:val="0"/>
        <w:rPr>
          <w:rFonts w:cs="Arial"/>
          <w:sz w:val="20"/>
          <w:szCs w:val="20"/>
        </w:rPr>
      </w:pPr>
      <w:r w:rsidRPr="002030BE">
        <w:rPr>
          <w:rFonts w:cs="Arial"/>
          <w:sz w:val="20"/>
          <w:szCs w:val="20"/>
        </w:rPr>
        <w:t>Serviços Administrativos</w:t>
      </w:r>
    </w:p>
    <w:p w:rsidR="00301AC2" w:rsidP="00301AC2" w:rsidRDefault="00301AC2">
      <w:pPr>
        <w:autoSpaceDE w:val="0"/>
        <w:autoSpaceDN w:val="0"/>
        <w:adjustRightInd w:val="0"/>
        <w:rPr>
          <w:rFonts w:cs="Arial"/>
          <w:sz w:val="20"/>
          <w:szCs w:val="20"/>
        </w:rPr>
      </w:pPr>
      <w:r w:rsidRPr="002030BE">
        <w:rPr>
          <w:rFonts w:cs="Arial"/>
          <w:sz w:val="20"/>
          <w:szCs w:val="20"/>
        </w:rPr>
        <w:t>BUREAU VERITAS RINAVE</w:t>
      </w:r>
    </w:p>
    <w:p w:rsidR="00301AC2" w:rsidP="00301AC2" w:rsidRDefault="00301AC2">
      <w:pPr>
        <w:autoSpaceDE w:val="0"/>
        <w:autoSpaceDN w:val="0"/>
        <w:adjustRightInd w:val="0"/>
        <w:rPr>
          <w:rFonts w:cs="Arial"/>
          <w:sz w:val="20"/>
          <w:szCs w:val="20"/>
        </w:rPr>
      </w:pPr>
    </w:p>
    <w:p w:rsidR="003D7119" w:rsidRDefault="00301AC2">
      <w:pPr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qualquer assunto relacionado com a presente comunicação, favor utilizar os contactos abaixo.</w:t>
      </w:r>
    </w:p>
    <w:p w:rsidR="008E5155" w:rsidRDefault="008E5155"/>
    <w:sectPr w:rsidR="008E5155" w:rsidSect="00102D12">
      <w:head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B73E1" w:rsidRDefault="005B73E1" w:rsidP="00CE09B5">
      <w:r>
        <w:separator/>
      </w:r>
    </w:p>
  </w:endnote>
  <w:endnote w:type="continuationSeparator" w:id="1">
    <w:p w:rsidR="005B73E1" w:rsidRDefault="005B73E1" w:rsidP="00CE09B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B73E1" w:rsidRDefault="005B73E1" w:rsidP="00CE09B5">
      <w:r>
        <w:separator/>
      </w:r>
    </w:p>
  </w:footnote>
  <w:footnote w:type="continuationSeparator" w:id="1">
    <w:p w:rsidR="005B73E1" w:rsidRDefault="005B73E1" w:rsidP="00CE09B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9B5" w:rsidRDefault="00CE09B5">
    <w:pPr>
      <w:pStyle w:val="Header"/>
    </w:pPr>
  </w:p>
  <w:p w:rsidR="00CE09B5" w:rsidRDefault="00CE09B5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F6B8A"/>
    <w:rsid w:val="00004337"/>
    <w:rsid w:val="00051993"/>
    <w:rsid w:val="00077F2E"/>
    <w:rsid w:val="0008296B"/>
    <w:rsid w:val="000851CB"/>
    <w:rsid w:val="000E1FE9"/>
    <w:rsid w:val="00102D12"/>
    <w:rsid w:val="001157E6"/>
    <w:rsid w:val="0013396C"/>
    <w:rsid w:val="0015533A"/>
    <w:rsid w:val="0018268E"/>
    <w:rsid w:val="00184AA7"/>
    <w:rsid w:val="001919E4"/>
    <w:rsid w:val="001B0614"/>
    <w:rsid w:val="001C19AD"/>
    <w:rsid w:val="001D58C3"/>
    <w:rsid w:val="00225C07"/>
    <w:rsid w:val="00245E0E"/>
    <w:rsid w:val="002719E6"/>
    <w:rsid w:val="00301AC2"/>
    <w:rsid w:val="00326BF8"/>
    <w:rsid w:val="00331D1F"/>
    <w:rsid w:val="00340376"/>
    <w:rsid w:val="003514CB"/>
    <w:rsid w:val="003739A3"/>
    <w:rsid w:val="003753B9"/>
    <w:rsid w:val="00377DB6"/>
    <w:rsid w:val="003A1778"/>
    <w:rsid w:val="003D7119"/>
    <w:rsid w:val="00407C00"/>
    <w:rsid w:val="004976DC"/>
    <w:rsid w:val="004A18C1"/>
    <w:rsid w:val="004A6A28"/>
    <w:rsid w:val="004B717C"/>
    <w:rsid w:val="004C1CDD"/>
    <w:rsid w:val="004F6D45"/>
    <w:rsid w:val="00513BFA"/>
    <w:rsid w:val="005210E2"/>
    <w:rsid w:val="00552157"/>
    <w:rsid w:val="00561B44"/>
    <w:rsid w:val="005700E8"/>
    <w:rsid w:val="005B73E1"/>
    <w:rsid w:val="00623E5B"/>
    <w:rsid w:val="00674FC2"/>
    <w:rsid w:val="006B291B"/>
    <w:rsid w:val="006D6A5D"/>
    <w:rsid w:val="007526B3"/>
    <w:rsid w:val="0075489F"/>
    <w:rsid w:val="00756A94"/>
    <w:rsid w:val="00762BA3"/>
    <w:rsid w:val="00765359"/>
    <w:rsid w:val="00766787"/>
    <w:rsid w:val="00771C85"/>
    <w:rsid w:val="00777FF3"/>
    <w:rsid w:val="00780219"/>
    <w:rsid w:val="00794300"/>
    <w:rsid w:val="007D0AE9"/>
    <w:rsid w:val="007D6145"/>
    <w:rsid w:val="008554A5"/>
    <w:rsid w:val="008743D8"/>
    <w:rsid w:val="00895A06"/>
    <w:rsid w:val="008E5155"/>
    <w:rsid w:val="008E7319"/>
    <w:rsid w:val="008F116E"/>
    <w:rsid w:val="008F49A4"/>
    <w:rsid w:val="00921846"/>
    <w:rsid w:val="00960C47"/>
    <w:rsid w:val="00976298"/>
    <w:rsid w:val="0098500E"/>
    <w:rsid w:val="009E659F"/>
    <w:rsid w:val="00A00933"/>
    <w:rsid w:val="00A149AD"/>
    <w:rsid w:val="00A15678"/>
    <w:rsid w:val="00A33598"/>
    <w:rsid w:val="00A34AF6"/>
    <w:rsid w:val="00A92383"/>
    <w:rsid w:val="00AA2188"/>
    <w:rsid w:val="00AB2C4C"/>
    <w:rsid w:val="00AD2730"/>
    <w:rsid w:val="00AF6B8A"/>
    <w:rsid w:val="00B042CB"/>
    <w:rsid w:val="00B16D7B"/>
    <w:rsid w:val="00B40D04"/>
    <w:rsid w:val="00BB1A1B"/>
    <w:rsid w:val="00BB497A"/>
    <w:rsid w:val="00BC55E1"/>
    <w:rsid w:val="00C01438"/>
    <w:rsid w:val="00C1476C"/>
    <w:rsid w:val="00C260B6"/>
    <w:rsid w:val="00C51AF5"/>
    <w:rsid w:val="00C61119"/>
    <w:rsid w:val="00C61EB0"/>
    <w:rsid w:val="00CE09B5"/>
    <w:rsid w:val="00D22030"/>
    <w:rsid w:val="00D24DA9"/>
    <w:rsid w:val="00D51A6F"/>
    <w:rsid w:val="00D65CD9"/>
    <w:rsid w:val="00D67068"/>
    <w:rsid w:val="00D72FF6"/>
    <w:rsid w:val="00D73307"/>
    <w:rsid w:val="00D8361B"/>
    <w:rsid w:val="00DB023A"/>
    <w:rsid w:val="00DB10A7"/>
    <w:rsid w:val="00DB59AD"/>
    <w:rsid w:val="00EA17D5"/>
    <w:rsid w:val="00ED1FAB"/>
    <w:rsid w:val="00EF150C"/>
    <w:rsid w:val="00F013C9"/>
    <w:rsid w:val="00F36804"/>
    <w:rsid w:val="00F62FB5"/>
    <w:rsid w:val="00FC48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2030"/>
    <w:pPr>
      <w:spacing w:after="0" w:line="240" w:lineRule="auto"/>
    </w:pPr>
    <w:rPr>
      <w:rFonts w:ascii="Arial" w:eastAsia="Times New Roman" w:hAnsi="Arial" w:cs="Times New Roman"/>
      <w:szCs w:val="28"/>
      <w:lang w:val="pt-PT" w:eastAsia="pt-P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E09B5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Cs w:val="22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CE09B5"/>
  </w:style>
  <w:style w:type="paragraph" w:styleId="Footer">
    <w:name w:val="footer"/>
    <w:basedOn w:val="Normal"/>
    <w:link w:val="FooterChar"/>
    <w:uiPriority w:val="99"/>
    <w:semiHidden/>
    <w:unhideWhenUsed/>
    <w:rsid w:val="00CE09B5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Cs w:val="22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CE09B5"/>
  </w:style>
  <w:style w:type="paragraph" w:styleId="BalloonText">
    <w:name w:val="Balloon Text"/>
    <w:basedOn w:val="Normal"/>
    <w:link w:val="BalloonTextChar"/>
    <w:uiPriority w:val="99"/>
    <w:semiHidden/>
    <w:unhideWhenUsed/>
    <w:rsid w:val="00CE09B5"/>
    <w:rPr>
      <w:rFonts w:ascii="Tahoma" w:eastAsiaTheme="minorHAnsi" w:hAnsi="Tahoma" w:cs="Tahoma"/>
      <w:sz w:val="16"/>
      <w:szCs w:val="16"/>
      <w:lang w:val="en-US"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09B5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semiHidden/>
    <w:rsid w:val="00CE09B5"/>
    <w:pPr>
      <w:jc w:val="both"/>
    </w:pPr>
  </w:style>
  <w:style w:type="character" w:customStyle="1" w:styleId="BodyTextChar">
    <w:name w:val="Body Text Char"/>
    <w:basedOn w:val="DefaultParagraphFont"/>
    <w:link w:val="BodyText"/>
    <w:semiHidden/>
    <w:rsid w:val="00CE09B5"/>
    <w:rPr>
      <w:rFonts w:ascii="Times New Roman" w:eastAsia="Times New Roman" w:hAnsi="Times New Roman" w:cs="Times New Roman"/>
      <w:sz w:val="28"/>
      <w:szCs w:val="28"/>
      <w:lang w:val="pt-PT" w:eastAsia="pt-PT"/>
    </w:rPr>
  </w:style>
  <w:style w:type="table" w:styleId="TableGrid">
    <w:name w:val="Table Grid"/>
    <w:basedOn w:val="TableNormal"/>
    <w:uiPriority w:val="59"/>
    <w:rsid w:val="008743D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Custom1">
    <w:name w:val="Custom1"/>
    <w:basedOn w:val="TableGrid"/>
    <w:uiPriority w:val="99"/>
    <w:qFormat/>
    <w:rsid w:val="008E5155"/>
    <w:rPr>
      <w:sz w:val="20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inorHAnsi" w:hAnsiTheme="minorHAnsi"/>
        <w:b/>
        <w:sz w:val="20"/>
      </w:rPr>
      <w:tblPr/>
      <w:tcPr>
        <w:shd w:val="clear" w:color="auto" w:fill="A6A6A6" w:themeFill="background1" w:themeFillShade="A6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580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46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8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C02CartaAlteracaoMarcacaoProprietario</Template>
  <TotalTime>14</TotalTime>
  <Pages>1</Pages>
  <Words>180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karthiyaini.m</dc:creator>
  <cp:lastModifiedBy>dhinesh.t</cp:lastModifiedBy>
  <cp:revision>29</cp:revision>
  <dcterms:created xsi:type="dcterms:W3CDTF">2017-06-13T11:23:00Z</dcterms:created>
  <dcterms:modified xsi:type="dcterms:W3CDTF">2017-10-16T13:27:00Z</dcterms:modified>
</cp:coreProperties>
</file>