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AC418A" w:rsidR="00AC418A" w:rsidP="000202D3" w:rsidRDefault="00AC418A">
      <w:pPr>
        <w:ind w:left="5387"/>
        <w:rPr>
          <w:rFonts w:cs="Arial"/>
          <w:bCs/>
          <w:sz w:val="16"/>
          <w:szCs w:val="16"/>
          <w:lang w:val="en-US"/>
        </w:rPr>
      </w:pPr>
    </w:p>
    <w:p w:rsidR="000202D3" w:rsidP="000202D3" w:rsidRDefault="000202D3"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>Exmº. Sr.</w:t>
      </w:r>
    </w:p>
    <w:p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eastAsia="Calibri" w:cs="Arial"/>
          <w:sz w:val="20"/>
          <w:szCs w:val="20"/>
          <w:lang w:val="en-US" w:eastAsia="en-US"/>
        </w:rPr>
        <w:t>[#CustomerName#]</w:t>
      </w:r>
    </w:p>
    <w:p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[#CustomerAddress#], [#CustomerDoor#], </w:t>
      </w:r>
      <w:r>
        <w:rPr>
          <w:rFonts w:cs="Arial"/>
          <w:bCs/>
          <w:sz w:val="20"/>
          <w:szCs w:val="24"/>
          <w:lang w:val="en-US"/>
        </w:rPr>
        <w:t>[#CustomerFloor#]</w:t>
      </w:r>
      <w:r>
        <w:rPr>
          <w:rFonts w:cs="Arial"/>
          <w:bCs/>
          <w:sz w:val="20"/>
          <w:szCs w:val="24"/>
          <w:lang w:val="en-US"/>
        </w:rPr>
        <w:t xml:space="preserve">            </w:t>
      </w:r>
    </w:p>
    <w:p>
      <w:pPr>
        <w:ind w:left="5387"/>
        <w:rPr>
          <w:rFonts w:cs="Arial"/>
          <w:bCs/>
          <w:sz w:val="20"/>
          <w:szCs w:val="24"/>
        </w:rPr>
      </w:pPr>
      <w:r>
        <w:rPr>
          <w:rFonts w:cs="Arial"/>
          <w:bCs/>
          <w:sz w:val="20"/>
          <w:szCs w:val="24"/>
        </w:rPr>
        <w:t>[#CustomerCodPostal#] -</w:t>
      </w:r>
      <w:r>
        <w:rPr>
          <w:rFonts w:cs="Arial"/>
          <w:bCs/>
          <w:sz w:val="20"/>
          <w:szCs w:val="24"/>
        </w:rPr>
        <w:t>[#CustomerLocal#]</w:t>
      </w:r>
    </w:p>
    <w:p w:rsidR="000202D3" w:rsidP="000202D3" w:rsidRDefault="000202D3">
      <w:pPr>
        <w:ind w:left="3600"/>
        <w:rPr>
          <w:rFonts w:cs="Arial"/>
          <w:bCs/>
          <w:sz w:val="20"/>
          <w:szCs w:val="24"/>
        </w:rPr>
      </w:pPr>
    </w:p>
    <w:p w:rsidR="000202D3" w:rsidP="000202D3" w:rsidRDefault="000202D3">
      <w:pPr>
        <w:jc w:val="center"/>
        <w:rPr>
          <w:rFonts w:cs="Arial"/>
          <w:bCs/>
          <w:sz w:val="20"/>
          <w:szCs w:val="24"/>
        </w:rPr>
      </w:pPr>
    </w:p>
    <w:p w:rsidR="00AC418A" w:rsidP="000202D3" w:rsidRDefault="00AC418A">
      <w:pPr>
        <w:rPr>
          <w:rFonts w:cs="Arial"/>
          <w:bCs/>
          <w:sz w:val="20"/>
          <w:szCs w:val="24"/>
        </w:rPr>
      </w:pPr>
      <w:bookmarkStart w:name="_GoBack" w:id="0"/>
      <w:bookmarkEnd w:id="0"/>
    </w:p>
    <w:p w:rsidR="00AC418A" w:rsidP="000202D3" w:rsidRDefault="00AC418A">
      <w:pPr>
        <w:rPr>
          <w:rFonts w:cs="Arial"/>
          <w:bCs/>
          <w:sz w:val="20"/>
          <w:szCs w:val="24"/>
        </w:rPr>
      </w:pPr>
    </w:p>
    <w:p w:rsidR="00AC418A" w:rsidP="000202D3" w:rsidRDefault="00AC418A">
      <w:pPr>
        <w:rPr>
          <w:rFonts w:cs="Arial"/>
          <w:bCs/>
          <w:sz w:val="20"/>
          <w:szCs w:val="24"/>
        </w:rPr>
      </w:pPr>
    </w:p>
    <w:p w:rsidRPr="008372F1" w:rsidR="000202D3" w:rsidP="000202D3" w:rsidRDefault="000202D3">
      <w:pPr>
        <w:rPr>
          <w:rFonts w:cs="Arial"/>
          <w:bCs/>
          <w:sz w:val="20"/>
          <w:szCs w:val="24"/>
        </w:rPr>
      </w:pPr>
      <w:r w:rsidRPr="008372F1">
        <w:rPr>
          <w:rFonts w:cs="Arial"/>
          <w:bCs/>
          <w:sz w:val="20"/>
          <w:szCs w:val="24"/>
        </w:rPr>
        <w:t xml:space="preserve">Data: </w:t>
      </w:r>
      <w:r w:rsidRPr="00B02587" w:rsidR="00A947DC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A947DC">
        <w:rPr>
          <w:rFonts w:cs="Arial"/>
          <w:bCs/>
          <w:sz w:val="20"/>
        </w:rPr>
        <w:fldChar w:fldCharType="separate"/>
      </w:r>
      <w:r w:rsidR="00C91F09">
        <w:rPr>
          <w:rFonts w:cs="Arial"/>
          <w:bCs/>
          <w:noProof/>
          <w:sz w:val="20"/>
        </w:rPr>
        <w:t>2 de junho de 2020</w:t>
      </w:r>
      <w:r w:rsidRPr="00B02587" w:rsidR="00A947DC">
        <w:rPr>
          <w:rFonts w:cs="Arial"/>
          <w:bCs/>
          <w:sz w:val="20"/>
        </w:rPr>
        <w:fldChar w:fldCharType="end"/>
      </w:r>
    </w:p>
    <w:p w:rsidRPr="003F1D8D" w:rsidR="000202D3" w:rsidP="000202D3" w:rsidRDefault="000202D3">
      <w:pPr>
        <w:rPr>
          <w:rFonts w:cs="Arial"/>
          <w:bCs/>
          <w:sz w:val="20"/>
          <w:szCs w:val="24"/>
        </w:rPr>
      </w:pPr>
    </w:p>
    <w:p w:rsidR="000202D3" w:rsidP="000202D3" w:rsidRDefault="000202D3">
      <w:pPr>
        <w:rPr>
          <w:rFonts w:cs="Arial"/>
          <w:b/>
          <w:sz w:val="20"/>
          <w:szCs w:val="24"/>
        </w:rPr>
      </w:pPr>
      <w:r>
        <w:rPr>
          <w:rFonts w:cs="Arial"/>
          <w:b/>
          <w:sz w:val="20"/>
          <w:szCs w:val="24"/>
        </w:rPr>
        <w:t>Assunto: Envio de Relatório de Inspeção.</w:t>
      </w:r>
    </w:p>
    <w:p w:rsidR="000202D3" w:rsidP="000202D3" w:rsidRDefault="000202D3">
      <w:pPr>
        <w:rPr>
          <w:rFonts w:cs="Arial"/>
          <w:b/>
          <w:sz w:val="20"/>
        </w:rPr>
      </w:pPr>
    </w:p>
    <w:p w:rsidR="000202D3" w:rsidP="000202D3" w:rsidRDefault="000202D3">
      <w:pPr>
        <w:rPr>
          <w:rFonts w:cs="Arial"/>
          <w:sz w:val="20"/>
          <w:szCs w:val="24"/>
        </w:rPr>
      </w:pPr>
      <w:r w:rsidRPr="005F1018">
        <w:rPr>
          <w:rFonts w:cs="Arial"/>
          <w:sz w:val="20"/>
          <w:szCs w:val="24"/>
        </w:rPr>
        <w:t xml:space="preserve">Na sequência da inspeção realizada </w:t>
      </w:r>
      <w:r>
        <w:rPr>
          <w:rFonts w:cs="Arial"/>
          <w:sz w:val="20"/>
          <w:szCs w:val="24"/>
        </w:rPr>
        <w:t xml:space="preserve">vimos por este meio enviar a V. Exa o </w:t>
      </w:r>
      <w:r w:rsidRPr="005F1018">
        <w:rPr>
          <w:rFonts w:cs="Arial"/>
          <w:sz w:val="20"/>
          <w:szCs w:val="24"/>
        </w:rPr>
        <w:t>R</w:t>
      </w:r>
      <w:r>
        <w:rPr>
          <w:rFonts w:cs="Arial"/>
          <w:sz w:val="20"/>
          <w:szCs w:val="24"/>
        </w:rPr>
        <w:t xml:space="preserve">elatório </w:t>
      </w:r>
      <w:r w:rsidRPr="005F1018">
        <w:rPr>
          <w:rFonts w:cs="Arial"/>
          <w:sz w:val="20"/>
          <w:szCs w:val="24"/>
        </w:rPr>
        <w:t>respeitante ao</w:t>
      </w:r>
      <w:r>
        <w:rPr>
          <w:rFonts w:cs="Arial"/>
          <w:sz w:val="20"/>
          <w:szCs w:val="24"/>
        </w:rPr>
        <w:t>(s)</w:t>
      </w:r>
      <w:r w:rsidRPr="005F1018">
        <w:rPr>
          <w:rFonts w:cs="Arial"/>
          <w:sz w:val="20"/>
          <w:szCs w:val="24"/>
        </w:rPr>
        <w:t xml:space="preserve"> processo</w:t>
      </w:r>
      <w:r>
        <w:rPr>
          <w:rFonts w:cs="Arial"/>
          <w:sz w:val="20"/>
          <w:szCs w:val="24"/>
        </w:rPr>
        <w:t>(s) que indicamos:</w:t>
      </w:r>
    </w:p>
    <w:p w:rsidR="000202D3" w:rsidP="000202D3" w:rsidRDefault="000202D3">
      <w:pPr>
        <w:rPr>
          <w:rFonts w:cs="Arial"/>
          <w:b/>
          <w:sz w:val="20"/>
          <w:szCs w:val="24"/>
        </w:rPr>
      </w:pPr>
    </w:p>
    <w:p>
      <w:pPr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[#SBL_InspectionWithDate#]</w:t>
      </w:r>
    </w:p>
    <w:p w:rsidR="008A6365" w:rsidP="008A6365" w:rsidRDefault="008A6365">
      <w:pPr>
        <w:rPr>
          <w:rFonts w:cs="Arial"/>
          <w:sz w:val="20"/>
          <w:szCs w:val="20"/>
        </w:rPr>
      </w:pPr>
    </w:p>
    <w:p w:rsidRPr="008A6365" w:rsidR="000202D3" w:rsidP="008A6365" w:rsidRDefault="000202D3">
      <w:pPr>
        <w:rPr>
          <w:rFonts w:cs="Arial"/>
          <w:sz w:val="20"/>
          <w:szCs w:val="24"/>
        </w:rPr>
      </w:pPr>
      <w:r>
        <w:rPr>
          <w:rFonts w:cs="Arial"/>
          <w:sz w:val="20"/>
          <w:szCs w:val="20"/>
        </w:rPr>
        <w:t>Apresentamos os melhores cumprimentos,</w:t>
      </w:r>
    </w:p>
    <w:p w:rsidR="008A6365" w:rsidP="000202D3" w:rsidRDefault="008A6365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Pr="002030BE"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Serviços Administrativos</w:t>
      </w:r>
    </w:p>
    <w:p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BUREAU VERITAS RINAVE</w:t>
      </w:r>
    </w:p>
    <w:p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EF14FE" w:rsidP="00C32066" w:rsidRDefault="000202D3">
      <w:pPr>
        <w:jc w:val="both"/>
      </w:pPr>
      <w:r>
        <w:rPr>
          <w:rFonts w:cs="Arial"/>
          <w:sz w:val="20"/>
          <w:szCs w:val="20"/>
        </w:rPr>
        <w:t>Para qualquer assunto relacionado com a presente comunicação, favor utilizar os contactos abaixo.</w:t>
      </w:r>
    </w:p>
    <w:sectPr w:rsidR="00EF14FE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2171" w:rsidRDefault="00912171" w:rsidP="00EF14FE">
      <w:pPr>
        <w:pStyle w:val="Footer"/>
      </w:pPr>
      <w:r>
        <w:separator/>
      </w:r>
    </w:p>
  </w:endnote>
  <w:endnote w:type="continuationSeparator" w:id="1">
    <w:p w:rsidR="00912171" w:rsidRDefault="00912171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09" w:rsidRDefault="00C91F0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09" w:rsidRDefault="00C91F0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A947DC">
    <w:r w:rsidRPr="00A947DC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MMnBas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AC418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AC418A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AC418A" w:rsidP="00AC418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>1600</w:t>
          </w:r>
          <w:r w:rsidR="00F44BC5" w:rsidRPr="00316E79">
            <w:rPr>
              <w:rFonts w:cs="Arial"/>
              <w:color w:val="767171"/>
              <w:sz w:val="10"/>
              <w:szCs w:val="10"/>
              <w:lang w:val="pt-PT"/>
            </w:rPr>
            <w:t>-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="00F44BC5"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C91F09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C91F09" w:rsidRPr="00316E79" w:rsidRDefault="00C91F09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C91F09" w:rsidRPr="00316E79" w:rsidRDefault="00C91F09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00" w:type="dxa"/>
          <w:shd w:val="clear" w:color="auto" w:fill="auto"/>
          <w:vAlign w:val="center"/>
        </w:tcPr>
        <w:p w:rsidR="00C91F09" w:rsidRPr="00316E79" w:rsidRDefault="00C91F09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C91F09" w:rsidRPr="00316E79" w:rsidRDefault="00C91F09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C91F09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C91F09" w:rsidRPr="00316E79" w:rsidRDefault="00C91F09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C91F09" w:rsidRPr="00316E79" w:rsidRDefault="00C91F09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C91F09" w:rsidRPr="00316E79" w:rsidRDefault="00C91F09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C91F09" w:rsidRPr="00316E79" w:rsidRDefault="00C91F09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C91F09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B74869">
            <w:rPr>
              <w:rFonts w:cs="Arial"/>
              <w:color w:val="767171"/>
              <w:sz w:val="10"/>
              <w:szCs w:val="10"/>
              <w:lang w:val="pt-PT"/>
            </w:rPr>
            <w:t xml:space="preserve"> </w:t>
          </w:r>
          <w:r w:rsidR="00C91F09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C91F09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2171" w:rsidRDefault="00912171" w:rsidP="00EF14FE">
      <w:pPr>
        <w:pStyle w:val="Footer"/>
      </w:pPr>
      <w:r>
        <w:separator/>
      </w:r>
    </w:p>
  </w:footnote>
  <w:footnote w:type="continuationSeparator" w:id="1">
    <w:p w:rsidR="00912171" w:rsidRDefault="00912171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09" w:rsidRDefault="00C91F0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Default="00503B75" w:rsidP="001A4308">
    <w:pPr>
      <w:pStyle w:val="Header"/>
      <w:jc w:val="center"/>
    </w:pPr>
    <w:r w:rsidRPr="00503B75">
      <w:rPr>
        <w:noProof/>
        <w:lang w:val="en-IN" w:eastAsia="en-IN"/>
      </w:rPr>
      <w:drawing>
        <wp:inline distT="0" distB="0" distL="0" distR="0">
          <wp:extent cx="781050" cy="1019175"/>
          <wp:effectExtent l="19050" t="0" r="0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1050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Pr="001A4308" w:rsidRDefault="00503B75" w:rsidP="001A4308">
    <w:pPr>
      <w:pStyle w:val="Header"/>
      <w:jc w:val="center"/>
    </w:pPr>
    <w:r w:rsidRPr="00503B75">
      <w:rPr>
        <w:noProof/>
        <w:lang w:val="en-IN" w:eastAsia="en-IN"/>
      </w:rPr>
      <w:drawing>
        <wp:inline distT="0" distB="0" distL="0" distR="0">
          <wp:extent cx="781050" cy="1019175"/>
          <wp:effectExtent l="19050" t="0" r="0" b="0"/>
          <wp:docPr id="1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1050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2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3CA1"/>
    <w:rsid w:val="000202D3"/>
    <w:rsid w:val="0002493B"/>
    <w:rsid w:val="00057123"/>
    <w:rsid w:val="000D2D4F"/>
    <w:rsid w:val="001218E8"/>
    <w:rsid w:val="00141301"/>
    <w:rsid w:val="00167790"/>
    <w:rsid w:val="00192F23"/>
    <w:rsid w:val="001A4308"/>
    <w:rsid w:val="001E00B9"/>
    <w:rsid w:val="00207ECF"/>
    <w:rsid w:val="002155D4"/>
    <w:rsid w:val="00265911"/>
    <w:rsid w:val="0029180D"/>
    <w:rsid w:val="002D0FC8"/>
    <w:rsid w:val="002D667A"/>
    <w:rsid w:val="003500C5"/>
    <w:rsid w:val="003A3CA1"/>
    <w:rsid w:val="003D1D17"/>
    <w:rsid w:val="003D6E7B"/>
    <w:rsid w:val="0040247D"/>
    <w:rsid w:val="00424932"/>
    <w:rsid w:val="004A1A3C"/>
    <w:rsid w:val="004D72FF"/>
    <w:rsid w:val="005001CA"/>
    <w:rsid w:val="00503B75"/>
    <w:rsid w:val="005102CC"/>
    <w:rsid w:val="00520B6F"/>
    <w:rsid w:val="0056352C"/>
    <w:rsid w:val="005A12BB"/>
    <w:rsid w:val="005C3130"/>
    <w:rsid w:val="005F22B7"/>
    <w:rsid w:val="006070D9"/>
    <w:rsid w:val="00625257"/>
    <w:rsid w:val="00690536"/>
    <w:rsid w:val="006C1419"/>
    <w:rsid w:val="006D4D5E"/>
    <w:rsid w:val="006F1A5B"/>
    <w:rsid w:val="007109F0"/>
    <w:rsid w:val="0078610E"/>
    <w:rsid w:val="007E3560"/>
    <w:rsid w:val="007F129E"/>
    <w:rsid w:val="0086084E"/>
    <w:rsid w:val="008A6365"/>
    <w:rsid w:val="00912171"/>
    <w:rsid w:val="00912332"/>
    <w:rsid w:val="009535FB"/>
    <w:rsid w:val="00977820"/>
    <w:rsid w:val="00995908"/>
    <w:rsid w:val="009D10CD"/>
    <w:rsid w:val="009E5D2C"/>
    <w:rsid w:val="009F5BCE"/>
    <w:rsid w:val="00A47592"/>
    <w:rsid w:val="00A947DC"/>
    <w:rsid w:val="00AC0949"/>
    <w:rsid w:val="00AC418A"/>
    <w:rsid w:val="00AC5663"/>
    <w:rsid w:val="00AC62F0"/>
    <w:rsid w:val="00B52059"/>
    <w:rsid w:val="00B74869"/>
    <w:rsid w:val="00BA0E06"/>
    <w:rsid w:val="00C12B96"/>
    <w:rsid w:val="00C239B1"/>
    <w:rsid w:val="00C32066"/>
    <w:rsid w:val="00C3533C"/>
    <w:rsid w:val="00C755FD"/>
    <w:rsid w:val="00C77F33"/>
    <w:rsid w:val="00C91F09"/>
    <w:rsid w:val="00C961AD"/>
    <w:rsid w:val="00CA7F6E"/>
    <w:rsid w:val="00CF5F71"/>
    <w:rsid w:val="00D43F17"/>
    <w:rsid w:val="00DB2897"/>
    <w:rsid w:val="00DB2C7B"/>
    <w:rsid w:val="00DE51E1"/>
    <w:rsid w:val="00E44DF8"/>
    <w:rsid w:val="00E75C5C"/>
    <w:rsid w:val="00EC76C8"/>
    <w:rsid w:val="00EF14FE"/>
    <w:rsid w:val="00F17182"/>
    <w:rsid w:val="00F1780A"/>
    <w:rsid w:val="00F3652D"/>
    <w:rsid w:val="00F44BC5"/>
    <w:rsid w:val="00F542E6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2D3"/>
    <w:rPr>
      <w:rFonts w:ascii="Arial" w:eastAsia="Times New Roman" w:hAnsi="Arial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eastAsia="Calibri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eastAsia="Calibri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C03-CartaEnvioRelarioProp</Template>
  <TotalTime>10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VIKRAM</cp:lastModifiedBy>
  <cp:revision>9</cp:revision>
  <dcterms:created xsi:type="dcterms:W3CDTF">2018-01-09T12:38:00Z</dcterms:created>
  <dcterms:modified xsi:type="dcterms:W3CDTF">2020-06-02T10:16:00Z</dcterms:modified>
</cp:coreProperties>
</file>