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2A7DF4" w:rsidRPr="002A7DF4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[#TermLiability#]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B17EA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9015F2" w:rsidRPr="005E575D">
              <w:rPr>
                <w:sz w:val="20"/>
                <w:szCs w:val="20"/>
              </w:rPr>
              <w:t>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C27605" w:rsidRPr="00C27605">
              <w:rPr>
                <w:sz w:val="20"/>
                <w:szCs w:val="20"/>
              </w:rPr>
              <w:t>[#InspectionTime#]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2"/>
      </w:tblGrid>
      <w:tr w:rsidR="00B73717" w:rsidRPr="005E575D" w:rsidTr="00B73717">
        <w:trPr>
          <w:trHeight w:val="117"/>
        </w:trPr>
        <w:tc>
          <w:tcPr>
            <w:tcW w:w="9782" w:type="dxa"/>
            <w:vAlign w:val="center"/>
          </w:tcPr>
          <w:p w:rsidR="00B73717" w:rsidRPr="00B73717" w:rsidRDefault="00CC66EE" w:rsidP="00644263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</w:t>
            </w:r>
            <w:r w:rsidR="00926A44" w:rsidRPr="00416910">
              <w:rPr>
                <w:bCs/>
                <w:sz w:val="20"/>
                <w:szCs w:val="20"/>
              </w:rPr>
              <w:t>#]</w:t>
            </w:r>
          </w:p>
        </w:tc>
      </w:tr>
    </w:tbl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B73717" w:rsidRPr="00B73717" w:rsidRDefault="00B73717" w:rsidP="00B17EA6">
      <w:pPr>
        <w:contextualSpacing/>
        <w:rPr>
          <w:bCs/>
          <w:sz w:val="20"/>
          <w:szCs w:val="20"/>
        </w:rPr>
      </w:pPr>
      <w:r w:rsidRPr="00B73717">
        <w:rPr>
          <w:bCs/>
          <w:sz w:val="20"/>
          <w:szCs w:val="20"/>
        </w:rPr>
        <w:t>[#EmptyText#]</w:t>
      </w:r>
    </w:p>
    <w:p w:rsidR="00B73717" w:rsidRDefault="00CC66EE" w:rsidP="00B73717">
      <w:pPr>
        <w:contextualSpacing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[#CustomTable1</w:t>
      </w:r>
      <w:r w:rsidR="00926A44" w:rsidRPr="00416910">
        <w:rPr>
          <w:bCs/>
          <w:sz w:val="20"/>
          <w:szCs w:val="20"/>
        </w:rPr>
        <w:t>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DB252F">
        <w:tc>
          <w:tcPr>
            <w:tcW w:w="10008" w:type="dxa"/>
            <w:gridSpan w:val="2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  <w:tr w:rsidR="009015F2" w:rsidRPr="00BD25BE" w:rsidTr="00DB252F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="00762644" w:rsidRPr="00BD25BE" w:rsidTr="00DB252F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762644" w:rsidRPr="00F139B3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F139B3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2E4B07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C27605" w:rsidRPr="00BD25BE" w:rsidTr="00DB252F">
        <w:trPr>
          <w:trHeight w:val="238"/>
        </w:trPr>
        <w:tc>
          <w:tcPr>
            <w:tcW w:w="5004" w:type="dxa"/>
            <w:shd w:val="clear" w:color="auto" w:fill="auto"/>
            <w:vAlign w:val="bottom"/>
          </w:tcPr>
          <w:p w:rsidR="00C27605" w:rsidRPr="00BD25BE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[#EntityName#]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Merge w:val="restart"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[#TechnicoName#]</w:t>
            </w:r>
          </w:p>
          <w:p w:rsidR="00C27605" w:rsidRPr="00BD25BE" w:rsidRDefault="00C27605" w:rsidP="00556DFD">
            <w:pPr>
              <w:rPr>
                <w:bCs/>
                <w:sz w:val="20"/>
                <w:szCs w:val="20"/>
                <w:u w:val="single"/>
              </w:rPr>
            </w:pPr>
            <w:r w:rsidRPr="00556DFD">
              <w:rPr>
                <w:bCs/>
                <w:sz w:val="20"/>
                <w:szCs w:val="20"/>
              </w:rPr>
              <w:t xml:space="preserve">[#LicenceNumber#] </w:t>
            </w:r>
          </w:p>
        </w:tc>
      </w:tr>
      <w:tr w:rsidR="00C27605" w:rsidRPr="00BD25BE" w:rsidTr="00DB252F">
        <w:trPr>
          <w:trHeight w:val="237"/>
        </w:trPr>
        <w:tc>
          <w:tcPr>
            <w:tcW w:w="5004" w:type="dxa"/>
            <w:shd w:val="clear" w:color="auto" w:fill="auto"/>
            <w:vAlign w:val="bottom"/>
          </w:tcPr>
          <w:p w:rsidR="00C27605" w:rsidRPr="00556DFD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04" w:type="dxa"/>
            <w:vMerge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</w:p>
        </w:tc>
      </w:tr>
      <w:tr w:rsidR="00762644" w:rsidRPr="00BD25BE" w:rsidTr="00DB252F">
        <w:trPr>
          <w:trHeight w:val="215"/>
        </w:trPr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762644">
              <w:rPr>
                <w:sz w:val="20"/>
                <w:szCs w:val="20"/>
              </w:rPr>
              <w:t xml:space="preserve"> [#DateTimeNow#]</w:t>
            </w:r>
          </w:p>
        </w:tc>
      </w:tr>
      <w:tr w:rsidR="00AA66D9" w:rsidRPr="00BD25BE" w:rsidTr="00DB252F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 w:rsidR="005F7544">
              <w:rPr>
                <w:bCs/>
                <w:sz w:val="20"/>
                <w:szCs w:val="20"/>
              </w:rPr>
              <w:t xml:space="preserve">           </w:t>
            </w:r>
            <w:r w:rsidR="00AA66D9">
              <w:rPr>
                <w:bCs/>
                <w:sz w:val="20"/>
                <w:szCs w:val="20"/>
              </w:rPr>
              <w:t xml:space="preserve"> </w:t>
            </w:r>
            <w:r w:rsidR="00762644"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DB252F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9C5071" w:rsidRPr="005E575D" w:rsidRDefault="00762644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DB252F" w:rsidRDefault="00DB252F" w:rsidP="00DB252F">
      <w:pPr>
        <w:rPr>
          <w:b/>
          <w:sz w:val="20"/>
          <w:szCs w:val="20"/>
        </w:rPr>
      </w:pPr>
      <w:r w:rsidRPr="00DB252F">
        <w:rPr>
          <w:b/>
          <w:sz w:val="20"/>
          <w:szCs w:val="20"/>
        </w:rPr>
        <w:t>CONTRATO DE PRESTAÇÃO DO SERVIÇO DE INSPECÇÃO À INSTALAÇÃO DE GÁS</w:t>
      </w:r>
    </w:p>
    <w:p w:rsidR="00DB252F" w:rsidRPr="00DB252F" w:rsidRDefault="00DB252F" w:rsidP="00AA66D9">
      <w:pPr>
        <w:rPr>
          <w:b/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910B13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10B13" w:rsidRDefault="00910B13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lastRenderedPageBreak/>
        <w:t>Relatório detalhado</w:t>
      </w:r>
    </w:p>
    <w:p w:rsidR="000613E1" w:rsidRDefault="000613E1" w:rsidP="00954FE5">
      <w:bookmarkStart w:id="0" w:name="CONTEUDOPRINCIPAL"/>
      <w:bookmarkEnd w:id="0"/>
    </w:p>
    <w:sectPr w:rsidR="000613E1" w:rsidSect="00A91B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BE6" w:rsidRDefault="00604BE6" w:rsidP="002F5558">
      <w:r>
        <w:separator/>
      </w:r>
    </w:p>
  </w:endnote>
  <w:endnote w:type="continuationSeparator" w:id="1">
    <w:p w:rsidR="00604BE6" w:rsidRDefault="00604BE6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46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0C36CB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CC66EE">
            <w:rPr>
              <w:noProof/>
            </w:rPr>
            <w:t>3</w:t>
          </w:r>
        </w:fldSimple>
        <w:r w:rsidR="009310F7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36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A91B6D" w:rsidRDefault="000C36CB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CC66EE">
            <w:rPr>
              <w:noProof/>
            </w:rPr>
            <w:t>1</w:t>
          </w:r>
        </w:fldSimple>
        <w:r w:rsidR="00A91B6D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BD2664" w:rsidRPr="00BD2664" w:rsidRDefault="00BD2664" w:rsidP="00BD2664">
    <w:pPr>
      <w:pStyle w:val="Footer"/>
      <w:jc w:val="center"/>
      <w:rPr>
        <w:sz w:val="16"/>
        <w:szCs w:val="16"/>
      </w:rPr>
    </w:pPr>
    <w:r w:rsidRPr="00BD2664">
      <w:rPr>
        <w:sz w:val="16"/>
        <w:szCs w:val="16"/>
      </w:rPr>
      <w:t>Lg. Januário António do Sacramento, 10D – 2760-153 Caxias–Portugal    T.214 697 070   F.214 697 079   Email: geral@spft.pt – Sociedade por Quotas – Capital Social 50.000 Euros – NIF 505 402 068  -  Cons.Reg.Com.Cascais 13.273 – Direcção Geral de Energia e Geologia,</w:t>
    </w:r>
  </w:p>
  <w:p w:rsidR="009015F2" w:rsidRPr="00BD2664" w:rsidRDefault="00BD2664" w:rsidP="00BD2664">
    <w:pPr>
      <w:pStyle w:val="Footer"/>
      <w:jc w:val="center"/>
      <w:rPr>
        <w:sz w:val="16"/>
        <w:szCs w:val="16"/>
      </w:rPr>
    </w:pPr>
    <w:r w:rsidRPr="00BD2664">
      <w:rPr>
        <w:sz w:val="16"/>
        <w:szCs w:val="16"/>
      </w:rPr>
      <w:t>Despacho Nº 6232/2004 (2ªsérie) de 15 de Março de 2004</w:t>
    </w:r>
    <w:r w:rsidR="009C5071">
      <w:rPr>
        <w:sz w:val="16"/>
        <w:szCs w:val="16"/>
      </w:rPr>
      <w:t xml:space="preserve"> </w:t>
    </w:r>
    <w:r w:rsidR="00C27605" w:rsidRPr="00C27605">
      <w:rPr>
        <w:sz w:val="16"/>
        <w:szCs w:val="16"/>
      </w:rPr>
      <w:t>- www.spft.pt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BE6" w:rsidRDefault="00604BE6" w:rsidP="002F5558">
      <w:r>
        <w:separator/>
      </w:r>
    </w:p>
  </w:footnote>
  <w:footnote w:type="continuationSeparator" w:id="1">
    <w:p w:rsidR="00604BE6" w:rsidRDefault="00604BE6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1797460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1104392" cy="731520"/>
                <wp:effectExtent l="19050" t="0" r="508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392" cy="731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Header"/>
            <w:jc w:val="right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731520" cy="731520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48834"/>
  </w:hdrShapeDefaults>
  <w:footnotePr>
    <w:footnote w:id="0"/>
    <w:footnote w:id="1"/>
  </w:footnotePr>
  <w:endnotePr>
    <w:endnote w:id="0"/>
    <w:endnote w:id="1"/>
  </w:endnotePr>
  <w:compat/>
  <w:rsids>
    <w:rsidRoot w:val="00697E02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156E"/>
    <w:rsid w:val="00173354"/>
    <w:rsid w:val="00185C2F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3BCB"/>
    <w:rsid w:val="001F5D13"/>
    <w:rsid w:val="001F7D54"/>
    <w:rsid w:val="0021033E"/>
    <w:rsid w:val="00213DA0"/>
    <w:rsid w:val="002179FD"/>
    <w:rsid w:val="002211CF"/>
    <w:rsid w:val="002310CB"/>
    <w:rsid w:val="00232A95"/>
    <w:rsid w:val="002330E6"/>
    <w:rsid w:val="0024154F"/>
    <w:rsid w:val="00267682"/>
    <w:rsid w:val="00276A64"/>
    <w:rsid w:val="0027745D"/>
    <w:rsid w:val="002816A9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4B07"/>
    <w:rsid w:val="002F3E84"/>
    <w:rsid w:val="002F5558"/>
    <w:rsid w:val="0030094F"/>
    <w:rsid w:val="0030566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2152"/>
    <w:rsid w:val="003B1CD2"/>
    <w:rsid w:val="003B2AB0"/>
    <w:rsid w:val="003B3AAB"/>
    <w:rsid w:val="003C4BB1"/>
    <w:rsid w:val="003D4015"/>
    <w:rsid w:val="003D577B"/>
    <w:rsid w:val="003E0E6E"/>
    <w:rsid w:val="003E2C2D"/>
    <w:rsid w:val="003E7C79"/>
    <w:rsid w:val="00400715"/>
    <w:rsid w:val="00415A84"/>
    <w:rsid w:val="00416910"/>
    <w:rsid w:val="00426CE6"/>
    <w:rsid w:val="00426DF8"/>
    <w:rsid w:val="00443C06"/>
    <w:rsid w:val="00445177"/>
    <w:rsid w:val="004500E9"/>
    <w:rsid w:val="00453FA2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323B"/>
    <w:rsid w:val="004D42C0"/>
    <w:rsid w:val="004D5D59"/>
    <w:rsid w:val="004D6EE8"/>
    <w:rsid w:val="004D7A63"/>
    <w:rsid w:val="004E193C"/>
    <w:rsid w:val="004E557C"/>
    <w:rsid w:val="00502929"/>
    <w:rsid w:val="00503F88"/>
    <w:rsid w:val="005105A4"/>
    <w:rsid w:val="00513112"/>
    <w:rsid w:val="00513AC3"/>
    <w:rsid w:val="0051670E"/>
    <w:rsid w:val="00522AED"/>
    <w:rsid w:val="00525FE9"/>
    <w:rsid w:val="00526E01"/>
    <w:rsid w:val="00527F6F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38C5"/>
    <w:rsid w:val="00594606"/>
    <w:rsid w:val="005A073E"/>
    <w:rsid w:val="005B169B"/>
    <w:rsid w:val="005B5592"/>
    <w:rsid w:val="005B6FB5"/>
    <w:rsid w:val="005C2A92"/>
    <w:rsid w:val="005C432A"/>
    <w:rsid w:val="005C46FE"/>
    <w:rsid w:val="005C4A4F"/>
    <w:rsid w:val="005C7904"/>
    <w:rsid w:val="005D75A6"/>
    <w:rsid w:val="005E575D"/>
    <w:rsid w:val="005F03C9"/>
    <w:rsid w:val="005F1B70"/>
    <w:rsid w:val="005F7544"/>
    <w:rsid w:val="00602130"/>
    <w:rsid w:val="00604BE6"/>
    <w:rsid w:val="00606610"/>
    <w:rsid w:val="00611424"/>
    <w:rsid w:val="00611A02"/>
    <w:rsid w:val="0061579E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70454"/>
    <w:rsid w:val="00671B0E"/>
    <w:rsid w:val="00673423"/>
    <w:rsid w:val="00673FF8"/>
    <w:rsid w:val="00677563"/>
    <w:rsid w:val="00681510"/>
    <w:rsid w:val="0068279D"/>
    <w:rsid w:val="00685895"/>
    <w:rsid w:val="0069028A"/>
    <w:rsid w:val="00695818"/>
    <w:rsid w:val="00697E02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421FF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3665A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7199B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B08FF"/>
    <w:rsid w:val="008B2667"/>
    <w:rsid w:val="008B7C71"/>
    <w:rsid w:val="008B7F24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DBB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3423"/>
    <w:rsid w:val="009844B8"/>
    <w:rsid w:val="00991A48"/>
    <w:rsid w:val="009971F7"/>
    <w:rsid w:val="009A021E"/>
    <w:rsid w:val="009A0454"/>
    <w:rsid w:val="009A5185"/>
    <w:rsid w:val="009B1A56"/>
    <w:rsid w:val="009B2D03"/>
    <w:rsid w:val="009B5F3F"/>
    <w:rsid w:val="009C47CB"/>
    <w:rsid w:val="009C5071"/>
    <w:rsid w:val="009E3739"/>
    <w:rsid w:val="009E47F7"/>
    <w:rsid w:val="009E5ABE"/>
    <w:rsid w:val="009E7DC6"/>
    <w:rsid w:val="009F6883"/>
    <w:rsid w:val="00A01FFC"/>
    <w:rsid w:val="00A02213"/>
    <w:rsid w:val="00A04473"/>
    <w:rsid w:val="00A25B5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36EA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D8A"/>
    <w:rsid w:val="00BB02C1"/>
    <w:rsid w:val="00BB4F51"/>
    <w:rsid w:val="00BC065E"/>
    <w:rsid w:val="00BC5C1F"/>
    <w:rsid w:val="00BD0931"/>
    <w:rsid w:val="00BD135B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525CD"/>
    <w:rsid w:val="00C52D2A"/>
    <w:rsid w:val="00C56F7A"/>
    <w:rsid w:val="00C7705D"/>
    <w:rsid w:val="00C84C2B"/>
    <w:rsid w:val="00C94462"/>
    <w:rsid w:val="00C957B0"/>
    <w:rsid w:val="00C96910"/>
    <w:rsid w:val="00CA5E6E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65BC"/>
    <w:rsid w:val="00CF7192"/>
    <w:rsid w:val="00D064DB"/>
    <w:rsid w:val="00D15B2D"/>
    <w:rsid w:val="00D22B5D"/>
    <w:rsid w:val="00D26C7F"/>
    <w:rsid w:val="00D33587"/>
    <w:rsid w:val="00D34849"/>
    <w:rsid w:val="00D34ACF"/>
    <w:rsid w:val="00D36AAE"/>
    <w:rsid w:val="00D505CF"/>
    <w:rsid w:val="00D52B09"/>
    <w:rsid w:val="00D558C7"/>
    <w:rsid w:val="00D55E99"/>
    <w:rsid w:val="00D620DC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4460C"/>
    <w:rsid w:val="00E5024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457B"/>
    <w:rsid w:val="00EF6370"/>
    <w:rsid w:val="00F016BF"/>
    <w:rsid w:val="00F03910"/>
    <w:rsid w:val="00F04BBF"/>
    <w:rsid w:val="00F10759"/>
    <w:rsid w:val="00F13926"/>
    <w:rsid w:val="00F139B3"/>
    <w:rsid w:val="00F13F92"/>
    <w:rsid w:val="00F14005"/>
    <w:rsid w:val="00F171FF"/>
    <w:rsid w:val="00F25A79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0458"/>
    <w:rsid w:val="00FA1D98"/>
    <w:rsid w:val="00FA1EC4"/>
    <w:rsid w:val="00FB0637"/>
    <w:rsid w:val="00FB3813"/>
    <w:rsid w:val="00FB3F6A"/>
    <w:rsid w:val="00FB46A3"/>
    <w:rsid w:val="00FC40AF"/>
    <w:rsid w:val="00FC6D5F"/>
    <w:rsid w:val="00FD1DC4"/>
    <w:rsid w:val="00FF00F7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8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Updated_SPFTGasTemplate</Template>
  <TotalTime>4</TotalTime>
  <Pages>3</Pages>
  <Words>585</Words>
  <Characters>3336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suresh.m</cp:lastModifiedBy>
  <cp:revision>5</cp:revision>
  <dcterms:created xsi:type="dcterms:W3CDTF">2014-02-25T10:31:00Z</dcterms:created>
  <dcterms:modified xsi:type="dcterms:W3CDTF">2014-02-25T10:41:00Z</dcterms:modified>
</cp:coreProperties>
</file>