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bookmarkStart w:id="0" w:name="_GoBack"/>
      <w:bookmarkEnd w:id="0"/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644263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8461C8" w:rsidRDefault="008461C8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RDefault="008E5AC7" w:rsidP="00954FE5">
      <w:bookmarkStart w:id="1" w:name="CONTEUDOPRINCIPAL"/>
      <w:bookmarkEnd w:id="1"/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0"/>
        <w:gridCol w:w="5098"/>
      </w:tblGrid>
      <w:tr w:rsidR="009E6743" w:rsidRPr="00BD25BE" w:rsidTr="00B57964">
        <w:trPr>
          <w:cantSplit/>
        </w:trPr>
        <w:tc>
          <w:tcPr>
            <w:tcW w:w="10008" w:type="dxa"/>
            <w:gridSpan w:val="2"/>
          </w:tcPr>
          <w:p w:rsidR="00FA7AF4" w:rsidRPr="005E575D" w:rsidRDefault="00FA7AF4" w:rsidP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="009E6743" w:rsidRPr="009310F7" w:rsidRDefault="009E6743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B57964">
        <w:trPr>
          <w:cantSplit/>
        </w:trPr>
        <w:tc>
          <w:tcPr>
            <w:tcW w:w="10008" w:type="dxa"/>
            <w:gridSpan w:val="2"/>
          </w:tcPr>
          <w:p w:rsidR="008E5AC7" w:rsidRPr="009310F7" w:rsidRDefault="008E5AC7" w:rsidP="001445F2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8E5AC7" w:rsidRPr="00BD25BE" w:rsidTr="00B57964">
        <w:trPr>
          <w:cantSplit/>
          <w:trHeight w:val="188"/>
        </w:trPr>
        <w:tc>
          <w:tcPr>
            <w:tcW w:w="4910" w:type="dxa"/>
            <w:shd w:val="clear" w:color="auto" w:fill="auto"/>
            <w:vAlign w:val="bottom"/>
          </w:tcPr>
          <w:p w:rsidR="008E5AC7" w:rsidRPr="00BD25BE" w:rsidRDefault="00A97CD7" w:rsidP="00E812E4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D65E35" w:rsidP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="008E5AC7" w:rsidRPr="00BD25BE" w:rsidTr="00B57964">
        <w:trPr>
          <w:cantSplit/>
          <w:trHeight w:val="188"/>
        </w:trPr>
        <w:tc>
          <w:tcPr>
            <w:tcW w:w="4910" w:type="dxa"/>
            <w:shd w:val="clear" w:color="auto" w:fill="auto"/>
            <w:vAlign w:val="center"/>
          </w:tcPr>
          <w:p w:rsidR="008E5AC7" w:rsidRPr="004507D7" w:rsidRDefault="00D37008" w:rsidP="0031449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8E5AC7" w:rsidRPr="004507D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4507D7" w:rsidRDefault="00E30628" w:rsidP="00314496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="00D37008"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="008E5AC7" w:rsidRPr="004507D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8E5AC7" w:rsidRPr="00BD25BE" w:rsidTr="00B57964">
        <w:trPr>
          <w:cantSplit/>
          <w:trHeight w:val="238"/>
        </w:trPr>
        <w:tc>
          <w:tcPr>
            <w:tcW w:w="4910" w:type="dxa"/>
            <w:shd w:val="clear" w:color="auto" w:fill="auto"/>
            <w:vAlign w:val="bottom"/>
          </w:tcPr>
          <w:p w:rsidR="008E5AC7" w:rsidRPr="00BD25BE" w:rsidRDefault="00A97CD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="008E5AC7" w:rsidRPr="00556DFD">
              <w:rPr>
                <w:bCs/>
                <w:sz w:val="20"/>
                <w:szCs w:val="20"/>
              </w:rPr>
              <w:t>[#EntityName#]</w:t>
            </w:r>
            <w:r w:rsidR="008E5AC7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8E5AC7" w:rsidRPr="00556DFD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="008E5AC7" w:rsidRPr="00556DFD">
              <w:rPr>
                <w:bCs/>
                <w:sz w:val="20"/>
                <w:szCs w:val="20"/>
              </w:rPr>
              <w:t>[#TechnicoName#]</w:t>
            </w:r>
          </w:p>
          <w:p w:rsidR="008E5AC7" w:rsidRPr="00BD25BE" w:rsidRDefault="00715935" w:rsidP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</w:t>
            </w:r>
            <w:r w:rsidR="000C17C8" w:rsidRPr="000C17C8">
              <w:rPr>
                <w:bCs/>
                <w:sz w:val="20"/>
                <w:szCs w:val="20"/>
              </w:rPr>
              <w:t>Licença</w:t>
            </w:r>
            <w:r w:rsidR="000C17C8">
              <w:rPr>
                <w:bCs/>
                <w:sz w:val="20"/>
                <w:szCs w:val="20"/>
              </w:rPr>
              <w:t xml:space="preserve"> -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8E5AC7"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8E5AC7" w:rsidRPr="00BD25BE" w:rsidTr="00B57964">
        <w:trPr>
          <w:cantSplit/>
          <w:trHeight w:val="237"/>
        </w:trPr>
        <w:tc>
          <w:tcPr>
            <w:tcW w:w="4910" w:type="dxa"/>
            <w:shd w:val="clear" w:color="auto" w:fill="auto"/>
            <w:vAlign w:val="bottom"/>
          </w:tcPr>
          <w:p w:rsidR="008E5AC7" w:rsidRPr="00556DFD" w:rsidRDefault="008E5AC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8E5AC7" w:rsidRPr="00556DFD" w:rsidRDefault="008E5AC7" w:rsidP="00F71E7A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E5AC7" w:rsidRPr="002B6A19" w:rsidTr="00B57964">
        <w:trPr>
          <w:cantSplit/>
          <w:trHeight w:val="215"/>
        </w:trPr>
        <w:tc>
          <w:tcPr>
            <w:tcW w:w="4910" w:type="dxa"/>
            <w:shd w:val="clear" w:color="auto" w:fill="auto"/>
            <w:vAlign w:val="bottom"/>
          </w:tcPr>
          <w:p w:rsidR="008E5AC7" w:rsidRPr="00BD25BE" w:rsidRDefault="009D7E70" w:rsidP="001445F2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8E5AC7"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2B6A19" w:rsidRDefault="002B6A19" w:rsidP="0071593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2B6A1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                              </w:t>
            </w:r>
            <w:sdt>
              <w:sdtPr>
                <w:alias w:val="LD_InspectionDate"/>
                <w:tag w:val="LD_InspectionDate"/>
                <w:id w:val="873349690"/>
                <w:placeholder>
                  <w:docPart w:val="C343ADDCEEA7418185244B87FA4C63AA"/>
                </w:placeholder>
                <w:temporary/>
                <w:showingPlcHdr/>
              </w:sdtPr>
              <w:sdtContent>
                <w:r w:rsidRPr="006B200B">
                  <w:rPr>
                    <w:rStyle w:val="PlaceholderText"/>
                    <w:lang w:val="en-US"/>
                  </w:rPr>
                  <w:t>Click here to enter text.</w:t>
                </w:r>
              </w:sdtContent>
            </w:sdt>
          </w:p>
        </w:tc>
      </w:tr>
      <w:tr w:rsidR="008E5AC7" w:rsidRPr="00BD25BE" w:rsidTr="00B57964">
        <w:trPr>
          <w:cantSplit/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8E5AC7" w:rsidRPr="005E575D" w:rsidRDefault="008E5AC7" w:rsidP="001445F2">
            <w:pPr>
              <w:rPr>
                <w:bCs/>
                <w:sz w:val="20"/>
                <w:szCs w:val="20"/>
              </w:rPr>
            </w:pPr>
            <w:r w:rsidRPr="002B6A19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AB7F09">
              <w:rPr>
                <w:bCs/>
                <w:sz w:val="20"/>
                <w:szCs w:val="20"/>
              </w:rPr>
              <w:t>IM098 - Relatório PDF de Inspecção a Instalação de gás (17-03-2014)</w:t>
            </w:r>
          </w:p>
        </w:tc>
      </w:tr>
      <w:tr w:rsidR="008E5AC7" w:rsidRPr="00BD25BE" w:rsidTr="00B57964">
        <w:trPr>
          <w:cantSplit/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8E5AC7" w:rsidRPr="005E575D" w:rsidRDefault="008E5AC7" w:rsidP="001445F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8E5AC7" w:rsidRDefault="008E5AC7" w:rsidP="00954FE5"/>
    <w:sectPr w:rsidR="008E5AC7" w:rsidSect="0082774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C06" w:rsidRDefault="00D31C06" w:rsidP="002F5558">
      <w:r>
        <w:separator/>
      </w:r>
    </w:p>
  </w:endnote>
  <w:endnote w:type="continuationSeparator" w:id="1">
    <w:p w:rsidR="00D31C06" w:rsidRDefault="00D31C06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2580859"/>
      <w:docPartObj>
        <w:docPartGallery w:val="Page Numbers (Bottom of Page)"/>
        <w:docPartUnique/>
      </w:docPartObj>
    </w:sdtPr>
    <w:sdtContent>
      <w:p w:rsidR="004D1913" w:rsidRDefault="0082138F" w:rsidP="004D1913">
        <w:pPr>
          <w:pStyle w:val="Footer"/>
        </w:pPr>
      </w:p>
    </w:sdtContent>
  </w:sdt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F76F6A" w:rsidRPr="00827741" w:rsidRDefault="00F76F6A" w:rsidP="00F76F6A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F76F6A" w:rsidRDefault="00F76F6A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F76F6A" w:rsidRPr="00827741" w:rsidRDefault="00F76F6A" w:rsidP="00F76F6A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F76F6A" w:rsidTr="0073287C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F76F6A" w:rsidRPr="00827741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F76F6A" w:rsidRPr="00827741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F76F6A" w:rsidTr="0073287C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F76F6A" w:rsidRDefault="00F76F6A" w:rsidP="0073287C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BA1265" w:rsidRDefault="0082138F" w:rsidP="00BA1265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A1265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7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BA1265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BA1265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7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:rsidR="00827741" w:rsidRDefault="00827741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82138F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7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7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3C1640" w:rsidRPr="00827741" w:rsidRDefault="003C1640" w:rsidP="003C1640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3C1640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4D1913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4D1913" w:rsidRPr="00827741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4D1913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Default="004D1913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A42DA2" w:rsidRDefault="0082138F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7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C17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C06" w:rsidRDefault="00D31C06" w:rsidP="002F5558">
      <w:r>
        <w:separator/>
      </w:r>
    </w:p>
  </w:footnote>
  <w:footnote w:type="continuationSeparator" w:id="1">
    <w:p w:rsidR="00D31C06" w:rsidRDefault="00D31C06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BD1F24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0D27"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AA2AD8" w:rsidP="00745317">
          <w:pPr>
            <w:pStyle w:val="Header"/>
            <w:jc w:val="right"/>
          </w:pPr>
          <w:r w:rsidRPr="00AA2AD8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23091B" w:rsidP="00D013BB">
          <w:pPr>
            <w:pStyle w:val="Header"/>
          </w:pPr>
          <w:r w:rsidRPr="0023091B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C34E1" w:rsidRPr="008C34E1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8C34E1" w:rsidP="008B2667">
          <w:pPr>
            <w:pStyle w:val="Header"/>
            <w:jc w:val="right"/>
          </w:pPr>
          <w:r w:rsidRPr="008C34E1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7C8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7FC"/>
    <w:rsid w:val="00122C26"/>
    <w:rsid w:val="00122FEE"/>
    <w:rsid w:val="00124C7F"/>
    <w:rsid w:val="00130327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E7B42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67682"/>
    <w:rsid w:val="00276A64"/>
    <w:rsid w:val="0027745D"/>
    <w:rsid w:val="002816A9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B6A19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4496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7C79"/>
    <w:rsid w:val="00400715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42C0"/>
    <w:rsid w:val="004D5D59"/>
    <w:rsid w:val="004D6EE8"/>
    <w:rsid w:val="004D7A63"/>
    <w:rsid w:val="004E193C"/>
    <w:rsid w:val="004E557C"/>
    <w:rsid w:val="004F7FA7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3257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4A3E"/>
    <w:rsid w:val="006F61DA"/>
    <w:rsid w:val="006F722B"/>
    <w:rsid w:val="006F790E"/>
    <w:rsid w:val="0070538B"/>
    <w:rsid w:val="00712B14"/>
    <w:rsid w:val="00715935"/>
    <w:rsid w:val="0072579E"/>
    <w:rsid w:val="00727CC5"/>
    <w:rsid w:val="007350DD"/>
    <w:rsid w:val="00736FAA"/>
    <w:rsid w:val="007421FF"/>
    <w:rsid w:val="00745317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138F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71D66"/>
    <w:rsid w:val="009755A1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4473"/>
    <w:rsid w:val="00A13318"/>
    <w:rsid w:val="00A153A6"/>
    <w:rsid w:val="00A15C93"/>
    <w:rsid w:val="00A25B52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47E0"/>
    <w:rsid w:val="00B50772"/>
    <w:rsid w:val="00B57964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74DF"/>
    <w:rsid w:val="00BB02C1"/>
    <w:rsid w:val="00BB4F51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1840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22B5D"/>
    <w:rsid w:val="00D26C7F"/>
    <w:rsid w:val="00D31C06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12E4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4BBF"/>
    <w:rsid w:val="00F10759"/>
    <w:rsid w:val="00F12360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1E7A"/>
    <w:rsid w:val="00F727B5"/>
    <w:rsid w:val="00F76F6A"/>
    <w:rsid w:val="00F82A10"/>
    <w:rsid w:val="00F90CD6"/>
    <w:rsid w:val="00F90F67"/>
    <w:rsid w:val="00F92E5B"/>
    <w:rsid w:val="00F93471"/>
    <w:rsid w:val="00F93C7E"/>
    <w:rsid w:val="00F9507D"/>
    <w:rsid w:val="00F96DB1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343ADDCEEA7418185244B87FA4C63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673BE-A22A-473D-A344-487448D25332}"/>
      </w:docPartPr>
      <w:docPartBody>
        <w:p w:rsidR="00000000" w:rsidRDefault="007400AC" w:rsidP="007400AC">
          <w:pPr>
            <w:pStyle w:val="C343ADDCEEA7418185244B87FA4C63AA"/>
          </w:pPr>
          <w:r w:rsidRPr="003667B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400AC"/>
    <w:rsid w:val="007400AC"/>
    <w:rsid w:val="0089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0AC"/>
    <w:rPr>
      <w:color w:val="808080"/>
    </w:rPr>
  </w:style>
  <w:style w:type="paragraph" w:customStyle="1" w:styleId="C343ADDCEEA7418185244B87FA4C63AA">
    <w:name w:val="C343ADDCEEA7418185244B87FA4C63AA"/>
    <w:rsid w:val="007400A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62DA4-301B-4A22-ACF3-26DD0A04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Inspeccoes ESP Demo template</Template>
  <TotalTime>954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srihari.r</cp:lastModifiedBy>
  <cp:revision>95</cp:revision>
  <dcterms:created xsi:type="dcterms:W3CDTF">2014-02-25T10:31:00Z</dcterms:created>
  <dcterms:modified xsi:type="dcterms:W3CDTF">2014-10-21T05:26:00Z</dcterms:modified>
</cp:coreProperties>
</file>