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Pr="005E575D" w:rsidR="009015F2" w:rsidP="009015F2" w:rsidRDefault="009015F2">
      <w:pPr>
        <w:pStyle w:val="Header"/>
        <w:jc w:val="center"/>
        <w:rPr>
          <w:sz w:val="20"/>
          <w:szCs w:val="20"/>
        </w:rPr>
      </w:pPr>
      <w:bookmarkStart w:name="_GoBack" w:id="0"/>
      <w:bookmarkEnd w:id="0"/>
      <w:r w:rsidRPr="005E575D">
        <w:rPr>
          <w:sz w:val="20"/>
          <w:szCs w:val="20"/>
        </w:rPr>
        <w:t>Relatório de Inspecção – Instalações de Gás</w:t>
      </w:r>
    </w:p>
    <w:p w:rsidRPr="005E575D" w:rsidR="009015F2" w:rsidP="005360C4" w:rsidRDefault="009015F2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Pr="00E4460C" w:rsidR="00E4460C">
        <w:rPr>
          <w:sz w:val="20"/>
          <w:szCs w:val="20"/>
        </w:rPr>
        <w:t>[#InspectionNo#]</w:t>
      </w:r>
    </w:p>
    <w:p w:rsidRPr="005E575D" w:rsidR="009015F2" w:rsidP="005360C4" w:rsidRDefault="009015F2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Pr="00E4460C" w:rsidR="00E4460C">
        <w:rPr>
          <w:b/>
          <w:sz w:val="20"/>
          <w:szCs w:val="20"/>
        </w:rPr>
        <w:t xml:space="preserve">Inspecção </w:t>
      </w:r>
      <w:r w:rsidRPr="009E7DC6" w:rsidR="009E7DC6">
        <w:rPr>
          <w:b/>
          <w:sz w:val="20"/>
          <w:szCs w:val="20"/>
        </w:rPr>
        <w:t>[#Result#]</w:t>
      </w:r>
    </w:p>
    <w:p w:rsidRPr="005E575D" w:rsidR="009015F2" w:rsidP="00B17EA6" w:rsidRDefault="009015F2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none" w:color="auto" w:sz="0" w:space="0"/>
        </w:tblBorders>
        <w:tblLook w:val="04A0"/>
      </w:tblPr>
      <w:tblGrid>
        <w:gridCol w:w="4518"/>
        <w:gridCol w:w="5490"/>
      </w:tblGrid>
      <w:tr w:rsidRPr="005E575D" w:rsidR="009015F2" w:rsidTr="005E575D">
        <w:trPr>
          <w:trHeight w:val="197"/>
        </w:trPr>
        <w:tc>
          <w:tcPr>
            <w:tcW w:w="4518" w:type="dxa"/>
            <w:vAlign w:val="center"/>
          </w:tcPr>
          <w:p w:rsidRPr="005E575D" w:rsidR="009015F2" w:rsidP="00B17EA6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Pr="005E575D" w:rsidR="009015F2" w:rsidP="00B17EA6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Pr="005E575D" w:rsidR="009015F2" w:rsidP="00B17EA6" w:rsidRDefault="009015F2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336"/>
        <w:gridCol w:w="1668"/>
        <w:gridCol w:w="1668"/>
        <w:gridCol w:w="3336"/>
      </w:tblGrid>
      <w:tr w:rsidRPr="005E575D" w:rsidR="009015F2" w:rsidTr="00CF7192">
        <w:trPr>
          <w:trHeight w:val="262" w:hRule="exact"/>
        </w:trPr>
        <w:tc>
          <w:tcPr>
            <w:tcW w:w="3336" w:type="dxa"/>
            <w:vAlign w:val="center"/>
          </w:tcPr>
          <w:p w:rsidRPr="005E575D" w:rsidR="009015F2" w:rsidP="00B17EA6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Pr="005E575D" w:rsidR="009015F2" w:rsidP="00B17EA6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Pr="002A7DF4" w:rsidR="002A7DF4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Pr="005E575D" w:rsidR="009015F2" w:rsidP="00B17EA6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Pr="005E575D" w:rsidR="00C27605" w:rsidTr="00CF7192">
        <w:trPr>
          <w:trHeight w:val="271" w:hRule="exact"/>
        </w:trPr>
        <w:tc>
          <w:tcPr>
            <w:tcW w:w="5004" w:type="dxa"/>
            <w:gridSpan w:val="2"/>
            <w:vAlign w:val="center"/>
          </w:tcPr>
          <w:p w:rsidRPr="005E575D" w:rsidR="00C27605" w:rsidP="00B17EA6" w:rsidRDefault="00C27605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C27605" w:rsidP="00B17EA6" w:rsidRDefault="00C27605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Termo   : [#TermLiability#]</w:t>
            </w:r>
          </w:p>
        </w:tc>
      </w:tr>
      <w:tr w:rsidRPr="005E575D" w:rsidR="009015F2" w:rsidTr="00CF7192">
        <w:trPr>
          <w:trHeight w:val="253" w:hRule="exact"/>
        </w:trPr>
        <w:tc>
          <w:tcPr>
            <w:tcW w:w="5004" w:type="dxa"/>
            <w:gridSpan w:val="2"/>
            <w:vAlign w:val="center"/>
          </w:tcPr>
          <w:p w:rsidRPr="005E575D" w:rsidR="009015F2" w:rsidP="00B17EA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Pr="005E575D" w:rsidR="009015F2">
              <w:rPr>
                <w:sz w:val="20"/>
                <w:szCs w:val="20"/>
              </w:rPr>
              <w:t>: [#Distributor#]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9015F2" w:rsidP="00C27605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Id.Fornecimento: [#ConsumerNumber#]</w:t>
            </w:r>
          </w:p>
        </w:tc>
      </w:tr>
    </w:tbl>
    <w:p w:rsidRPr="005E575D" w:rsidR="009015F2" w:rsidP="00B17EA6" w:rsidRDefault="009015F2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192"/>
        <w:gridCol w:w="3306"/>
        <w:gridCol w:w="3510"/>
      </w:tblGrid>
      <w:tr w:rsidRPr="005E575D" w:rsidR="009015F2" w:rsidTr="005E575D">
        <w:trPr>
          <w:trHeight w:val="235" w:hRule="exact"/>
        </w:trPr>
        <w:tc>
          <w:tcPr>
            <w:tcW w:w="3192" w:type="dxa"/>
            <w:vAlign w:val="bottom"/>
          </w:tcPr>
          <w:p w:rsidRPr="005E575D" w:rsidR="009015F2" w:rsidP="00B17EA6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Pr="005E575D" w:rsidR="009015F2" w:rsidP="00B17EA6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Pr="005E575D" w:rsidR="009015F2" w:rsidP="00B17EA6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Pr="005E575D" w:rsidR="009015F2" w:rsidTr="005E575D">
        <w:trPr>
          <w:trHeight w:val="262" w:hRule="exact"/>
        </w:trPr>
        <w:tc>
          <w:tcPr>
            <w:tcW w:w="3192" w:type="dxa"/>
            <w:vAlign w:val="bottom"/>
          </w:tcPr>
          <w:p w:rsidRPr="005E575D" w:rsidR="009015F2" w:rsidP="00B17EA6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Pr="005E575D" w:rsidR="009015F2" w:rsidP="00B17EA6" w:rsidRDefault="00F62119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Pr="005E575D" w:rsidR="009015F2" w:rsidP="00B17EA6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Pr="00C27605" w:rsidR="00C27605">
              <w:rPr>
                <w:sz w:val="20"/>
                <w:szCs w:val="20"/>
              </w:rPr>
              <w:t>[#InspectionTime#]</w:t>
            </w:r>
          </w:p>
        </w:tc>
      </w:tr>
    </w:tbl>
    <w:p w:rsidRPr="005E575D" w:rsidR="009015F2" w:rsidP="00B17EA6" w:rsidRDefault="00983423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Pr="005E575D" w:rsidR="009015F2">
        <w:rPr>
          <w:b/>
          <w:bCs/>
          <w:sz w:val="20"/>
          <w:szCs w:val="20"/>
        </w:rPr>
        <w:t xml:space="preserve"> </w:t>
      </w:r>
      <w:r w:rsidRPr="005E575D" w:rsidR="009015F2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5E575D">
        <w:trPr>
          <w:trHeight w:val="224"/>
        </w:trPr>
        <w:tc>
          <w:tcPr>
            <w:tcW w:w="10008" w:type="dxa"/>
            <w:vAlign w:val="center"/>
          </w:tcPr>
          <w:p w:rsidRPr="00761D5B" w:rsidR="009015F2" w:rsidP="00761D5B" w:rsidRDefault="009015F2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5E575D">
        <w:trPr>
          <w:trHeight w:val="188"/>
        </w:trPr>
        <w:tc>
          <w:tcPr>
            <w:tcW w:w="10008" w:type="dxa"/>
            <w:vAlign w:val="center"/>
          </w:tcPr>
          <w:p w:rsidRPr="00761D5B" w:rsidR="009015F2" w:rsidP="00761D5B" w:rsidRDefault="009015F2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Pr="005E575D" w:rsidR="00B73717" w:rsidP="00B73717" w:rsidRDefault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[#FluidUsed#]</w:t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9782"/>
      </w:tblGrid>
      <w:tr w:rsidRPr="005E575D" w:rsidR="00B73717" w:rsidTr="00B73717">
        <w:trPr>
          <w:trHeight w:val="117"/>
        </w:trPr>
        <w:tc>
          <w:tcPr>
            <w:tcW w:w="9782" w:type="dxa"/>
            <w:vAlign w:val="center"/>
          </w:tcPr>
          <w:p w:rsidRPr="00B73717" w:rsidR="00B73717" w:rsidP="00644263" w:rsidRDefault="00CC66EE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</w:t>
            </w:r>
            <w:r w:rsidRPr="00416910" w:rsidR="00926A44">
              <w:rPr>
                <w:bCs/>
                <w:sz w:val="20"/>
                <w:szCs w:val="20"/>
              </w:rPr>
              <w:t>#]</w:t>
            </w:r>
          </w:p>
        </w:tc>
      </w:tr>
    </w:tbl>
    <w:p w:rsidR="00B73717" w:rsidP="00B17EA6" w:rsidRDefault="00B73717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Pr="00B73717" w:rsidR="00B73717" w:rsidP="00B17EA6" w:rsidRDefault="00B73717">
      <w:pPr>
        <w:contextualSpacing/>
        <w:rPr>
          <w:bCs/>
          <w:sz w:val="20"/>
          <w:szCs w:val="20"/>
        </w:rPr>
      </w:pPr>
      <w:r w:rsidRPr="00B73717">
        <w:rPr>
          <w:bCs/>
          <w:sz w:val="20"/>
          <w:szCs w:val="20"/>
        </w:rPr>
        <w:t>[#EmptyText#]</w:t>
      </w:r>
    </w:p>
    <w:p w:rsidR="00B73717" w:rsidP="00B73717" w:rsidRDefault="00CC66EE">
      <w:pPr>
        <w:contextualSpacing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[#CustomTable1</w:t>
      </w:r>
      <w:r w:rsidRPr="00416910" w:rsidR="00926A44">
        <w:rPr>
          <w:bCs/>
          <w:sz w:val="20"/>
          <w:szCs w:val="20"/>
        </w:rPr>
        <w:t>#]</w:t>
      </w:r>
    </w:p>
    <w:p w:rsidRPr="005E575D" w:rsidR="009015F2" w:rsidP="00B17EA6" w:rsidRDefault="00F016BF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Pr="005E575D" w:rsidR="009015F2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D72F7D">
        <w:trPr>
          <w:trHeight w:val="206"/>
        </w:trPr>
        <w:tc>
          <w:tcPr>
            <w:tcW w:w="10008" w:type="dxa"/>
            <w:vAlign w:val="center"/>
          </w:tcPr>
          <w:p w:rsidRPr="005E575D" w:rsidR="009015F2" w:rsidP="00B17EA6" w:rsidRDefault="009015F2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5E575D">
        <w:tc>
          <w:tcPr>
            <w:tcW w:w="10008" w:type="dxa"/>
            <w:vAlign w:val="center"/>
          </w:tcPr>
          <w:p w:rsidRPr="005E575D" w:rsidR="009015F2" w:rsidP="00B17EA6" w:rsidRDefault="00CB2BD7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9341C0">
        <w:tc>
          <w:tcPr>
            <w:tcW w:w="10008" w:type="dxa"/>
          </w:tcPr>
          <w:p w:rsidRPr="005E575D" w:rsidR="009015F2" w:rsidP="00B17EA6" w:rsidRDefault="009015F2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453FA2" w:rsidP="00DB252F" w:rsidRDefault="00453FA2">
      <w:pPr>
        <w:rPr>
          <w:b/>
          <w:sz w:val="20"/>
          <w:szCs w:val="20"/>
        </w:rPr>
      </w:pPr>
    </w:p>
    <w:p w:rsidR="008461C8" w:rsidP="00DB252F" w:rsidRDefault="008461C8">
      <w:pPr>
        <w:rPr>
          <w:b/>
          <w:sz w:val="20"/>
          <w:szCs w:val="20"/>
        </w:rPr>
      </w:pPr>
    </w:p>
    <w:p w:rsidR="00181A9D" w:rsidP="00DB252F" w:rsidRDefault="00181A9D">
      <w:pPr>
        <w:rPr>
          <w:b/>
          <w:sz w:val="20"/>
          <w:szCs w:val="20"/>
        </w:rPr>
      </w:pPr>
    </w:p>
    <w:p w:rsidR="00181A9D" w:rsidP="00DB252F" w:rsidRDefault="00181A9D">
      <w:pPr>
        <w:rPr>
          <w:b/>
          <w:sz w:val="20"/>
          <w:szCs w:val="20"/>
        </w:rPr>
      </w:pPr>
    </w:p>
    <w:p w:rsidR="00181A9D" w:rsidP="00DB252F" w:rsidRDefault="00181A9D">
      <w:pPr>
        <w:rPr>
          <w:b/>
          <w:sz w:val="20"/>
          <w:szCs w:val="20"/>
        </w:rPr>
      </w:pPr>
    </w:p>
    <w:p w:rsidR="00181A9D" w:rsidP="00DB252F" w:rsidRDefault="00181A9D">
      <w:pPr>
        <w:rPr>
          <w:b/>
          <w:sz w:val="20"/>
          <w:szCs w:val="20"/>
        </w:rPr>
      </w:pPr>
    </w:p>
    <w:p w:rsidR="00181A9D" w:rsidP="00DB252F" w:rsidRDefault="00181A9D">
      <w:pPr>
        <w:rPr>
          <w:b/>
          <w:sz w:val="20"/>
          <w:szCs w:val="20"/>
        </w:rPr>
      </w:pPr>
    </w:p>
    <w:p w:rsidR="00181A9D" w:rsidP="00DB252F" w:rsidRDefault="00181A9D">
      <w:pPr>
        <w:rPr>
          <w:b/>
          <w:sz w:val="20"/>
          <w:szCs w:val="20"/>
        </w:rPr>
      </w:pPr>
    </w:p>
    <w:p w:rsidR="00181A9D" w:rsidP="00DB252F" w:rsidRDefault="00181A9D">
      <w:pPr>
        <w:rPr>
          <w:b/>
          <w:sz w:val="20"/>
          <w:szCs w:val="20"/>
        </w:rPr>
      </w:pPr>
    </w:p>
    <w:p w:rsidR="00181A9D" w:rsidP="00DB252F" w:rsidRDefault="00181A9D">
      <w:pPr>
        <w:rPr>
          <w:b/>
          <w:sz w:val="20"/>
          <w:szCs w:val="20"/>
        </w:rPr>
      </w:pPr>
    </w:p>
    <w:p w:rsidR="00181A9D" w:rsidP="00DB252F" w:rsidRDefault="00181A9D">
      <w:pPr>
        <w:rPr>
          <w:b/>
          <w:sz w:val="20"/>
          <w:szCs w:val="20"/>
        </w:rPr>
      </w:pPr>
    </w:p>
    <w:p w:rsidRPr="00910B13" w:rsidR="00AA66D9" w:rsidP="00910B13" w:rsidRDefault="00910B13">
      <w:pPr>
        <w:jc w:val="center"/>
        <w:rPr>
          <w:b/>
        </w:rPr>
      </w:pPr>
      <w:r w:rsidRPr="00910B13">
        <w:rPr>
          <w:b/>
        </w:rPr>
        <w:lastRenderedPageBreak/>
        <w:t>Relatório detalhado</w:t>
      </w:r>
    </w:p>
    <w:p w:rsidR="008E5AC7" w:rsidP="00954FE5" w:rsidRDefault="008E5AC7">
      <w:bookmarkStart w:name="CONTEUDOPRINCIPAL" w:id="1"/>
      <w:bookmarkEnd w:id="1"/>
    </w:p>
    <w:tbl>
      <w:tblPr>
        <w:tblStyle w:val="TableGrid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910"/>
        <w:gridCol w:w="5098"/>
      </w:tblGrid>
      <w:tr w:rsidRPr="00BD25BE" w:rsidR="009E6743" w:rsidTr="00B57964">
        <w:trPr>
          <w:cantSplit/>
        </w:trPr>
        <w:tc>
          <w:tcPr>
            <w:tcW w:w="10008" w:type="dxa"/>
            <w:gridSpan w:val="2"/>
          </w:tcPr>
          <w:p w:rsidRPr="005E575D" w:rsidR="00FA7AF4" w:rsidP="00FA7AF4" w:rsidRDefault="00FA7AF4">
            <w:pPr>
              <w:spacing w:before="60"/>
              <w:rPr>
                <w:bCs/>
                <w:sz w:val="20"/>
                <w:szCs w:val="20"/>
              </w:rPr>
            </w:pPr>
            <w:r w:rsidRPr="005E575D">
              <w:rPr>
                <w:b/>
                <w:bCs/>
                <w:sz w:val="20"/>
                <w:szCs w:val="20"/>
              </w:rPr>
              <w:t>Assinaturas</w:t>
            </w:r>
            <w:r w:rsidRPr="005E575D">
              <w:rPr>
                <w:bCs/>
                <w:sz w:val="20"/>
                <w:szCs w:val="20"/>
              </w:rPr>
              <w:t xml:space="preserve"> </w:t>
            </w:r>
          </w:p>
          <w:p w:rsidRPr="009310F7" w:rsidR="009E6743" w:rsidP="001445F2" w:rsidRDefault="009E6743">
            <w:pPr>
              <w:rPr>
                <w:bCs/>
                <w:sz w:val="16"/>
                <w:szCs w:val="16"/>
              </w:rPr>
            </w:pPr>
          </w:p>
        </w:tc>
      </w:tr>
      <w:tr w:rsidRPr="00BD25BE" w:rsidR="008E5AC7" w:rsidTr="00B57964">
        <w:trPr>
          <w:cantSplit/>
        </w:trPr>
        <w:tc>
          <w:tcPr>
            <w:tcW w:w="10008" w:type="dxa"/>
            <w:gridSpan w:val="2"/>
          </w:tcPr>
          <w:p w:rsidRPr="009310F7" w:rsidR="008E5AC7" w:rsidP="001445F2" w:rsidRDefault="008E5AC7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  <w:tr w:rsidRPr="00BD25BE" w:rsidR="008E5AC7" w:rsidTr="00B57964">
        <w:trPr>
          <w:cantSplit/>
          <w:trHeight w:val="188"/>
        </w:trPr>
        <w:tc>
          <w:tcPr>
            <w:tcW w:w="4910" w:type="dxa"/>
            <w:shd w:val="clear" w:color="auto" w:fill="auto"/>
            <w:vAlign w:val="bottom"/>
          </w:tcPr>
          <w:p w:rsidRPr="00BD25BE" w:rsidR="008E5AC7" w:rsidP="00E812E4" w:rsidRDefault="00A97CD7">
            <w:pPr>
              <w:rPr>
                <w:bCs/>
                <w:sz w:val="20"/>
                <w:szCs w:val="20"/>
              </w:rPr>
            </w:pPr>
            <w:r w:rsidRPr="00A97CD7">
              <w:rPr>
                <w:bCs/>
                <w:sz w:val="20"/>
                <w:szCs w:val="20"/>
              </w:rPr>
              <w:t xml:space="preserve">   </w:t>
            </w:r>
            <w:r w:rsidRPr="00BD25BE" w:rsidR="008E5AC7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BD25BE" w:rsidR="008E5AC7" w:rsidP="00D65E35" w:rsidRDefault="00D65E35">
            <w:pPr>
              <w:jc w:val="center"/>
              <w:rPr>
                <w:bCs/>
                <w:sz w:val="20"/>
                <w:szCs w:val="20"/>
              </w:rPr>
            </w:pPr>
            <w:r w:rsidRPr="00B21F0B">
              <w:rPr>
                <w:bCs/>
                <w:sz w:val="20"/>
                <w:szCs w:val="20"/>
              </w:rPr>
              <w:t xml:space="preserve">                             </w:t>
            </w:r>
            <w:r>
              <w:rPr>
                <w:bCs/>
                <w:sz w:val="20"/>
                <w:szCs w:val="20"/>
                <w:u w:val="single"/>
              </w:rPr>
              <w:t>I</w:t>
            </w:r>
            <w:r w:rsidRPr="00BD25BE" w:rsidR="008E5AC7">
              <w:rPr>
                <w:bCs/>
                <w:sz w:val="20"/>
                <w:szCs w:val="20"/>
                <w:u w:val="single"/>
              </w:rPr>
              <w:t>nspector</w:t>
            </w:r>
          </w:p>
        </w:tc>
      </w:tr>
      <w:tr w:rsidRPr="00BD25BE" w:rsidR="008E5AC7" w:rsidTr="00B57964">
        <w:trPr>
          <w:cantSplit/>
          <w:trHeight w:val="188"/>
        </w:trPr>
        <w:tc>
          <w:tcPr>
            <w:tcW w:w="4910" w:type="dxa"/>
            <w:shd w:val="clear" w:color="auto" w:fill="auto"/>
            <w:vAlign w:val="center"/>
          </w:tcPr>
          <w:p w:rsidRPr="004507D7" w:rsidR="008E5AC7" w:rsidP="00314496" w:rsidRDefault="00D37008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4507D7" w:rsidR="008E5AC7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4507D7" w:rsidR="008E5AC7" w:rsidP="00314496" w:rsidRDefault="00E30628">
            <w:pPr>
              <w:jc w:val="right"/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</w:t>
            </w:r>
            <w:r w:rsidRPr="004507D7" w:rsidR="00D37008">
              <w:rPr>
                <w:color w:val="FFFFFF" w:themeColor="background1"/>
                <w:sz w:val="20"/>
                <w:szCs w:val="20"/>
              </w:rPr>
              <w:t xml:space="preserve">                                              </w:t>
            </w:r>
            <w:r w:rsidRPr="004507D7" w:rsidR="008E5AC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Pr="00BD25BE" w:rsidR="008E5AC7" w:rsidTr="00B57964">
        <w:trPr>
          <w:cantSplit/>
          <w:trHeight w:val="238"/>
        </w:trPr>
        <w:tc>
          <w:tcPr>
            <w:tcW w:w="4910" w:type="dxa"/>
            <w:shd w:val="clear" w:color="auto" w:fill="auto"/>
            <w:vAlign w:val="bottom"/>
          </w:tcPr>
          <w:p w:rsidRPr="00BD25BE" w:rsidR="008E5AC7" w:rsidP="001445F2" w:rsidRDefault="00A97CD7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</w:t>
            </w:r>
            <w:r w:rsidRPr="00556DFD" w:rsidR="008E5AC7">
              <w:rPr>
                <w:bCs/>
                <w:sz w:val="20"/>
                <w:szCs w:val="20"/>
              </w:rPr>
              <w:t>[#EntityName#]</w:t>
            </w:r>
            <w:r w:rsidRPr="00BD25BE" w:rsidR="008E5AC7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Pr="00556DFD" w:rsidR="008E5AC7" w:rsidP="00715935" w:rsidRDefault="0071593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</w:t>
            </w:r>
            <w:r w:rsidRPr="00556DFD" w:rsidR="008E5AC7">
              <w:rPr>
                <w:bCs/>
                <w:sz w:val="20"/>
                <w:szCs w:val="20"/>
              </w:rPr>
              <w:t>[#TechnicoName#]</w:t>
            </w:r>
          </w:p>
          <w:p w:rsidRPr="00BD25BE" w:rsidR="008E5AC7" w:rsidP="00715935" w:rsidRDefault="00715935">
            <w:pPr>
              <w:jc w:val="center"/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</w:t>
            </w:r>
            <w:r w:rsidRPr="00556DFD" w:rsidR="008E5AC7">
              <w:rPr>
                <w:bCs/>
                <w:sz w:val="20"/>
                <w:szCs w:val="20"/>
              </w:rPr>
              <w:t xml:space="preserve">[#LicenceNumber#] </w:t>
            </w:r>
          </w:p>
        </w:tc>
      </w:tr>
      <w:tr w:rsidRPr="00BD25BE" w:rsidR="008E5AC7" w:rsidTr="00B57964">
        <w:trPr>
          <w:cantSplit/>
          <w:trHeight w:val="237"/>
        </w:trPr>
        <w:tc>
          <w:tcPr>
            <w:tcW w:w="4910" w:type="dxa"/>
            <w:shd w:val="clear" w:color="auto" w:fill="auto"/>
            <w:vAlign w:val="bottom"/>
          </w:tcPr>
          <w:p w:rsidRPr="00556DFD" w:rsidR="008E5AC7" w:rsidP="001445F2" w:rsidRDefault="008E5AC7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556DFD" w:rsidR="008E5AC7" w:rsidP="00F71E7A" w:rsidRDefault="008E5AC7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Pr="00BD25BE" w:rsidR="008E5AC7" w:rsidTr="00B57964">
        <w:trPr>
          <w:cantSplit/>
          <w:trHeight w:val="215"/>
        </w:trPr>
        <w:tc>
          <w:tcPr>
            <w:tcW w:w="4910" w:type="dxa"/>
            <w:shd w:val="clear" w:color="auto" w:fill="auto"/>
            <w:vAlign w:val="bottom"/>
          </w:tcPr>
          <w:p w:rsidRPr="00BD25BE" w:rsidR="008E5AC7" w:rsidP="001445F2" w:rsidRDefault="009D7E70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Pr="00762644" w:rsidR="008E5AC7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BD25BE" w:rsidR="008E5AC7" w:rsidP="00715935" w:rsidRDefault="0071593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</w:t>
            </w:r>
            <w:r w:rsidRPr="00762644" w:rsidR="008E5AC7">
              <w:rPr>
                <w:sz w:val="20"/>
                <w:szCs w:val="20"/>
              </w:rPr>
              <w:t>[#DateTimeNow#]</w:t>
            </w:r>
          </w:p>
        </w:tc>
      </w:tr>
      <w:tr w:rsidRPr="00BD25BE" w:rsidR="008E5AC7" w:rsidTr="00B57964">
        <w:trPr>
          <w:cantSplit/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Pr="005E575D" w:rsidR="008E5AC7" w:rsidP="001445F2" w:rsidRDefault="008E5AC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Pr="00AB7F09">
              <w:rPr>
                <w:bCs/>
                <w:sz w:val="20"/>
                <w:szCs w:val="20"/>
              </w:rPr>
              <w:t>IM098 - Relatório PDF de Inspecção a Instalação de gás (17-03-2014)</w:t>
            </w:r>
          </w:p>
        </w:tc>
      </w:tr>
      <w:tr w:rsidRPr="00BD25BE" w:rsidR="008E5AC7" w:rsidTr="00B57964">
        <w:trPr>
          <w:cantSplit/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Pr="005E575D" w:rsidR="008E5AC7" w:rsidP="001445F2" w:rsidRDefault="008E5AC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8E5AC7" w:rsidP="00954FE5" w:rsidRDefault="008E5AC7"/>
    <w:sectPr w:rsidR="008E5AC7" w:rsidSect="0082774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16" w:right="720" w:bottom="216" w:left="720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1AE" w:rsidRDefault="008A11AE" w:rsidP="002F5558">
      <w:r>
        <w:separator/>
      </w:r>
    </w:p>
  </w:endnote>
  <w:endnote w:type="continuationSeparator" w:id="0">
    <w:p w:rsidR="008A11AE" w:rsidRDefault="008A11AE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>
    <w:pPr>
      <w:pStyle w:val="Footer"/>
    </w:pPr>
  </w:p>
  <w:p w:rsidR="00F12360" w:rsidRDefault="00F1236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2580859"/>
      <w:docPartObj>
        <w:docPartGallery w:val="Page Numbers (Bottom of Page)"/>
        <w:docPartUnique/>
      </w:docPartObj>
    </w:sdtPr>
    <w:sdtContent>
      <w:p w:rsidR="004D1913" w:rsidRDefault="009F67A9" w:rsidP="004D1913">
        <w:pPr>
          <w:pStyle w:val="Footer"/>
        </w:pPr>
      </w:p>
    </w:sdtContent>
  </w:sdt>
  <w:sdt>
    <w:sdtPr>
      <w:id w:val="-1095478633"/>
      <w:docPartObj>
        <w:docPartGallery w:val="Page Numbers (Bottom of Page)"/>
        <w:docPartUnique/>
      </w:docPartObj>
    </w:sdtPr>
    <w:sdtContent>
      <w:sdt>
        <w:sdtPr>
          <w:id w:val="-1038656063"/>
          <w:docPartObj>
            <w:docPartGallery w:val="Page Numbers (Top of Page)"/>
            <w:docPartUnique/>
          </w:docPartObj>
        </w:sdtPr>
        <w:sdtContent>
          <w:p w:rsidR="00F76F6A" w:rsidRPr="00827741" w:rsidRDefault="00F76F6A" w:rsidP="00F76F6A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 xml:space="preserve">Defeito Crítico = um ou mais defeitos “TIPO I” / dois ou mais defeitos “TIPO II” / três ou mais defeitos“TIPO III”. </w:t>
            </w:r>
          </w:p>
          <w:p w:rsidR="00F76F6A" w:rsidRPr="00827741" w:rsidRDefault="00F76F6A" w:rsidP="00F76F6A">
            <w:pPr>
              <w:jc w:val="both"/>
              <w:rPr>
                <w:sz w:val="20"/>
                <w:szCs w:val="20"/>
              </w:rPr>
            </w:pPr>
            <w:r w:rsidRPr="00827741">
              <w:rPr>
                <w:sz w:val="16"/>
                <w:szCs w:val="16"/>
              </w:rPr>
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</w:r>
          </w:p>
          <w:p w:rsidR="00F76F6A" w:rsidRPr="00827741" w:rsidRDefault="00F76F6A" w:rsidP="00F76F6A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Atividades acreditadas conduzidas a partir da Sede / Lisboa.</w:t>
            </w:r>
          </w:p>
          <w:p w:rsidR="00F76F6A" w:rsidRPr="00827741" w:rsidRDefault="00F76F6A" w:rsidP="00F76F6A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</w:r>
          </w:p>
          <w:p w:rsidR="00F76F6A" w:rsidRDefault="00F76F6A" w:rsidP="00F76F6A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</w:r>
          </w:p>
          <w:p w:rsidR="00F76F6A" w:rsidRPr="00827741" w:rsidRDefault="00F76F6A" w:rsidP="00F76F6A">
            <w:pPr>
              <w:jc w:val="both"/>
              <w:rPr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1728"/>
              <w:gridCol w:w="270"/>
              <w:gridCol w:w="8684"/>
            </w:tblGrid>
            <w:tr w:rsidR="00F76F6A" w:rsidTr="0073287C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  <w:r w:rsidRPr="00827741"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  <w:t>SGS Portugal, S.A.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F76F6A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F76F6A" w:rsidRPr="00827741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Cupertino de Miranda, Lote 6, Pisos 0, 1 e 2, 1600-546 Lisboa, t(+351)217 104 200, f(+351)707 200 329 </w:t>
                  </w:r>
                </w:p>
                <w:p w:rsidR="00F76F6A" w:rsidRPr="00827741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Padre António, 232, Piso 4 – Fração 4.4, 4470-136 Maia, t(+351)229 994 500,f(+351)707 200 329 </w:t>
                  </w:r>
                </w:p>
                <w:p w:rsidR="00F76F6A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  <w:r w:rsidRPr="00827741">
                    <w:rPr>
                      <w:sz w:val="14"/>
                      <w:szCs w:val="14"/>
                    </w:rPr>
                    <w:t>Capital Social 500.000 Euros - Reg. Com. de Lisboa -Contribuinte nº 500 417 660 - Mail: pt.info@sgs.com -Web: www.sgs.pt - Linha SGS: 707 200 747</w:t>
                  </w:r>
                </w:p>
              </w:tc>
            </w:tr>
            <w:tr w:rsidR="00F76F6A" w:rsidTr="0073287C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F76F6A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F76F6A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F76F6A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BA1265" w:rsidRDefault="00BA1265" w:rsidP="00BA1265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79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79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:rsidR="00827741" w:rsidRDefault="00827741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3432"/>
              <w:gridCol w:w="260"/>
              <w:gridCol w:w="6990"/>
            </w:tblGrid>
            <w:tr w:rsidR="00827741" w:rsidTr="00AA1456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Defeito Crítico = um ou mais defeitos “TIPO I” / dois ou mais defeitos “TIPO II” / três ou mais defeitos“TIPO III”. 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F76F6A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/>
                  </w:tblPr>
                  <w:tblGrid>
                    <w:gridCol w:w="957"/>
                    <w:gridCol w:w="227"/>
                    <w:gridCol w:w="2032"/>
                  </w:tblGrid>
                  <w:tr w:rsidR="00F76F6A" w:rsidTr="0073287C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t(+351)217 104 200, f(+351)707 200 329 </w:t>
                        </w:r>
                      </w:p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t(+351)229 994 500,f(+351)707 200 329 </w:t>
                        </w:r>
                      </w:p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>Capital Social 500.000 Euros - Reg. Com. de Lisboa -Contribuinte nº 500 417 660 - Mail: pt.info@sgs.com -Web: www.sgs.pt - Linha SGS: 707 200 747</w:t>
                        </w:r>
                      </w:p>
                    </w:tc>
                  </w:tr>
                  <w:tr w:rsidR="00F76F6A" w:rsidTr="0073287C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827741" w:rsidRP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827741" w:rsidTr="00AA1456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827741" w:rsidRDefault="009F67A9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79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27741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79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13681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 xml:space="preserve">Defeito Crítico = um ou mais defeitos “TIPO I” / dois ou mais defeitos “TIPO II” / três ou mais defeitos“TIPO III”. </w:t>
            </w:r>
          </w:p>
          <w:p w:rsidR="003C1640" w:rsidRPr="00827741" w:rsidRDefault="003C1640" w:rsidP="003C1640">
            <w:pPr>
              <w:jc w:val="both"/>
              <w:rPr>
                <w:sz w:val="20"/>
                <w:szCs w:val="20"/>
              </w:rPr>
            </w:pPr>
            <w:r w:rsidRPr="00827741">
              <w:rPr>
                <w:sz w:val="16"/>
                <w:szCs w:val="16"/>
              </w:rPr>
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Atividades acreditadas conduzidas a partir da Sede / Lisboa.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</w:r>
          </w:p>
          <w:p w:rsidR="003C1640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1728"/>
              <w:gridCol w:w="270"/>
              <w:gridCol w:w="8684"/>
            </w:tblGrid>
            <w:tr w:rsidR="004D1913" w:rsidTr="00827741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  <w:r w:rsidRPr="00827741"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  <w:t>SGS Portugal, S.A.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Cupertino de Miranda, Lote 6, Pisos 0, 1 e 2, 1600-546 Lisboa, t(+351)217 104 200, f(+351)707 200 329 </w:t>
                  </w:r>
                </w:p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Padre António, 232, Piso 4 – Fração 4.4, 4470-136 Maia, t(+351)229 994 500,f(+351)707 200 329 </w:t>
                  </w:r>
                </w:p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  <w:r w:rsidRPr="00827741">
                    <w:rPr>
                      <w:sz w:val="14"/>
                      <w:szCs w:val="14"/>
                    </w:rPr>
                    <w:t>Capital Social 500.000 Euros - Reg. Com. de Lisboa -Contribuinte nº 500 417 660 - Mail: pt.info@sgs.com -Web: www.sgs.pt - Linha SGS: 707 200 747</w:t>
                  </w:r>
                </w:p>
              </w:tc>
            </w:tr>
            <w:tr w:rsidR="004D1913" w:rsidTr="00827741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A42DA2" w:rsidRDefault="009F67A9" w:rsidP="004D1913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796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2DA2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79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1AE" w:rsidRDefault="008A11AE" w:rsidP="002F5558">
      <w:r>
        <w:separator/>
      </w:r>
    </w:p>
  </w:footnote>
  <w:footnote w:type="continuationSeparator" w:id="0">
    <w:p w:rsidR="008A11AE" w:rsidRDefault="008A11AE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317" w:rsidRPr="00C27605" w:rsidRDefault="00BD1F24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>
      <w:rPr>
        <w:rFonts w:ascii="Arial Narrow" w:hAnsi="Arial Narrow"/>
        <w:noProof/>
        <w:sz w:val="18"/>
        <w:szCs w:val="18"/>
        <w:lang w:val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-66675</wp:posOffset>
          </wp:positionH>
          <wp:positionV relativeFrom="paragraph">
            <wp:posOffset>66675</wp:posOffset>
          </wp:positionV>
          <wp:extent cx="1914525" cy="762000"/>
          <wp:effectExtent l="19050" t="0" r="9525" b="0"/>
          <wp:wrapNone/>
          <wp:docPr id="4" name="Picture 7" descr="logo S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G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E0D27" w:rsidRPr="00734B18">
      <w:rPr>
        <w:rFonts w:ascii="Arial Narrow" w:hAnsi="Arial Narrow"/>
        <w:sz w:val="18"/>
        <w:szCs w:val="18"/>
        <w:lang w:val="en-US"/>
      </w:rPr>
      <w:tab/>
    </w:r>
  </w:p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745317" w:rsidTr="00745317">
      <w:trPr>
        <w:trHeight w:val="693"/>
      </w:trPr>
      <w:tc>
        <w:tcPr>
          <w:tcW w:w="1998" w:type="dxa"/>
        </w:tcPr>
        <w:p w:rsidR="00745317" w:rsidRDefault="00745317" w:rsidP="00745317">
          <w:pPr>
            <w:pStyle w:val="Header"/>
          </w:pPr>
        </w:p>
      </w:tc>
      <w:tc>
        <w:tcPr>
          <w:tcW w:w="6570" w:type="dxa"/>
        </w:tcPr>
        <w:p w:rsidR="00745317" w:rsidRDefault="00745317" w:rsidP="00745317">
          <w:pPr>
            <w:pStyle w:val="Header"/>
            <w:jc w:val="center"/>
          </w:pPr>
        </w:p>
        <w:p w:rsidR="00745317" w:rsidRDefault="00745317" w:rsidP="00745317">
          <w:pPr>
            <w:pStyle w:val="Header"/>
            <w:jc w:val="center"/>
          </w:pPr>
        </w:p>
      </w:tc>
      <w:tc>
        <w:tcPr>
          <w:tcW w:w="1530" w:type="dxa"/>
        </w:tcPr>
        <w:p w:rsidR="00745317" w:rsidRDefault="00AA2AD8" w:rsidP="00745317">
          <w:pPr>
            <w:pStyle w:val="Header"/>
            <w:jc w:val="right"/>
          </w:pPr>
          <w:r w:rsidRPr="00AA2AD8">
            <w:rPr>
              <w:noProof/>
              <w:lang w:val="en-US"/>
            </w:rPr>
            <w:drawing>
              <wp:inline distT="0" distB="0" distL="0" distR="0">
                <wp:extent cx="752475" cy="733425"/>
                <wp:effectExtent l="19050" t="0" r="9525" b="0"/>
                <wp:docPr id="8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12360" w:rsidRDefault="00F12360" w:rsidP="0074531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23091B" w:rsidP="00D013BB">
          <w:pPr>
            <w:pStyle w:val="Header"/>
          </w:pPr>
          <w:r w:rsidRPr="0023091B"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-28575</wp:posOffset>
                </wp:positionV>
                <wp:extent cx="1914525" cy="762000"/>
                <wp:effectExtent l="19050" t="0" r="9525" b="0"/>
                <wp:wrapNone/>
                <wp:docPr id="6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8C34E1" w:rsidRPr="008C34E1"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-66676</wp:posOffset>
                </wp:positionH>
                <wp:positionV relativeFrom="paragraph">
                  <wp:posOffset>-114300</wp:posOffset>
                </wp:positionV>
                <wp:extent cx="1914525" cy="762000"/>
                <wp:effectExtent l="19050" t="0" r="9525" b="0"/>
                <wp:wrapNone/>
                <wp:docPr id="7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8C34E1" w:rsidP="008B2667">
          <w:pPr>
            <w:pStyle w:val="Header"/>
            <w:jc w:val="right"/>
          </w:pPr>
          <w:r w:rsidRPr="008C34E1">
            <w:rPr>
              <w:noProof/>
              <w:lang w:val="en-US"/>
            </w:rPr>
            <w:drawing>
              <wp:inline distT="0" distB="0" distL="0" distR="0">
                <wp:extent cx="752475" cy="73342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697E02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59D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36CB"/>
    <w:rsid w:val="000C5FB0"/>
    <w:rsid w:val="000C7FD7"/>
    <w:rsid w:val="000D4F07"/>
    <w:rsid w:val="000D6A61"/>
    <w:rsid w:val="000E74AD"/>
    <w:rsid w:val="000F2A90"/>
    <w:rsid w:val="000F500F"/>
    <w:rsid w:val="001126E5"/>
    <w:rsid w:val="001227FC"/>
    <w:rsid w:val="00122C26"/>
    <w:rsid w:val="00122FEE"/>
    <w:rsid w:val="00124C7F"/>
    <w:rsid w:val="00130327"/>
    <w:rsid w:val="00151B4E"/>
    <w:rsid w:val="00154E71"/>
    <w:rsid w:val="0016050F"/>
    <w:rsid w:val="00162A17"/>
    <w:rsid w:val="001672C1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E7B42"/>
    <w:rsid w:val="001F1750"/>
    <w:rsid w:val="001F1F0B"/>
    <w:rsid w:val="001F3BCB"/>
    <w:rsid w:val="001F5D13"/>
    <w:rsid w:val="001F7D54"/>
    <w:rsid w:val="0021033E"/>
    <w:rsid w:val="00213DA0"/>
    <w:rsid w:val="002179FD"/>
    <w:rsid w:val="002211CF"/>
    <w:rsid w:val="002226D1"/>
    <w:rsid w:val="0023091B"/>
    <w:rsid w:val="002310CB"/>
    <w:rsid w:val="00232A95"/>
    <w:rsid w:val="002330E6"/>
    <w:rsid w:val="0024154F"/>
    <w:rsid w:val="00267682"/>
    <w:rsid w:val="00276A64"/>
    <w:rsid w:val="0027745D"/>
    <w:rsid w:val="002816A9"/>
    <w:rsid w:val="00291F14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E4B07"/>
    <w:rsid w:val="002F3E84"/>
    <w:rsid w:val="002F5558"/>
    <w:rsid w:val="0030094F"/>
    <w:rsid w:val="0030566F"/>
    <w:rsid w:val="00307E55"/>
    <w:rsid w:val="003113E4"/>
    <w:rsid w:val="00314496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A00B4"/>
    <w:rsid w:val="003A2152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7C79"/>
    <w:rsid w:val="00400715"/>
    <w:rsid w:val="00415A84"/>
    <w:rsid w:val="00416910"/>
    <w:rsid w:val="00426CE6"/>
    <w:rsid w:val="00426DF8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1913"/>
    <w:rsid w:val="004D323B"/>
    <w:rsid w:val="004D42C0"/>
    <w:rsid w:val="004D5D59"/>
    <w:rsid w:val="004D6EE8"/>
    <w:rsid w:val="004D7A63"/>
    <w:rsid w:val="004E193C"/>
    <w:rsid w:val="004E557C"/>
    <w:rsid w:val="004F7FA7"/>
    <w:rsid w:val="00502929"/>
    <w:rsid w:val="00503F88"/>
    <w:rsid w:val="005105A4"/>
    <w:rsid w:val="00513112"/>
    <w:rsid w:val="00513AC3"/>
    <w:rsid w:val="0051670E"/>
    <w:rsid w:val="00522AED"/>
    <w:rsid w:val="00525FE9"/>
    <w:rsid w:val="00526E01"/>
    <w:rsid w:val="00527F6F"/>
    <w:rsid w:val="00532BF8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2697"/>
    <w:rsid w:val="005938C5"/>
    <w:rsid w:val="00594606"/>
    <w:rsid w:val="005A073E"/>
    <w:rsid w:val="005B169B"/>
    <w:rsid w:val="005B5592"/>
    <w:rsid w:val="005B6FB5"/>
    <w:rsid w:val="005C2A92"/>
    <w:rsid w:val="005C432A"/>
    <w:rsid w:val="005C46FE"/>
    <w:rsid w:val="005C4A4F"/>
    <w:rsid w:val="005C7904"/>
    <w:rsid w:val="005D44E9"/>
    <w:rsid w:val="005D75A6"/>
    <w:rsid w:val="005E575D"/>
    <w:rsid w:val="005E5BAA"/>
    <w:rsid w:val="005F03C9"/>
    <w:rsid w:val="005F1B70"/>
    <w:rsid w:val="005F6A50"/>
    <w:rsid w:val="005F7544"/>
    <w:rsid w:val="00602130"/>
    <w:rsid w:val="00603CCC"/>
    <w:rsid w:val="00604BE6"/>
    <w:rsid w:val="00606610"/>
    <w:rsid w:val="00611424"/>
    <w:rsid w:val="00611A02"/>
    <w:rsid w:val="0061579E"/>
    <w:rsid w:val="00620536"/>
    <w:rsid w:val="00620D01"/>
    <w:rsid w:val="00621426"/>
    <w:rsid w:val="00622A85"/>
    <w:rsid w:val="0062324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3257"/>
    <w:rsid w:val="0064593D"/>
    <w:rsid w:val="00663422"/>
    <w:rsid w:val="00670454"/>
    <w:rsid w:val="00671B0E"/>
    <w:rsid w:val="00673423"/>
    <w:rsid w:val="00673FF8"/>
    <w:rsid w:val="00677563"/>
    <w:rsid w:val="00681510"/>
    <w:rsid w:val="0068279D"/>
    <w:rsid w:val="00685895"/>
    <w:rsid w:val="0069028A"/>
    <w:rsid w:val="00695818"/>
    <w:rsid w:val="00697E02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F4A3E"/>
    <w:rsid w:val="006F61DA"/>
    <w:rsid w:val="006F722B"/>
    <w:rsid w:val="006F790E"/>
    <w:rsid w:val="0070538B"/>
    <w:rsid w:val="00712B14"/>
    <w:rsid w:val="00715935"/>
    <w:rsid w:val="0072579E"/>
    <w:rsid w:val="00727CC5"/>
    <w:rsid w:val="007350DD"/>
    <w:rsid w:val="00736FAA"/>
    <w:rsid w:val="007421FF"/>
    <w:rsid w:val="00745317"/>
    <w:rsid w:val="0075001A"/>
    <w:rsid w:val="00751302"/>
    <w:rsid w:val="007529AF"/>
    <w:rsid w:val="00752EDE"/>
    <w:rsid w:val="00756532"/>
    <w:rsid w:val="00761D5B"/>
    <w:rsid w:val="00762567"/>
    <w:rsid w:val="00762644"/>
    <w:rsid w:val="00762733"/>
    <w:rsid w:val="007635D9"/>
    <w:rsid w:val="0076378F"/>
    <w:rsid w:val="0077320E"/>
    <w:rsid w:val="007763B0"/>
    <w:rsid w:val="00776927"/>
    <w:rsid w:val="007805AB"/>
    <w:rsid w:val="00782A3D"/>
    <w:rsid w:val="007945F1"/>
    <w:rsid w:val="007A4F68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04CE9"/>
    <w:rsid w:val="0080595F"/>
    <w:rsid w:val="008122EC"/>
    <w:rsid w:val="00814D8A"/>
    <w:rsid w:val="0081559A"/>
    <w:rsid w:val="00816C81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E7"/>
    <w:rsid w:val="0085642F"/>
    <w:rsid w:val="008615F5"/>
    <w:rsid w:val="00862CB5"/>
    <w:rsid w:val="00867684"/>
    <w:rsid w:val="0087199B"/>
    <w:rsid w:val="0087313E"/>
    <w:rsid w:val="00882045"/>
    <w:rsid w:val="008830F5"/>
    <w:rsid w:val="0088520B"/>
    <w:rsid w:val="008869E9"/>
    <w:rsid w:val="008945F2"/>
    <w:rsid w:val="00895444"/>
    <w:rsid w:val="008A11AE"/>
    <w:rsid w:val="008A2FE9"/>
    <w:rsid w:val="008A3877"/>
    <w:rsid w:val="008A5133"/>
    <w:rsid w:val="008B08FF"/>
    <w:rsid w:val="008B2667"/>
    <w:rsid w:val="008B7C71"/>
    <w:rsid w:val="008B7F24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4FE5"/>
    <w:rsid w:val="0095566D"/>
    <w:rsid w:val="00963F83"/>
    <w:rsid w:val="0096763D"/>
    <w:rsid w:val="00967A71"/>
    <w:rsid w:val="00971D66"/>
    <w:rsid w:val="009755A1"/>
    <w:rsid w:val="00983423"/>
    <w:rsid w:val="009844B8"/>
    <w:rsid w:val="00991A48"/>
    <w:rsid w:val="009971F7"/>
    <w:rsid w:val="009A021E"/>
    <w:rsid w:val="009A0454"/>
    <w:rsid w:val="009A5185"/>
    <w:rsid w:val="009A5832"/>
    <w:rsid w:val="009B0A94"/>
    <w:rsid w:val="009B1A56"/>
    <w:rsid w:val="009B2D03"/>
    <w:rsid w:val="009B5F3F"/>
    <w:rsid w:val="009C47CB"/>
    <w:rsid w:val="009C5071"/>
    <w:rsid w:val="009C5187"/>
    <w:rsid w:val="009D7E70"/>
    <w:rsid w:val="009E3739"/>
    <w:rsid w:val="009E47F7"/>
    <w:rsid w:val="009E5ABE"/>
    <w:rsid w:val="009E6743"/>
    <w:rsid w:val="009E7DC6"/>
    <w:rsid w:val="009F09AE"/>
    <w:rsid w:val="009F67A9"/>
    <w:rsid w:val="009F6883"/>
    <w:rsid w:val="00A01FFC"/>
    <w:rsid w:val="00A02213"/>
    <w:rsid w:val="00A04473"/>
    <w:rsid w:val="00A13318"/>
    <w:rsid w:val="00A153A6"/>
    <w:rsid w:val="00A15C93"/>
    <w:rsid w:val="00A25B52"/>
    <w:rsid w:val="00A42DA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97CD7"/>
    <w:rsid w:val="00AA2AD8"/>
    <w:rsid w:val="00AA66D9"/>
    <w:rsid w:val="00AB0DAE"/>
    <w:rsid w:val="00AB7F09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1DD"/>
    <w:rsid w:val="00B208C8"/>
    <w:rsid w:val="00B21F0B"/>
    <w:rsid w:val="00B236EA"/>
    <w:rsid w:val="00B260D3"/>
    <w:rsid w:val="00B26187"/>
    <w:rsid w:val="00B37560"/>
    <w:rsid w:val="00B42AD6"/>
    <w:rsid w:val="00B447E0"/>
    <w:rsid w:val="00B50772"/>
    <w:rsid w:val="00B57964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74DF"/>
    <w:rsid w:val="00BB02C1"/>
    <w:rsid w:val="00BB4F51"/>
    <w:rsid w:val="00BC065E"/>
    <w:rsid w:val="00BC5C1F"/>
    <w:rsid w:val="00BD0931"/>
    <w:rsid w:val="00BD135B"/>
    <w:rsid w:val="00BD1F24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51840"/>
    <w:rsid w:val="00C525CD"/>
    <w:rsid w:val="00C52D2A"/>
    <w:rsid w:val="00C56F7A"/>
    <w:rsid w:val="00C7705D"/>
    <w:rsid w:val="00C84C2B"/>
    <w:rsid w:val="00C94462"/>
    <w:rsid w:val="00C957B0"/>
    <w:rsid w:val="00C96910"/>
    <w:rsid w:val="00CA5E6E"/>
    <w:rsid w:val="00CA6B03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4101"/>
    <w:rsid w:val="00CF65BC"/>
    <w:rsid w:val="00CF7192"/>
    <w:rsid w:val="00D064DB"/>
    <w:rsid w:val="00D157BD"/>
    <w:rsid w:val="00D15B2D"/>
    <w:rsid w:val="00D22B5D"/>
    <w:rsid w:val="00D26C7F"/>
    <w:rsid w:val="00D33587"/>
    <w:rsid w:val="00D34849"/>
    <w:rsid w:val="00D34ACF"/>
    <w:rsid w:val="00D34FD7"/>
    <w:rsid w:val="00D36AAE"/>
    <w:rsid w:val="00D37008"/>
    <w:rsid w:val="00D45337"/>
    <w:rsid w:val="00D505CF"/>
    <w:rsid w:val="00D52B09"/>
    <w:rsid w:val="00D558C7"/>
    <w:rsid w:val="00D55E99"/>
    <w:rsid w:val="00D6062F"/>
    <w:rsid w:val="00D620DC"/>
    <w:rsid w:val="00D65E35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27AAF"/>
    <w:rsid w:val="00E301AD"/>
    <w:rsid w:val="00E30628"/>
    <w:rsid w:val="00E34EEA"/>
    <w:rsid w:val="00E40B6E"/>
    <w:rsid w:val="00E41B34"/>
    <w:rsid w:val="00E4460C"/>
    <w:rsid w:val="00E5024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12E4"/>
    <w:rsid w:val="00E86B53"/>
    <w:rsid w:val="00E93347"/>
    <w:rsid w:val="00E9576D"/>
    <w:rsid w:val="00E97B32"/>
    <w:rsid w:val="00EA3BF1"/>
    <w:rsid w:val="00EB4C67"/>
    <w:rsid w:val="00EB6659"/>
    <w:rsid w:val="00EB7251"/>
    <w:rsid w:val="00EB76AF"/>
    <w:rsid w:val="00EC2B82"/>
    <w:rsid w:val="00ED0983"/>
    <w:rsid w:val="00ED5342"/>
    <w:rsid w:val="00EE0A73"/>
    <w:rsid w:val="00EE6369"/>
    <w:rsid w:val="00EF0203"/>
    <w:rsid w:val="00EF457B"/>
    <w:rsid w:val="00EF6370"/>
    <w:rsid w:val="00F0048B"/>
    <w:rsid w:val="00F016BF"/>
    <w:rsid w:val="00F03910"/>
    <w:rsid w:val="00F04BBF"/>
    <w:rsid w:val="00F10759"/>
    <w:rsid w:val="00F12360"/>
    <w:rsid w:val="00F13926"/>
    <w:rsid w:val="00F139B3"/>
    <w:rsid w:val="00F13F92"/>
    <w:rsid w:val="00F14005"/>
    <w:rsid w:val="00F171FF"/>
    <w:rsid w:val="00F25A79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33C2"/>
    <w:rsid w:val="00F66D38"/>
    <w:rsid w:val="00F70225"/>
    <w:rsid w:val="00F70DE7"/>
    <w:rsid w:val="00F71E7A"/>
    <w:rsid w:val="00F727B5"/>
    <w:rsid w:val="00F76F6A"/>
    <w:rsid w:val="00F82A10"/>
    <w:rsid w:val="00F90CD6"/>
    <w:rsid w:val="00F90F67"/>
    <w:rsid w:val="00F92E5B"/>
    <w:rsid w:val="00F93471"/>
    <w:rsid w:val="00F93C7E"/>
    <w:rsid w:val="00F9507D"/>
    <w:rsid w:val="00F96DB1"/>
    <w:rsid w:val="00FA0458"/>
    <w:rsid w:val="00FA1D98"/>
    <w:rsid w:val="00FA1EC4"/>
    <w:rsid w:val="00FA7AF4"/>
    <w:rsid w:val="00FB0637"/>
    <w:rsid w:val="00FB3813"/>
    <w:rsid w:val="00FB3F6A"/>
    <w:rsid w:val="00FB46A3"/>
    <w:rsid w:val="00FC40AF"/>
    <w:rsid w:val="00FC4C1A"/>
    <w:rsid w:val="00FC6D5F"/>
    <w:rsid w:val="00FD1DC4"/>
    <w:rsid w:val="00FF00F7"/>
    <w:rsid w:val="00FF02E0"/>
    <w:rsid w:val="00FF2BEE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62DA4-301B-4A22-ACF3-26DD0A04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SGSGASTemplate</Template>
  <TotalTime>953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sathira.r</cp:lastModifiedBy>
  <cp:revision>93</cp:revision>
  <dcterms:created xsi:type="dcterms:W3CDTF">2014-02-25T10:31:00Z</dcterms:created>
  <dcterms:modified xsi:type="dcterms:W3CDTF">2014-08-28T14:00:00Z</dcterms:modified>
</cp:coreProperties>
</file>