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cs="Arial"/>
          <w:bCs/>
          <w:szCs w:val="24"/>
          <w:lang w:val="en-US"/>
        </w:rPr>
      </w:pPr>
    </w:p>
    <w:p w:rsidR="004F4529" w:rsidP="004F4529" w:rsidRDefault="004F4529">
      <w:pPr>
        <w:ind w:left="4820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>Exmº. Sr.</w:t>
      </w:r>
    </w:p>
    <w:p>
      <w:pPr>
        <w:ind w:left="4820"/>
        <w:rPr>
          <w:rFonts w:cs="Arial"/>
          <w:bCs/>
          <w:szCs w:val="24"/>
          <w:lang w:val="en-US"/>
        </w:rPr>
      </w:pPr>
      <w:r>
        <w:rPr>
          <w:rFonts w:cs="Arial" w:eastAsiaTheme="minorHAnsi"/>
          <w:szCs w:val="20"/>
          <w:lang w:val="en-US" w:eastAsia="en-US"/>
        </w:rPr>
        <w:t>[#CustomerName#]</w:t>
      </w:r>
    </w:p>
    <w:p>
      <w:pPr>
        <w:ind w:left="4820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 xml:space="preserve">[#CustomerAddress#], [#CustomerDoor#], [#CustomerFloor#]            </w:t>
      </w:r>
    </w:p>
    <w:p>
      <w:pPr>
        <w:ind w:left="4820"/>
        <w:rPr>
          <w:rFonts w:cs="Arial"/>
          <w:bCs/>
          <w:szCs w:val="24"/>
          <w:lang w:val="en-US"/>
        </w:rPr>
      </w:pPr>
      <w:r>
        <w:rPr>
          <w:rFonts w:cs="Arial"/>
          <w:bCs/>
          <w:szCs w:val="24"/>
          <w:lang w:val="en-US"/>
        </w:rPr>
        <w:t>[#CustomerCodPostal#] -[#CustomerLocal#]</w:t>
      </w:r>
    </w:p>
    <w:p w:rsidRPr="00E53C89" w:rsidR="00CE09B5" w:rsidP="004F4529" w:rsidRDefault="00CE09B5">
      <w:pPr>
        <w:ind w:left="4820"/>
        <w:rPr>
          <w:rFonts w:cs="Arial"/>
          <w:bCs/>
          <w:szCs w:val="24"/>
          <w:lang w:val="en-US"/>
        </w:rPr>
      </w:pPr>
    </w:p>
    <w:p w:rsidRPr="00E53C89" w:rsidR="00CE09B5" w:rsidP="00CE09B5" w:rsidRDefault="00CE09B5">
      <w:pPr>
        <w:jc w:val="center"/>
        <w:rPr>
          <w:rFonts w:cs="Arial"/>
          <w:bCs/>
          <w:szCs w:val="24"/>
          <w:lang w:val="en-US"/>
        </w:rPr>
      </w:pPr>
    </w:p>
    <w:p w:rsidRPr="00E53C89" w:rsidR="00CE09B5" w:rsidP="00CE09B5" w:rsidRDefault="00CE09B5">
      <w:pPr>
        <w:jc w:val="center"/>
        <w:rPr>
          <w:rFonts w:cs="Arial"/>
          <w:bCs/>
          <w:szCs w:val="24"/>
          <w:lang w:val="en-US"/>
        </w:rPr>
      </w:pPr>
    </w:p>
    <w:p w:rsidRPr="008372F1" w:rsidR="00CE09B5" w:rsidP="00CE09B5" w:rsidRDefault="00CE09B5">
      <w:pPr>
        <w:rPr>
          <w:rFonts w:cs="Arial"/>
          <w:bCs/>
          <w:szCs w:val="24"/>
        </w:rPr>
      </w:pPr>
      <w:r w:rsidRPr="008372F1">
        <w:rPr>
          <w:rFonts w:cs="Arial"/>
          <w:bCs/>
          <w:szCs w:val="24"/>
        </w:rPr>
        <w:t xml:space="preserve">Data: </w:t>
      </w:r>
      <w:r w:rsidRPr="00B02587" w:rsidR="00F92EF8">
        <w:rPr>
          <w:rFonts w:cs="Arial"/>
          <w:bCs/>
        </w:rPr>
        <w:fldChar w:fldCharType="begin"/>
      </w:r>
      <w:r w:rsidRPr="00B02587">
        <w:rPr>
          <w:rFonts w:cs="Arial"/>
          <w:bCs/>
        </w:rPr>
        <w:instrText xml:space="preserve"> TIME \@"d' de 'MMMM' de 'yyyy" </w:instrText>
      </w:r>
      <w:r w:rsidRPr="00B02587" w:rsidR="00F92EF8">
        <w:rPr>
          <w:rFonts w:cs="Arial"/>
          <w:bCs/>
        </w:rPr>
        <w:fldChar w:fldCharType="separate"/>
      </w:r>
      <w:r w:rsidR="00325D33">
        <w:rPr>
          <w:rFonts w:cs="Arial"/>
          <w:bCs/>
          <w:noProof/>
        </w:rPr>
        <w:t>16 de outubro de 2017</w:t>
      </w:r>
      <w:r w:rsidRPr="00B02587" w:rsidR="00F92EF8">
        <w:rPr>
          <w:rFonts w:cs="Arial"/>
          <w:bCs/>
        </w:rPr>
        <w:fldChar w:fldCharType="end"/>
      </w:r>
    </w:p>
    <w:p w:rsidRPr="003F1D8D" w:rsidR="00CE09B5" w:rsidP="00CE09B5" w:rsidRDefault="00CE09B5">
      <w:pPr>
        <w:rPr>
          <w:rFonts w:cs="Arial"/>
          <w:bCs/>
          <w:szCs w:val="24"/>
        </w:rPr>
      </w:pPr>
    </w:p>
    <w:p w:rsidR="00CE09B5" w:rsidP="00CE09B5" w:rsidRDefault="00CE09B5">
      <w:pPr>
        <w:rPr>
          <w:rFonts w:cs="Arial"/>
          <w:b/>
        </w:rPr>
      </w:pPr>
      <w:r>
        <w:rPr>
          <w:rFonts w:cs="Arial"/>
          <w:b/>
          <w:szCs w:val="24"/>
        </w:rPr>
        <w:t xml:space="preserve">Assunto: Marcação de data da Inspeção </w:t>
      </w:r>
      <w:r>
        <w:rPr>
          <w:rFonts w:cs="Arial"/>
          <w:b/>
        </w:rPr>
        <w:t>ao(s) Elevador(es).</w:t>
      </w:r>
    </w:p>
    <w:p w:rsidR="00CE09B5" w:rsidP="00CE09B5" w:rsidRDefault="00CE09B5">
      <w:pPr>
        <w:rPr>
          <w:rFonts w:cs="Arial"/>
          <w:b/>
        </w:rPr>
      </w:pPr>
    </w:p>
    <w:p w:rsidR="00CE09B5" w:rsidP="00CE09B5" w:rsidRDefault="00CE09B5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Para os devidos efeitos informamos do agendamento da(s) inspeção(ões) à(s) instalação(ões) de que V.Exa é proprietário:</w:t>
      </w:r>
    </w:p>
    <w:p w:rsidR="00B82F85" w:rsidP="00CE09B5" w:rsidRDefault="00B82F85">
      <w:pPr>
        <w:jc w:val="both"/>
        <w:rPr>
          <w:rFonts w:cs="Arial"/>
          <w:szCs w:val="24"/>
        </w:rPr>
      </w:pPr>
    </w:p>
    <w:p>
      <w:pPr>
        <w:rPr>
          <w:rFonts w:cs="Arial"/>
          <w:szCs w:val="24"/>
        </w:rPr>
      </w:pPr>
      <w:r>
        <w:rPr>
          <w:rFonts w:cs="Arial"/>
          <w:szCs w:val="24"/>
        </w:rPr>
        <w:t>[#SBL_ScheduleWithMaintenanceCompanyData#]</w:t>
      </w:r>
    </w:p>
    <w:p w:rsidR="00D76036" w:rsidRDefault="00D76036"/>
    <w:p w:rsidR="003D7119" w:rsidP="003D7119" w:rsidRDefault="003D7119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V.Exa, se assim o entender, assistir às respetivas operações.</w:t>
      </w:r>
    </w:p>
    <w:p w:rsidR="003D7119" w:rsidRDefault="003D7119"/>
    <w:p w:rsidR="003D7119" w:rsidP="003D7119" w:rsidRDefault="003D7119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Caso tenha havido alteração da EMIE indicada, deverá informar-nos de tal facto.</w:t>
      </w:r>
    </w:p>
    <w:p w:rsidR="003D7119" w:rsidP="003D7119" w:rsidRDefault="003D7119">
      <w:pPr>
        <w:jc w:val="both"/>
        <w:rPr>
          <w:rFonts w:cs="Arial"/>
          <w:szCs w:val="24"/>
        </w:rPr>
      </w:pPr>
    </w:p>
    <w:p w:rsidR="003D7119" w:rsidP="003D7119" w:rsidRDefault="003D7119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3D7119" w:rsidRDefault="003D7119"/>
    <w:p w:rsidR="003D7119" w:rsidRDefault="003D7119"/>
    <w:p w:rsidRPr="001916AD" w:rsidR="003D7119" w:rsidP="003D7119" w:rsidRDefault="003D7119">
      <w:pPr>
        <w:jc w:val="both"/>
        <w:rPr>
          <w:rFonts w:cs="Arial"/>
          <w:b/>
          <w:szCs w:val="24"/>
        </w:rPr>
      </w:pPr>
      <w:r w:rsidRPr="001916AD">
        <w:rPr>
          <w:rFonts w:cs="Arial"/>
          <w:b/>
          <w:szCs w:val="24"/>
        </w:rPr>
        <w:t>Nota</w:t>
      </w:r>
    </w:p>
    <w:p w:rsidR="003D7119" w:rsidP="003D7119" w:rsidRDefault="003D7119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cs="Arial"/>
          <w:szCs w:val="24"/>
        </w:rPr>
        <w:t>±</w:t>
      </w:r>
      <w:r>
        <w:rPr>
          <w:rFonts w:cs="Arial"/>
          <w:szCs w:val="24"/>
        </w:rPr>
        <w:t> 1 hora, relativamente à hora indicada.</w:t>
      </w:r>
    </w:p>
    <w:p w:rsidR="003D7119" w:rsidRDefault="003D7119"/>
    <w:p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  <w:r>
        <w:rPr>
          <w:rFonts w:cs="Arial"/>
          <w:szCs w:val="20"/>
        </w:rPr>
        <w:t>Apresentamos os melhores cumprimentos,</w:t>
      </w:r>
    </w:p>
    <w:p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</w:p>
    <w:p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</w:p>
    <w:p w:rsidRPr="002030BE"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  <w:r w:rsidRPr="002030BE">
        <w:rPr>
          <w:rFonts w:cs="Arial"/>
          <w:szCs w:val="20"/>
        </w:rPr>
        <w:t>Serviços Administrativos</w:t>
      </w:r>
    </w:p>
    <w:p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  <w:r w:rsidRPr="002030BE">
        <w:rPr>
          <w:rFonts w:cs="Arial"/>
          <w:szCs w:val="20"/>
        </w:rPr>
        <w:t>BUREAU VERITAS RINAVE</w:t>
      </w:r>
    </w:p>
    <w:p w:rsidR="003D7119" w:rsidP="003D7119" w:rsidRDefault="003D7119">
      <w:pPr>
        <w:autoSpaceDE w:val="0"/>
        <w:autoSpaceDN w:val="0"/>
        <w:adjustRightInd w:val="0"/>
        <w:rPr>
          <w:rFonts w:cs="Arial"/>
          <w:szCs w:val="20"/>
        </w:rPr>
      </w:pPr>
    </w:p>
    <w:p w:rsidR="003D7119" w:rsidP="003D7119" w:rsidRDefault="003D7119">
      <w:pPr>
        <w:rPr>
          <w:rFonts w:cs="Arial"/>
          <w:szCs w:val="24"/>
        </w:rPr>
      </w:pPr>
      <w:r>
        <w:rPr>
          <w:rFonts w:cs="Arial"/>
          <w:szCs w:val="20"/>
        </w:rPr>
        <w:t>Para qualquer assunto relacionado com a presente comunicação, favor utilizar os contactos abaixo.</w:t>
      </w:r>
    </w:p>
    <w:p w:rsidR="003D7119" w:rsidRDefault="003D7119"/>
    <w:sectPr w:rsidR="003D7119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B91" w:rsidRDefault="00C10B91" w:rsidP="00CE09B5">
      <w:r>
        <w:separator/>
      </w:r>
    </w:p>
  </w:endnote>
  <w:endnote w:type="continuationSeparator" w:id="1">
    <w:p w:rsidR="00C10B91" w:rsidRDefault="00C10B91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B91" w:rsidRDefault="00C10B91" w:rsidP="00CE09B5">
      <w:r>
        <w:separator/>
      </w:r>
    </w:p>
  </w:footnote>
  <w:footnote w:type="continuationSeparator" w:id="1">
    <w:p w:rsidR="00C10B91" w:rsidRDefault="00C10B91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43615B" w:rsidP="0043615B">
    <w:pPr>
      <w:pStyle w:val="Header"/>
      <w:jc w:val="right"/>
    </w:pPr>
    <w:r w:rsidRPr="0043615B"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56DA"/>
    <w:rsid w:val="00004337"/>
    <w:rsid w:val="000617F9"/>
    <w:rsid w:val="00083ECB"/>
    <w:rsid w:val="000E4C19"/>
    <w:rsid w:val="00100343"/>
    <w:rsid w:val="00102D12"/>
    <w:rsid w:val="001067E2"/>
    <w:rsid w:val="001157E6"/>
    <w:rsid w:val="00165FBE"/>
    <w:rsid w:val="00166421"/>
    <w:rsid w:val="001919E4"/>
    <w:rsid w:val="001A3F35"/>
    <w:rsid w:val="001C44F2"/>
    <w:rsid w:val="001F020D"/>
    <w:rsid w:val="00201564"/>
    <w:rsid w:val="00236714"/>
    <w:rsid w:val="00237BAE"/>
    <w:rsid w:val="002539FF"/>
    <w:rsid w:val="00254F2D"/>
    <w:rsid w:val="002C0E8A"/>
    <w:rsid w:val="00325D33"/>
    <w:rsid w:val="00340376"/>
    <w:rsid w:val="003514CB"/>
    <w:rsid w:val="003739A3"/>
    <w:rsid w:val="003A1778"/>
    <w:rsid w:val="003B03DA"/>
    <w:rsid w:val="003D7119"/>
    <w:rsid w:val="0040237C"/>
    <w:rsid w:val="00421DC3"/>
    <w:rsid w:val="00427D37"/>
    <w:rsid w:val="00434D29"/>
    <w:rsid w:val="0043615B"/>
    <w:rsid w:val="0044184D"/>
    <w:rsid w:val="004A3BFF"/>
    <w:rsid w:val="004D141D"/>
    <w:rsid w:val="004F4529"/>
    <w:rsid w:val="00522D99"/>
    <w:rsid w:val="00593267"/>
    <w:rsid w:val="005C030A"/>
    <w:rsid w:val="00674FC2"/>
    <w:rsid w:val="00694930"/>
    <w:rsid w:val="006D71FB"/>
    <w:rsid w:val="007023B0"/>
    <w:rsid w:val="007526B3"/>
    <w:rsid w:val="0075489F"/>
    <w:rsid w:val="007656ED"/>
    <w:rsid w:val="00766787"/>
    <w:rsid w:val="007D5B6A"/>
    <w:rsid w:val="0082454F"/>
    <w:rsid w:val="008345DE"/>
    <w:rsid w:val="00842C12"/>
    <w:rsid w:val="00895A06"/>
    <w:rsid w:val="008A6674"/>
    <w:rsid w:val="008B27D6"/>
    <w:rsid w:val="008D43D7"/>
    <w:rsid w:val="008F116E"/>
    <w:rsid w:val="00921846"/>
    <w:rsid w:val="0095316A"/>
    <w:rsid w:val="009548D5"/>
    <w:rsid w:val="00972CA9"/>
    <w:rsid w:val="00983FD5"/>
    <w:rsid w:val="009D1333"/>
    <w:rsid w:val="009E56DA"/>
    <w:rsid w:val="00A15678"/>
    <w:rsid w:val="00A364DB"/>
    <w:rsid w:val="00A456A7"/>
    <w:rsid w:val="00A45AD0"/>
    <w:rsid w:val="00A7267D"/>
    <w:rsid w:val="00AB2C4C"/>
    <w:rsid w:val="00AB32EA"/>
    <w:rsid w:val="00AC6716"/>
    <w:rsid w:val="00AD4FE7"/>
    <w:rsid w:val="00B042CB"/>
    <w:rsid w:val="00B25A2A"/>
    <w:rsid w:val="00B27C43"/>
    <w:rsid w:val="00B76084"/>
    <w:rsid w:val="00B7727B"/>
    <w:rsid w:val="00B82F85"/>
    <w:rsid w:val="00B96733"/>
    <w:rsid w:val="00BA234C"/>
    <w:rsid w:val="00C10B91"/>
    <w:rsid w:val="00C86865"/>
    <w:rsid w:val="00CA7608"/>
    <w:rsid w:val="00CB02E2"/>
    <w:rsid w:val="00CE09B5"/>
    <w:rsid w:val="00D34445"/>
    <w:rsid w:val="00D51A6F"/>
    <w:rsid w:val="00D571FC"/>
    <w:rsid w:val="00D72FF6"/>
    <w:rsid w:val="00D76036"/>
    <w:rsid w:val="00DB59AD"/>
    <w:rsid w:val="00DC4A7A"/>
    <w:rsid w:val="00E140D5"/>
    <w:rsid w:val="00E40217"/>
    <w:rsid w:val="00E51F6A"/>
    <w:rsid w:val="00E53C89"/>
    <w:rsid w:val="00E736E6"/>
    <w:rsid w:val="00EA17D5"/>
    <w:rsid w:val="00EB0D78"/>
    <w:rsid w:val="00ED045B"/>
    <w:rsid w:val="00EE3AE7"/>
    <w:rsid w:val="00F17AF3"/>
    <w:rsid w:val="00F23716"/>
    <w:rsid w:val="00F34B7A"/>
    <w:rsid w:val="00F36720"/>
    <w:rsid w:val="00F92EF8"/>
    <w:rsid w:val="00FB3923"/>
    <w:rsid w:val="00FC4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B7A"/>
    <w:pPr>
      <w:spacing w:after="0" w:line="240" w:lineRule="auto"/>
    </w:pPr>
    <w:rPr>
      <w:rFonts w:ascii="Arial" w:eastAsia="Times New Roman" w:hAnsi="Arial" w:cs="Times New Roman"/>
      <w:sz w:val="20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8A66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325D33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C04CartaMarcacaoALMADAProprietario</Template>
  <TotalTime>15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karthiyaini.m</dc:creator>
  <cp:lastModifiedBy>dhinesh.t</cp:lastModifiedBy>
  <cp:revision>26</cp:revision>
  <dcterms:created xsi:type="dcterms:W3CDTF">2017-06-13T11:22:00Z</dcterms:created>
  <dcterms:modified xsi:type="dcterms:W3CDTF">2017-10-16T13:28:00Z</dcterms:modified>
</cp:coreProperties>
</file>