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C04" w:rsidP="00552157" w:rsidRDefault="00DC4C04">
      <w:pPr>
        <w:ind w:left="3600"/>
        <w:rPr>
          <w:rFonts w:cs="Arial"/>
          <w:bCs/>
          <w:sz w:val="20"/>
          <w:szCs w:val="24"/>
          <w:lang w:val="en-US"/>
        </w:rPr>
      </w:pPr>
    </w:p>
    <w:p w:rsidR="00FC5B10" w:rsidP="00FC5B10" w:rsidRDefault="00FC5B10">
      <w:pPr>
        <w:ind w:left="4820"/>
        <w:rPr>
          <w:rFonts w:cs="Arial"/>
          <w:bCs/>
          <w:sz w:val="20"/>
          <w:szCs w:val="24"/>
          <w:lang w:val="en-US"/>
        </w:rPr>
      </w:pPr>
      <w:bookmarkStart w:name="OLE_LINK1" w:id="0"/>
      <w:bookmarkStart w:name="OLE_LINK2" w:id="1"/>
      <w:bookmarkStart w:name="OLE_LINK3" w:id="2"/>
      <w:r>
        <w:rPr>
          <w:rFonts w:cs="Arial"/>
          <w:bCs/>
          <w:sz w:val="20"/>
          <w:szCs w:val="24"/>
          <w:lang w:val="en-US"/>
        </w:rPr>
        <w:t>Exmº. Sr.</w:t>
      </w:r>
    </w:p>
    <w:p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 w:eastAsiaTheme="minorHAnsi"/>
          <w:sz w:val="20"/>
          <w:szCs w:val="20"/>
          <w:lang w:val="en-US" w:eastAsia="en-US"/>
        </w:rPr>
        <w:t>[#CustomerName#]</w:t>
      </w:r>
    </w:p>
    <w:p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[#CustomerAddress#], [#CustomerDoor#], [#CustomerFloor#]            </w:t>
      </w:r>
    </w:p>
    <w:p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[#CustomerCodPostal#] -[#CustomerLocal#]</w:t>
      </w:r>
    </w:p>
    <w:bookmarkEnd w:id="0"/>
    <w:bookmarkEnd w:id="1"/>
    <w:bookmarkEnd w:id="2"/>
    <w:p w:rsidRPr="00E53C89" w:rsidR="00552157" w:rsidP="00FC5B10" w:rsidRDefault="00552157">
      <w:pPr>
        <w:ind w:left="4678"/>
        <w:rPr>
          <w:rFonts w:cs="Arial"/>
          <w:bCs/>
          <w:sz w:val="20"/>
          <w:szCs w:val="24"/>
          <w:lang w:val="en-US"/>
        </w:rPr>
      </w:pPr>
    </w:p>
    <w:p w:rsidR="00CE09B5" w:rsidP="00552157" w:rsidRDefault="00CE09B5">
      <w:pPr>
        <w:ind w:left="3600"/>
        <w:rPr>
          <w:rFonts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cs="Arial"/>
          <w:bCs/>
          <w:sz w:val="20"/>
          <w:szCs w:val="24"/>
        </w:rPr>
      </w:pPr>
    </w:p>
    <w:p w:rsidRPr="008372F1" w:rsidR="00CE09B5" w:rsidP="00CE09B5" w:rsidRDefault="00CE09B5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AB5731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AB5731">
        <w:rPr>
          <w:rFonts w:cs="Arial"/>
          <w:bCs/>
          <w:sz w:val="20"/>
        </w:rPr>
        <w:fldChar w:fldCharType="separate"/>
      </w:r>
      <w:r w:rsidR="009136E2">
        <w:rPr>
          <w:rFonts w:cs="Arial"/>
          <w:bCs/>
          <w:noProof/>
          <w:sz w:val="20"/>
        </w:rPr>
        <w:t>16 de outubro de 2017</w:t>
      </w:r>
      <w:r w:rsidRPr="00B02587" w:rsidR="00AB5731">
        <w:rPr>
          <w:rFonts w:cs="Arial"/>
          <w:bCs/>
          <w:sz w:val="20"/>
        </w:rPr>
        <w:fldChar w:fldCharType="end"/>
      </w:r>
    </w:p>
    <w:p w:rsidRPr="003F1D8D" w:rsidR="00CE09B5" w:rsidP="00CE09B5" w:rsidRDefault="00CE09B5">
      <w:pPr>
        <w:rPr>
          <w:rFonts w:cs="Arial"/>
          <w:bCs/>
          <w:sz w:val="20"/>
          <w:szCs w:val="24"/>
        </w:rPr>
      </w:pPr>
    </w:p>
    <w:p w:rsidR="00CE09B5" w:rsidP="00CE09B5" w:rsidRDefault="00CE09B5">
      <w:pPr>
        <w:rPr>
          <w:rFonts w:cs="Arial"/>
          <w:b/>
          <w:sz w:val="20"/>
        </w:rPr>
      </w:pPr>
      <w:r>
        <w:rPr>
          <w:rFonts w:cs="Arial"/>
          <w:b/>
          <w:sz w:val="20"/>
          <w:szCs w:val="24"/>
        </w:rPr>
        <w:t xml:space="preserve">Assunto: </w:t>
      </w:r>
      <w:r w:rsidR="00301AC2">
        <w:rPr>
          <w:rFonts w:cs="Arial"/>
          <w:b/>
          <w:sz w:val="20"/>
        </w:rPr>
        <w:t>Alteração da data da Inspecção ao(s) Elevador(es).</w:t>
      </w:r>
    </w:p>
    <w:p w:rsidR="00CE09B5" w:rsidP="00CE09B5" w:rsidRDefault="00CE09B5">
      <w:pPr>
        <w:rPr>
          <w:rFonts w:cs="Arial"/>
          <w:b/>
          <w:sz w:val="20"/>
        </w:rPr>
      </w:pPr>
    </w:p>
    <w:p w:rsidR="00301AC2" w:rsidP="00301AC2" w:rsidRDefault="00301AC2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 xml:space="preserve">Para os devidos efeitos informamos da </w:t>
      </w:r>
      <w:r>
        <w:rPr>
          <w:rFonts w:cs="Arial"/>
          <w:sz w:val="20"/>
          <w:szCs w:val="24"/>
          <w:u w:val="single"/>
        </w:rPr>
        <w:t>ALTERAÇÃ</w:t>
      </w:r>
      <w:r w:rsidRPr="0096044D">
        <w:rPr>
          <w:rFonts w:cs="Arial"/>
          <w:sz w:val="20"/>
          <w:szCs w:val="24"/>
          <w:u w:val="single"/>
        </w:rPr>
        <w:t>O</w:t>
      </w:r>
      <w:r>
        <w:rPr>
          <w:rFonts w:cs="Arial"/>
          <w:sz w:val="20"/>
          <w:szCs w:val="24"/>
        </w:rPr>
        <w:t xml:space="preserve"> do agendamento da(s) inspeção(ões) à(s) instalação(ões) de que V.Exa é proprietário:</w:t>
      </w:r>
    </w:p>
    <w:p w:rsidR="00CE09B5" w:rsidP="00CE09B5" w:rsidRDefault="00CE09B5">
      <w:pPr>
        <w:rPr>
          <w:rFonts w:cs="Arial"/>
          <w:b/>
          <w:sz w:val="20"/>
          <w:szCs w:val="24"/>
        </w:rPr>
      </w:pPr>
    </w:p>
    <w:p>
      <w:pPr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[#SBL_ScheduleWithMaintenanceCompanyData#]</w:t>
      </w:r>
    </w:p>
    <w:p w:rsidR="006C3409" w:rsidRDefault="006C3409"/>
    <w:p w:rsidR="00301AC2" w:rsidP="00301AC2" w:rsidRDefault="00301AC2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Com vista à execução da inspeção em assunto informamos que a Empresa de Manutenção (EMIE) foi notificada para estar presente neste ato, podendo</w:t>
      </w:r>
      <w:r w:rsidRPr="00E15F0C">
        <w:rPr>
          <w:rFonts w:cs="Arial"/>
          <w:sz w:val="20"/>
          <w:szCs w:val="24"/>
        </w:rPr>
        <w:t xml:space="preserve"> </w:t>
      </w:r>
      <w:r>
        <w:rPr>
          <w:rFonts w:cs="Arial"/>
          <w:sz w:val="20"/>
          <w:szCs w:val="24"/>
        </w:rPr>
        <w:t>V.Exa, se assim o entender, assistir às respetivas operações.</w:t>
      </w:r>
    </w:p>
    <w:p w:rsidR="00301AC2" w:rsidP="00301AC2" w:rsidRDefault="00301AC2">
      <w:pPr>
        <w:jc w:val="both"/>
        <w:rPr>
          <w:rFonts w:cs="Arial"/>
          <w:sz w:val="20"/>
          <w:szCs w:val="24"/>
        </w:rPr>
      </w:pPr>
    </w:p>
    <w:p w:rsidR="00301AC2" w:rsidP="00301AC2" w:rsidRDefault="00301AC2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Caso tenha havido alteração da EMIE indicada, deverá informar-nos de tal facto.</w:t>
      </w:r>
    </w:p>
    <w:p w:rsidR="00301AC2" w:rsidP="00301AC2" w:rsidRDefault="00301AC2">
      <w:pPr>
        <w:jc w:val="both"/>
        <w:rPr>
          <w:rFonts w:cs="Arial"/>
          <w:sz w:val="20"/>
          <w:szCs w:val="24"/>
        </w:rPr>
      </w:pPr>
    </w:p>
    <w:p w:rsidR="00301AC2" w:rsidP="00301AC2" w:rsidRDefault="00301AC2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Esta inspeção é realizada no âmbito do acordo estabelecido com a respetiva Câmara Municipal, que delegou a execução deste serviço, na N/ empresa.</w:t>
      </w:r>
    </w:p>
    <w:p w:rsidR="00301AC2" w:rsidP="00301AC2" w:rsidRDefault="00301AC2">
      <w:pPr>
        <w:jc w:val="both"/>
        <w:rPr>
          <w:rFonts w:cs="Arial"/>
          <w:sz w:val="20"/>
          <w:szCs w:val="24"/>
        </w:rPr>
      </w:pPr>
    </w:p>
    <w:p w:rsidRPr="00E15F0C" w:rsidR="00301AC2" w:rsidP="00301AC2" w:rsidRDefault="00301AC2">
      <w:pPr>
        <w:jc w:val="both"/>
        <w:rPr>
          <w:rFonts w:cs="Arial"/>
          <w:sz w:val="20"/>
          <w:szCs w:val="24"/>
        </w:rPr>
      </w:pPr>
    </w:p>
    <w:p w:rsidRPr="001916AD" w:rsidR="00301AC2" w:rsidP="00301AC2" w:rsidRDefault="00301AC2">
      <w:pPr>
        <w:jc w:val="both"/>
        <w:rPr>
          <w:rFonts w:cs="Arial"/>
          <w:b/>
          <w:sz w:val="20"/>
          <w:szCs w:val="24"/>
        </w:rPr>
      </w:pPr>
      <w:r w:rsidRPr="001916AD">
        <w:rPr>
          <w:rFonts w:cs="Arial"/>
          <w:b/>
          <w:sz w:val="20"/>
          <w:szCs w:val="24"/>
        </w:rPr>
        <w:t>Nota</w:t>
      </w:r>
    </w:p>
    <w:p w:rsidR="00301AC2" w:rsidP="00301AC2" w:rsidRDefault="00301AC2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 xml:space="preserve">A hora indicada é orientativa, podendo o inspetor comparecer na instalação dentro do período de </w:t>
      </w:r>
      <w:r w:rsidRPr="000F33AE">
        <w:rPr>
          <w:rFonts w:cs="Arial"/>
          <w:sz w:val="20"/>
          <w:szCs w:val="24"/>
        </w:rPr>
        <w:t>±</w:t>
      </w:r>
      <w:r>
        <w:rPr>
          <w:rFonts w:cs="Arial"/>
          <w:sz w:val="20"/>
          <w:szCs w:val="24"/>
        </w:rPr>
        <w:t> 1 hora, relativamente à hora indicada.</w:t>
      </w:r>
    </w:p>
    <w:p w:rsidR="00301AC2" w:rsidP="00301AC2" w:rsidRDefault="00301AC2">
      <w:pPr>
        <w:jc w:val="both"/>
        <w:rPr>
          <w:rFonts w:cs="Arial"/>
          <w:sz w:val="20"/>
          <w:szCs w:val="24"/>
        </w:rPr>
      </w:pPr>
    </w:p>
    <w:p w:rsidR="00301AC2" w:rsidP="00301AC2" w:rsidRDefault="00301AC2">
      <w:pPr>
        <w:rPr>
          <w:rFonts w:cs="Arial"/>
          <w:sz w:val="20"/>
          <w:szCs w:val="24"/>
        </w:rPr>
      </w:pPr>
    </w:p>
    <w:p w:rsidR="00301AC2" w:rsidP="00301AC2" w:rsidRDefault="00301AC2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Apresentamos os melhores cumprimentos,</w:t>
      </w:r>
    </w:p>
    <w:p w:rsidR="00301AC2" w:rsidP="00301AC2" w:rsidRDefault="00301AC2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301AC2" w:rsidP="00301AC2" w:rsidRDefault="00301AC2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301AC2" w:rsidP="00301AC2" w:rsidRDefault="00301AC2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301AC2" w:rsidP="00301AC2" w:rsidRDefault="00301AC2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301AC2" w:rsidP="00301AC2" w:rsidRDefault="00301AC2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3D7119" w:rsidRDefault="00301AC2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p w:rsidR="009136E2" w:rsidRDefault="009136E2"/>
    <w:sectPr w:rsidR="009136E2" w:rsidSect="00102D1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4BF" w:rsidRDefault="003B24BF" w:rsidP="00CE09B5">
      <w:r>
        <w:separator/>
      </w:r>
    </w:p>
  </w:endnote>
  <w:endnote w:type="continuationSeparator" w:id="1">
    <w:p w:rsidR="003B24BF" w:rsidRDefault="003B24BF" w:rsidP="00CE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4BF" w:rsidRDefault="003B24BF" w:rsidP="00CE09B5">
      <w:r>
        <w:separator/>
      </w:r>
    </w:p>
  </w:footnote>
  <w:footnote w:type="continuationSeparator" w:id="1">
    <w:p w:rsidR="003B24BF" w:rsidRDefault="003B24BF" w:rsidP="00CE0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9B5" w:rsidRDefault="00DC4C04" w:rsidP="00DC4C04">
    <w:pPr>
      <w:pStyle w:val="Header"/>
      <w:jc w:val="right"/>
    </w:pPr>
    <w:r w:rsidRPr="00DC4C04">
      <w:rPr>
        <w:noProof/>
        <w:lang w:val="en-IN" w:eastAsia="en-IN"/>
      </w:rPr>
      <w:drawing>
        <wp:inline distT="0" distB="0" distL="0" distR="0">
          <wp:extent cx="828675" cy="828675"/>
          <wp:effectExtent l="19050" t="0" r="9525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09B5" w:rsidRDefault="00CE09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6B8A"/>
    <w:rsid w:val="00004337"/>
    <w:rsid w:val="000851CB"/>
    <w:rsid w:val="00097BEC"/>
    <w:rsid w:val="000A77E6"/>
    <w:rsid w:val="000C1A9C"/>
    <w:rsid w:val="00102D12"/>
    <w:rsid w:val="001157E6"/>
    <w:rsid w:val="0013396C"/>
    <w:rsid w:val="0016060C"/>
    <w:rsid w:val="001708AA"/>
    <w:rsid w:val="00175891"/>
    <w:rsid w:val="0018268E"/>
    <w:rsid w:val="00184AA7"/>
    <w:rsid w:val="001919E4"/>
    <w:rsid w:val="00200356"/>
    <w:rsid w:val="0021380E"/>
    <w:rsid w:val="00226F84"/>
    <w:rsid w:val="00241424"/>
    <w:rsid w:val="00245E0E"/>
    <w:rsid w:val="00294C9E"/>
    <w:rsid w:val="002D04AD"/>
    <w:rsid w:val="00301AC2"/>
    <w:rsid w:val="00340376"/>
    <w:rsid w:val="003435DF"/>
    <w:rsid w:val="003514CB"/>
    <w:rsid w:val="003635B0"/>
    <w:rsid w:val="003739A3"/>
    <w:rsid w:val="003A1778"/>
    <w:rsid w:val="003B24BF"/>
    <w:rsid w:val="003D15B4"/>
    <w:rsid w:val="003D5977"/>
    <w:rsid w:val="003D7119"/>
    <w:rsid w:val="003E07FC"/>
    <w:rsid w:val="00407C00"/>
    <w:rsid w:val="00460EBD"/>
    <w:rsid w:val="00485D3E"/>
    <w:rsid w:val="004A6A28"/>
    <w:rsid w:val="00552157"/>
    <w:rsid w:val="00553047"/>
    <w:rsid w:val="005658D3"/>
    <w:rsid w:val="005700E8"/>
    <w:rsid w:val="005A3BC0"/>
    <w:rsid w:val="005E5DF0"/>
    <w:rsid w:val="00623E5B"/>
    <w:rsid w:val="00674FC2"/>
    <w:rsid w:val="006A56E5"/>
    <w:rsid w:val="006A6200"/>
    <w:rsid w:val="006C3409"/>
    <w:rsid w:val="006C637A"/>
    <w:rsid w:val="006D6A5D"/>
    <w:rsid w:val="007526B3"/>
    <w:rsid w:val="0075489F"/>
    <w:rsid w:val="00766787"/>
    <w:rsid w:val="007A00AB"/>
    <w:rsid w:val="007E1DCB"/>
    <w:rsid w:val="007F0407"/>
    <w:rsid w:val="00861A5B"/>
    <w:rsid w:val="008743D8"/>
    <w:rsid w:val="00895A06"/>
    <w:rsid w:val="008E7319"/>
    <w:rsid w:val="008F116E"/>
    <w:rsid w:val="008F49A4"/>
    <w:rsid w:val="009136E2"/>
    <w:rsid w:val="00921846"/>
    <w:rsid w:val="00980F33"/>
    <w:rsid w:val="0098500E"/>
    <w:rsid w:val="009E659F"/>
    <w:rsid w:val="00A149AD"/>
    <w:rsid w:val="00A15678"/>
    <w:rsid w:val="00A849FC"/>
    <w:rsid w:val="00AA2188"/>
    <w:rsid w:val="00AB2C4C"/>
    <w:rsid w:val="00AB5731"/>
    <w:rsid w:val="00AD2730"/>
    <w:rsid w:val="00AE398E"/>
    <w:rsid w:val="00AF6B8A"/>
    <w:rsid w:val="00B042CB"/>
    <w:rsid w:val="00B40D04"/>
    <w:rsid w:val="00B478FB"/>
    <w:rsid w:val="00B47C9F"/>
    <w:rsid w:val="00B54ABE"/>
    <w:rsid w:val="00B72185"/>
    <w:rsid w:val="00B93B3D"/>
    <w:rsid w:val="00BC7A76"/>
    <w:rsid w:val="00C01438"/>
    <w:rsid w:val="00C2098D"/>
    <w:rsid w:val="00C75A9F"/>
    <w:rsid w:val="00CD0A2E"/>
    <w:rsid w:val="00CE09B5"/>
    <w:rsid w:val="00CE34C6"/>
    <w:rsid w:val="00D058BA"/>
    <w:rsid w:val="00D1614C"/>
    <w:rsid w:val="00D51A6F"/>
    <w:rsid w:val="00D72FF6"/>
    <w:rsid w:val="00DB023A"/>
    <w:rsid w:val="00DB2881"/>
    <w:rsid w:val="00DB59AD"/>
    <w:rsid w:val="00DC4C04"/>
    <w:rsid w:val="00DE7730"/>
    <w:rsid w:val="00EA17D5"/>
    <w:rsid w:val="00EE4C4F"/>
    <w:rsid w:val="00F013C9"/>
    <w:rsid w:val="00F36804"/>
    <w:rsid w:val="00F44899"/>
    <w:rsid w:val="00F62FB5"/>
    <w:rsid w:val="00F725AF"/>
    <w:rsid w:val="00FC5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4C6"/>
    <w:pPr>
      <w:spacing w:after="0" w:line="240" w:lineRule="auto"/>
    </w:pPr>
    <w:rPr>
      <w:rFonts w:ascii="Arial" w:eastAsia="Times New Roman" w:hAnsi="Arial" w:cs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uiPriority w:val="99"/>
    <w:semiHidden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table" w:styleId="TableGrid">
    <w:name w:val="Table Grid"/>
    <w:basedOn w:val="TableNormal"/>
    <w:uiPriority w:val="59"/>
    <w:rsid w:val="008743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9136E2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C05CartaAlteracaoMarcacaoALMADAProprietario</Template>
  <TotalTime>8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karthiyaini.m</dc:creator>
  <cp:lastModifiedBy>dhinesh.t</cp:lastModifiedBy>
  <cp:revision>20</cp:revision>
  <dcterms:created xsi:type="dcterms:W3CDTF">2017-06-14T10:54:00Z</dcterms:created>
  <dcterms:modified xsi:type="dcterms:W3CDTF">2017-10-16T13:29:00Z</dcterms:modified>
</cp:coreProperties>
</file>