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="00C73291" w:rsidP="004D72FF" w:rsidRDefault="00C73291">
      <w:pPr>
        <w:rPr>
          <w:rFonts w:ascii="Arial" w:hAnsi="Arial" w:cs="Arial"/>
          <w:bCs/>
          <w:szCs w:val="24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bookmarkStart w:name="_GoBack" w:id="0"/>
      <w:bookmarkEnd w:id="0"/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566421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566421">
        <w:rPr>
          <w:rFonts w:ascii="Arial" w:hAnsi="Arial" w:cs="Arial"/>
          <w:bCs/>
        </w:rPr>
        <w:fldChar w:fldCharType="separate"/>
      </w:r>
      <w:r w:rsidR="00E5186B">
        <w:rPr>
          <w:rFonts w:ascii="Arial" w:hAnsi="Arial" w:cs="Arial"/>
          <w:bCs/>
          <w:noProof/>
        </w:rPr>
        <w:t>30 de setembro de 2019</w:t>
      </w:r>
      <w:r w:rsidRPr="00B02587" w:rsidR="00566421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8D4734" w:rsidRDefault="008947C9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</w:t>
      </w:r>
      <w:r w:rsidR="00CD35CE">
        <w:rPr>
          <w:rFonts w:ascii="Arial" w:hAnsi="Arial" w:cs="Arial"/>
          <w:b/>
          <w:szCs w:val="24"/>
        </w:rPr>
        <w:t>Envio de Relatório de Inspecção.</w:t>
      </w:r>
    </w:p>
    <w:p w:rsidR="00CD35CE" w:rsidRDefault="00CD35CE">
      <w:pPr>
        <w:rPr>
          <w:rFonts w:ascii="Arial" w:hAnsi="Arial" w:cs="Arial"/>
          <w:b/>
        </w:rPr>
      </w:pP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 vimos por este meio enviar a V. Exa o Relatório respeitante 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6F783A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7E8" w:rsidRDefault="009327E8" w:rsidP="00EF14FE">
      <w:pPr>
        <w:pStyle w:val="Footer"/>
      </w:pPr>
      <w:r>
        <w:separator/>
      </w:r>
    </w:p>
  </w:endnote>
  <w:endnote w:type="continuationSeparator" w:id="1">
    <w:p w:rsidR="009327E8" w:rsidRDefault="009327E8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566421">
    <w:r w:rsidRPr="00566421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7E8" w:rsidRDefault="009327E8" w:rsidP="00EF14FE">
      <w:pPr>
        <w:pStyle w:val="Footer"/>
      </w:pPr>
      <w:r>
        <w:separator/>
      </w:r>
    </w:p>
  </w:footnote>
  <w:footnote w:type="continuationSeparator" w:id="1">
    <w:p w:rsidR="009327E8" w:rsidRDefault="009327E8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18" w:type="dxa"/>
      <w:tblInd w:w="18" w:type="dxa"/>
      <w:tblLook w:val="04A0"/>
    </w:tblPr>
    <w:tblGrid>
      <w:gridCol w:w="4519"/>
      <w:gridCol w:w="5199"/>
    </w:tblGrid>
    <w:tr w:rsidR="007152CC" w:rsidTr="005A5E0A">
      <w:trPr>
        <w:trHeight w:val="1487"/>
      </w:trPr>
      <w:tc>
        <w:tcPr>
          <w:tcW w:w="4519" w:type="dxa"/>
          <w:shd w:val="clear" w:color="auto" w:fill="auto"/>
        </w:tcPr>
        <w:p w:rsidR="007152CC" w:rsidRPr="00CC5111" w:rsidRDefault="007152CC" w:rsidP="005A5E0A">
          <w:pPr>
            <w:pStyle w:val="Header"/>
            <w:rPr>
              <w:noProof/>
              <w:lang w:val="pt-PT" w:eastAsia="pt-PT"/>
            </w:rPr>
          </w:pPr>
          <w:r w:rsidRPr="00E260E6">
            <w:rPr>
              <w:noProof/>
            </w:rPr>
            <w:drawing>
              <wp:inline distT="0" distB="0" distL="0" distR="0">
                <wp:extent cx="762000" cy="950595"/>
                <wp:effectExtent l="19050" t="0" r="0" b="0"/>
                <wp:docPr id="6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9" w:type="dxa"/>
          <w:shd w:val="clear" w:color="auto" w:fill="auto"/>
        </w:tcPr>
        <w:p w:rsidR="007152CC" w:rsidRPr="00CC5111" w:rsidRDefault="007152CC" w:rsidP="005A5E0A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1019175" cy="1019175"/>
                <wp:effectExtent l="19050" t="0" r="9525" b="0"/>
                <wp:docPr id="7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F14FE" w:rsidRDefault="00EF14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tbl>
    <w:tblPr>
      <w:tblW w:w="9718" w:type="dxa"/>
      <w:tblInd w:w="18" w:type="dxa"/>
      <w:tblLook w:val="04A0"/>
    </w:tblPr>
    <w:tblGrid>
      <w:gridCol w:w="9952"/>
      <w:gridCol w:w="222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tbl>
          <w:tblPr>
            <w:tblW w:w="9718" w:type="dxa"/>
            <w:tblInd w:w="18" w:type="dxa"/>
            <w:tblLook w:val="04A0"/>
          </w:tblPr>
          <w:tblGrid>
            <w:gridCol w:w="4519"/>
            <w:gridCol w:w="5199"/>
          </w:tblGrid>
          <w:tr w:rsidR="007152CC" w:rsidTr="005A5E0A">
            <w:trPr>
              <w:trHeight w:val="1487"/>
            </w:trPr>
            <w:tc>
              <w:tcPr>
                <w:tcW w:w="4519" w:type="dxa"/>
                <w:shd w:val="clear" w:color="auto" w:fill="auto"/>
              </w:tcPr>
              <w:p w:rsidR="007152CC" w:rsidRPr="00CC5111" w:rsidRDefault="007152CC" w:rsidP="005A5E0A">
                <w:pPr>
                  <w:pStyle w:val="Header"/>
                  <w:rPr>
                    <w:noProof/>
                    <w:lang w:val="pt-PT" w:eastAsia="pt-PT"/>
                  </w:rPr>
                </w:pPr>
                <w:r w:rsidRPr="00E260E6">
                  <w:rPr>
                    <w:noProof/>
                  </w:rPr>
                  <w:drawing>
                    <wp:inline distT="0" distB="0" distL="0" distR="0">
                      <wp:extent cx="828675" cy="1019175"/>
                      <wp:effectExtent l="19050" t="0" r="9525" b="0"/>
                      <wp:docPr id="4" name="Picture 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28675" cy="10191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199" w:type="dxa"/>
                <w:shd w:val="clear" w:color="auto" w:fill="auto"/>
              </w:tcPr>
              <w:p w:rsidR="007152CC" w:rsidRPr="00CC5111" w:rsidRDefault="007152CC" w:rsidP="005A5E0A">
                <w:pPr>
                  <w:pStyle w:val="Header"/>
                  <w:jc w:val="right"/>
                  <w:rPr>
                    <w:noProof/>
                    <w:lang w:val="pt-PT" w:eastAsia="pt-PT"/>
                  </w:rPr>
                </w:pPr>
                <w:r>
                  <w:rPr>
                    <w:noProof/>
                  </w:rPr>
                  <w:drawing>
                    <wp:inline distT="0" distB="0" distL="0" distR="0">
                      <wp:extent cx="1019175" cy="1019175"/>
                      <wp:effectExtent l="19050" t="0" r="9525" b="0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1019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7F14F9" w:rsidRPr="00CC5111" w:rsidRDefault="007F14F9" w:rsidP="007F14F9">
          <w:pPr>
            <w:pStyle w:val="Header"/>
            <w:rPr>
              <w:noProof/>
              <w:lang w:val="pt-PT" w:eastAsia="pt-PT"/>
            </w:rPr>
          </w:pPr>
        </w:p>
      </w:tc>
      <w:tc>
        <w:tcPr>
          <w:tcW w:w="5199" w:type="dxa"/>
          <w:shd w:val="clear" w:color="auto" w:fill="auto"/>
        </w:tcPr>
        <w:p w:rsidR="007F14F9" w:rsidRPr="00CC5111" w:rsidRDefault="007F14F9" w:rsidP="00CC5111">
          <w:pPr>
            <w:pStyle w:val="Header"/>
            <w:jc w:val="right"/>
            <w:rPr>
              <w:noProof/>
              <w:lang w:val="pt-PT" w:eastAsia="pt-PT"/>
            </w:rPr>
          </w:pPr>
        </w:p>
      </w:tc>
    </w:tr>
  </w:tbl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70F64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D1D17"/>
    <w:rsid w:val="003D6E7B"/>
    <w:rsid w:val="003E48F3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66421"/>
    <w:rsid w:val="005A12BB"/>
    <w:rsid w:val="005F22B7"/>
    <w:rsid w:val="006070D9"/>
    <w:rsid w:val="00690536"/>
    <w:rsid w:val="006C380F"/>
    <w:rsid w:val="006D4D5E"/>
    <w:rsid w:val="006F1A5B"/>
    <w:rsid w:val="006F783A"/>
    <w:rsid w:val="007045E6"/>
    <w:rsid w:val="007109F0"/>
    <w:rsid w:val="007152CC"/>
    <w:rsid w:val="00770DBF"/>
    <w:rsid w:val="007E3560"/>
    <w:rsid w:val="007F129E"/>
    <w:rsid w:val="007F14F9"/>
    <w:rsid w:val="00826F3E"/>
    <w:rsid w:val="008947C9"/>
    <w:rsid w:val="008C5260"/>
    <w:rsid w:val="008D4734"/>
    <w:rsid w:val="00912332"/>
    <w:rsid w:val="009327E8"/>
    <w:rsid w:val="009535FB"/>
    <w:rsid w:val="00995908"/>
    <w:rsid w:val="009C4E8B"/>
    <w:rsid w:val="009E5D2C"/>
    <w:rsid w:val="009F5BCE"/>
    <w:rsid w:val="00A47592"/>
    <w:rsid w:val="00A87C4B"/>
    <w:rsid w:val="00AC5663"/>
    <w:rsid w:val="00AC62F0"/>
    <w:rsid w:val="00B21ABD"/>
    <w:rsid w:val="00B52059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F5F71"/>
    <w:rsid w:val="00D43F17"/>
    <w:rsid w:val="00DB2897"/>
    <w:rsid w:val="00DB2C7B"/>
    <w:rsid w:val="00DE51E1"/>
    <w:rsid w:val="00E44DF8"/>
    <w:rsid w:val="00E5186B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C06-Carta_Envio Relatório_AprovadoALMADA_Prop</Template>
  <TotalTime>13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poojanandika</cp:lastModifiedBy>
  <cp:revision>9</cp:revision>
  <dcterms:created xsi:type="dcterms:W3CDTF">2018-03-06T09:34:00Z</dcterms:created>
  <dcterms:modified xsi:type="dcterms:W3CDTF">2019-09-30T05:22:00Z</dcterms:modified>
</cp:coreProperties>
</file>