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- [#CustomerLocal#]</w:t>
      </w:r>
      <w:proofErr w:type="spellStart"/>
      <w:proofErr w:type="spellEnd"/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="00C73291" w:rsidP="004D72FF" w:rsidRDefault="00C73291">
      <w:pPr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bookmarkStart w:name="_GoBack" w:id="0"/>
      <w:bookmarkEnd w:id="0"/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CD35CE">
        <w:rPr>
          <w:rFonts w:ascii="Arial" w:hAnsi="Arial" w:cs="Arial"/>
          <w:bCs/>
          <w:noProof/>
        </w:rPr>
        <w:t>11 de abril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Inspecção.</w:t>
      </w:r>
    </w:p>
    <w:p w:rsidR="00CD35CE" w:rsidRDefault="00CD35CE">
      <w:pPr>
        <w:rPr>
          <w:rFonts w:ascii="Arial" w:hAnsi="Arial" w:cs="Arial"/>
          <w:b/>
        </w:rPr>
      </w:pP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 vimos por este meio enviar a V. Exa o Relatório respeitante 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7C9" w:rsidRDefault="008947C9" w:rsidP="00EF14FE">
      <w:pPr>
        <w:pStyle w:val="Footer"/>
      </w:pPr>
      <w:r>
        <w:separator/>
      </w:r>
    </w:p>
  </w:endnote>
  <w:endnote w:type="continuationSeparator" w:id="0">
    <w:p w:rsidR="008947C9" w:rsidRDefault="008947C9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8947C9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7C9" w:rsidRDefault="008947C9" w:rsidP="00EF14FE">
      <w:pPr>
        <w:pStyle w:val="Footer"/>
      </w:pPr>
      <w:r>
        <w:separator/>
      </w:r>
    </w:p>
  </w:footnote>
  <w:footnote w:type="continuationSeparator" w:id="0">
    <w:p w:rsidR="008947C9" w:rsidRDefault="008947C9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8947C9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8947C9" w:rsidP="007F14F9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8947C9" w:rsidP="00CC511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7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947C9"/>
    <w:rsid w:val="008C5260"/>
    <w:rsid w:val="008D4734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C06-Carta_Envio Relatorio Aprovado_ALMADA</Template>
  <TotalTime>11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5</cp:revision>
  <dcterms:created xsi:type="dcterms:W3CDTF">2018-03-06T09:34:00Z</dcterms:created>
  <dcterms:modified xsi:type="dcterms:W3CDTF">2018-04-11T08:33:00Z</dcterms:modified>
</cp:coreProperties>
</file>